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B6265" w14:textId="732B8E9A" w:rsidR="008A0252" w:rsidRDefault="00FB2DBA" w:rsidP="00BA0754">
      <w:pPr>
        <w:ind w:left="-1440" w:right="-1440"/>
      </w:pPr>
      <w:r>
        <w:rPr>
          <w:noProof/>
        </w:rPr>
        <mc:AlternateContent>
          <mc:Choice Requires="wpg">
            <w:drawing>
              <wp:anchor distT="0" distB="0" distL="114300" distR="114300" simplePos="0" relativeHeight="251664384" behindDoc="0" locked="0" layoutInCell="1" allowOverlap="1" wp14:anchorId="690AA354" wp14:editId="74758F0C">
                <wp:simplePos x="0" y="0"/>
                <wp:positionH relativeFrom="column">
                  <wp:posOffset>0</wp:posOffset>
                </wp:positionH>
                <wp:positionV relativeFrom="paragraph">
                  <wp:posOffset>-720090</wp:posOffset>
                </wp:positionV>
                <wp:extent cx="7835903" cy="4314825"/>
                <wp:effectExtent l="0" t="0" r="0" b="0"/>
                <wp:wrapNone/>
                <wp:docPr id="1300334085" name="Group 6"/>
                <wp:cNvGraphicFramePr/>
                <a:graphic xmlns:a="http://schemas.openxmlformats.org/drawingml/2006/main">
                  <a:graphicData uri="http://schemas.microsoft.com/office/word/2010/wordprocessingGroup">
                    <wpg:wgp>
                      <wpg:cNvGrpSpPr/>
                      <wpg:grpSpPr>
                        <a:xfrm>
                          <a:off x="0" y="0"/>
                          <a:ext cx="7835903" cy="4314825"/>
                          <a:chOff x="-2" y="0"/>
                          <a:chExt cx="7835903" cy="4314825"/>
                        </a:xfrm>
                      </wpg:grpSpPr>
                      <wpg:grpSp>
                        <wpg:cNvPr id="3" name="Group 3"/>
                        <wpg:cNvGrpSpPr/>
                        <wpg:grpSpPr>
                          <a:xfrm>
                            <a:off x="-2" y="0"/>
                            <a:ext cx="7835903" cy="4228438"/>
                            <a:chOff x="28572" y="665017"/>
                            <a:chExt cx="7835903" cy="3563090"/>
                          </a:xfrm>
                        </wpg:grpSpPr>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pic:cNvPicPr>
                          </pic:nvPicPr>
                          <pic:blipFill>
                            <a:blip r:embed="rId10">
                              <a:extLst>
                                <a:ext uri="{28A0092B-C50C-407E-A947-70E740481C1C}">
                                  <a14:useLocalDpi xmlns:a14="http://schemas.microsoft.com/office/drawing/2010/main" val="0"/>
                                </a:ext>
                              </a:extLst>
                            </a:blip>
                            <a:srcRect t="9581" b="9581"/>
                            <a:stretch/>
                          </pic:blipFill>
                          <pic:spPr bwMode="auto">
                            <a:xfrm>
                              <a:off x="28575" y="665017"/>
                              <a:ext cx="7835900" cy="3559513"/>
                            </a:xfrm>
                            <a:prstGeom prst="rect">
                              <a:avLst/>
                            </a:prstGeom>
                            <a:ln>
                              <a:noFill/>
                            </a:ln>
                            <a:extLst>
                              <a:ext uri="{53640926-AAD7-44D8-BBD7-CCE9431645EC}">
                                <a14:shadowObscured xmlns:a14="http://schemas.microsoft.com/office/drawing/2010/main"/>
                              </a:ext>
                            </a:extLst>
                          </pic:spPr>
                        </pic:pic>
                        <wps:wsp>
                          <wps:cNvPr id="48" name="Text Box 48"/>
                          <wps:cNvSpPr txBox="1">
                            <a:spLocks/>
                          </wps:cNvSpPr>
                          <wps:spPr>
                            <a:xfrm>
                              <a:off x="28572" y="3021963"/>
                              <a:ext cx="6991350" cy="1206144"/>
                            </a:xfrm>
                            <a:custGeom>
                              <a:avLst/>
                              <a:gdLst>
                                <a:gd name="connsiteX0" fmla="*/ 0 w 5663565"/>
                                <a:gd name="connsiteY0" fmla="*/ 0 h 1910080"/>
                                <a:gd name="connsiteX1" fmla="*/ 5663565 w 5663565"/>
                                <a:gd name="connsiteY1" fmla="*/ 0 h 1910080"/>
                                <a:gd name="connsiteX2" fmla="*/ 5663565 w 5663565"/>
                                <a:gd name="connsiteY2" fmla="*/ 1910080 h 1910080"/>
                                <a:gd name="connsiteX3" fmla="*/ 0 w 5663565"/>
                                <a:gd name="connsiteY3" fmla="*/ 1910080 h 1910080"/>
                                <a:gd name="connsiteX4" fmla="*/ 0 w 5663565"/>
                                <a:gd name="connsiteY4" fmla="*/ 0 h 1910080"/>
                                <a:gd name="connsiteX0" fmla="*/ 0 w 5840986"/>
                                <a:gd name="connsiteY0" fmla="*/ 0 h 1910080"/>
                                <a:gd name="connsiteX1" fmla="*/ 5840986 w 5840986"/>
                                <a:gd name="connsiteY1" fmla="*/ 0 h 1910080"/>
                                <a:gd name="connsiteX2" fmla="*/ 5663565 w 5840986"/>
                                <a:gd name="connsiteY2" fmla="*/ 1910080 h 1910080"/>
                                <a:gd name="connsiteX3" fmla="*/ 0 w 5840986"/>
                                <a:gd name="connsiteY3" fmla="*/ 1910080 h 1910080"/>
                                <a:gd name="connsiteX4" fmla="*/ 0 w 5840986"/>
                                <a:gd name="connsiteY4" fmla="*/ 0 h 1910080"/>
                                <a:gd name="connsiteX0" fmla="*/ 0 w 5840986"/>
                                <a:gd name="connsiteY0" fmla="*/ 0 h 1910080"/>
                                <a:gd name="connsiteX1" fmla="*/ 5840986 w 5840986"/>
                                <a:gd name="connsiteY1" fmla="*/ 0 h 1910080"/>
                                <a:gd name="connsiteX2" fmla="*/ 5663565 w 5840986"/>
                                <a:gd name="connsiteY2" fmla="*/ 1910080 h 1910080"/>
                                <a:gd name="connsiteX3" fmla="*/ 0 w 5840986"/>
                                <a:gd name="connsiteY3" fmla="*/ 1910080 h 1910080"/>
                                <a:gd name="connsiteX4" fmla="*/ 0 w 5840986"/>
                                <a:gd name="connsiteY4" fmla="*/ 0 h 19100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40986" h="1910080">
                                  <a:moveTo>
                                    <a:pt x="0" y="0"/>
                                  </a:moveTo>
                                  <a:lnTo>
                                    <a:pt x="5840986" y="0"/>
                                  </a:lnTo>
                                  <a:lnTo>
                                    <a:pt x="5663565" y="1910080"/>
                                  </a:lnTo>
                                  <a:lnTo>
                                    <a:pt x="0" y="1910080"/>
                                  </a:lnTo>
                                  <a:lnTo>
                                    <a:pt x="0" y="0"/>
                                  </a:lnTo>
                                  <a:close/>
                                </a:path>
                              </a:pathLst>
                            </a:custGeom>
                            <a:solidFill>
                              <a:srgbClr val="141C36"/>
                            </a:solidFill>
                            <a:ln w="6350">
                              <a:noFill/>
                            </a:ln>
                          </wps:spPr>
                          <wps:txbx>
                            <w:txbxContent>
                              <w:p w14:paraId="7146866B" w14:textId="78CF4382" w:rsidR="003B591F" w:rsidRPr="002A1950" w:rsidRDefault="002213B0" w:rsidP="00514492">
                                <w:pPr>
                                  <w:spacing w:after="240" w:line="600" w:lineRule="exact"/>
                                  <w:rPr>
                                    <w:rFonts w:ascii="Montserrat Black" w:hAnsi="Montserrat Black"/>
                                    <w:b/>
                                    <w:bCs/>
                                    <w:color w:val="FF375A"/>
                                    <w:sz w:val="56"/>
                                    <w:szCs w:val="56"/>
                                    <w:lang w:val="en-CA"/>
                                  </w:rPr>
                                </w:pPr>
                                <w:r>
                                  <w:rPr>
                                    <w:rFonts w:ascii="Montserrat Black" w:hAnsi="Montserrat Black"/>
                                    <w:b/>
                                    <w:bCs/>
                                    <w:color w:val="FF375A"/>
                                    <w:sz w:val="56"/>
                                    <w:szCs w:val="56"/>
                                    <w:lang w:val="en-CA"/>
                                  </w:rPr>
                                  <w:t>Leadership and Social Influence</w:t>
                                </w:r>
                              </w:p>
                              <w:p w14:paraId="7561F480" w14:textId="5548F342" w:rsidR="00DD2553" w:rsidRPr="00CB7FAE" w:rsidRDefault="00C7709F" w:rsidP="000B4F5D">
                                <w:pPr>
                                  <w:ind w:left="720" w:firstLine="720"/>
                                  <w:contextualSpacing/>
                                  <w:rPr>
                                    <w:rFonts w:ascii="Montserrat Black" w:hAnsi="Montserrat Black"/>
                                    <w:b/>
                                    <w:bCs/>
                                    <w:color w:val="FFFFFF" w:themeColor="background1"/>
                                    <w:sz w:val="36"/>
                                    <w:szCs w:val="36"/>
                                    <w:lang w:val="en-CA"/>
                                  </w:rPr>
                                </w:pPr>
                                <w:r>
                                  <w:rPr>
                                    <w:rFonts w:ascii="Montserrat Black" w:hAnsi="Montserrat Black"/>
                                    <w:b/>
                                    <w:bCs/>
                                    <w:color w:val="FFFFFF" w:themeColor="background1"/>
                                    <w:sz w:val="36"/>
                                    <w:szCs w:val="36"/>
                                    <w:lang w:val="en-CA"/>
                                  </w:rPr>
                                  <w:t>Skills of the Future</w:t>
                                </w:r>
                                <w:r w:rsidR="00A45216">
                                  <w:rPr>
                                    <w:rFonts w:ascii="Montserrat Black" w:hAnsi="Montserrat Black"/>
                                    <w:b/>
                                    <w:bCs/>
                                    <w:color w:val="FFFFFF" w:themeColor="background1"/>
                                    <w:sz w:val="36"/>
                                    <w:szCs w:val="36"/>
                                    <w:lang w:val="en-CA"/>
                                  </w:rPr>
                                  <w:t xml:space="preserve"> </w:t>
                                </w:r>
                              </w:p>
                            </w:txbxContent>
                          </wps:txbx>
                          <wps:bodyPr rot="0" spcFirstLastPara="0" vertOverflow="overflow" horzOverflow="overflow" vert="horz" wrap="square" lIns="540000" tIns="0" rIns="91440" bIns="45720" numCol="1" spcCol="0" rtlCol="0" fromWordArt="0" anchor="ctr" anchorCtr="0" forceAA="0" compatLnSpc="1">
                            <a:prstTxWarp prst="textNoShape">
                              <a:avLst/>
                            </a:prstTxWarp>
                            <a:noAutofit/>
                          </wps:bodyPr>
                        </wps:wsp>
                      </wpg:grpSp>
                      <pic:pic xmlns:pic="http://schemas.openxmlformats.org/drawingml/2006/picture">
                        <pic:nvPicPr>
                          <pic:cNvPr id="971565655" name="Picture 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85775" y="3324225"/>
                            <a:ext cx="990600" cy="990600"/>
                          </a:xfrm>
                          <a:prstGeom prst="rect">
                            <a:avLst/>
                          </a:prstGeom>
                          <a:noFill/>
                          <a:ln>
                            <a:noFill/>
                          </a:ln>
                        </pic:spPr>
                      </pic:pic>
                    </wpg:wgp>
                  </a:graphicData>
                </a:graphic>
              </wp:anchor>
            </w:drawing>
          </mc:Choice>
          <mc:Fallback>
            <w:pict>
              <v:group w14:anchorId="690AA354" id="Group 6" o:spid="_x0000_s1026" style="position:absolute;left:0;text-align:left;margin-left:0;margin-top:-56.7pt;width:617pt;height:339.75pt;z-index:251664384" coordorigin="" coordsize="78359,43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">
                <v:group id="Group 3" o:spid="_x0000_s1027" style="position:absolute;width:78359;height:42284" coordorigin="285,6650" coordsize="78359,3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alt="&quot;&quot;" style="position:absolute;left:285;top:6650;width:78359;height:35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">
                    <v:imagedata r:id="rId12" o:title="" croptop="6279f" cropbottom="6279f"/>
                  </v:shape>
                  <v:shape id="Text Box 48" o:spid="_x0000_s1029" style="position:absolute;left:285;top:30219;width:69914;height:12062;visibility:visible;mso-wrap-style:square;v-text-anchor:middle" coordsize="5840986,1910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" adj="-11796480,,5400" path="m,l5840986,,5663565,1910080,,1910080,,xe" fillcolor="#141c36" stroked="f" strokeweight=".5pt">
                    <v:stroke joinstyle="miter"/>
                    <v:formulas/>
                    <v:path arrowok="t" o:connecttype="custom" o:connectlocs="0,0;6991350,0;6778986,1206144;0,1206144;0,0" o:connectangles="0,0,0,0,0" textboxrect="0,0,5840986,1910080"/>
                    <v:textbox inset="15mm,0">
                      <w:txbxContent>
                        <w:p w14:paraId="7146866B" w14:textId="78CF4382" w:rsidR="003B591F" w:rsidRPr="002A1950" w:rsidRDefault="002213B0" w:rsidP="00514492">
                          <w:pPr>
                            <w:spacing w:after="240" w:line="600" w:lineRule="exact"/>
                            <w:rPr>
                              <w:rFonts w:ascii="Montserrat Black" w:hAnsi="Montserrat Black"/>
                              <w:b/>
                              <w:bCs/>
                              <w:color w:val="FF375A"/>
                              <w:sz w:val="56"/>
                              <w:szCs w:val="56"/>
                              <w:lang w:val="en-CA"/>
                            </w:rPr>
                          </w:pPr>
                          <w:r>
                            <w:rPr>
                              <w:rFonts w:ascii="Montserrat Black" w:hAnsi="Montserrat Black"/>
                              <w:b/>
                              <w:bCs/>
                              <w:color w:val="FF375A"/>
                              <w:sz w:val="56"/>
                              <w:szCs w:val="56"/>
                              <w:lang w:val="en-CA"/>
                            </w:rPr>
                            <w:t>Leadership and Social Influence</w:t>
                          </w:r>
                        </w:p>
                        <w:p w14:paraId="7561F480" w14:textId="5548F342" w:rsidR="00DD2553" w:rsidRPr="00CB7FAE" w:rsidRDefault="00C7709F" w:rsidP="000B4F5D">
                          <w:pPr>
                            <w:ind w:left="720" w:firstLine="720"/>
                            <w:contextualSpacing/>
                            <w:rPr>
                              <w:rFonts w:ascii="Montserrat Black" w:hAnsi="Montserrat Black"/>
                              <w:b/>
                              <w:bCs/>
                              <w:color w:val="FFFFFF" w:themeColor="background1"/>
                              <w:sz w:val="36"/>
                              <w:szCs w:val="36"/>
                              <w:lang w:val="en-CA"/>
                            </w:rPr>
                          </w:pPr>
                          <w:r>
                            <w:rPr>
                              <w:rFonts w:ascii="Montserrat Black" w:hAnsi="Montserrat Black"/>
                              <w:b/>
                              <w:bCs/>
                              <w:color w:val="FFFFFF" w:themeColor="background1"/>
                              <w:sz w:val="36"/>
                              <w:szCs w:val="36"/>
                              <w:lang w:val="en-CA"/>
                            </w:rPr>
                            <w:t>Skills of the Future</w:t>
                          </w:r>
                          <w:r w:rsidR="00A45216">
                            <w:rPr>
                              <w:rFonts w:ascii="Montserrat Black" w:hAnsi="Montserrat Black"/>
                              <w:b/>
                              <w:bCs/>
                              <w:color w:val="FFFFFF" w:themeColor="background1"/>
                              <w:sz w:val="36"/>
                              <w:szCs w:val="36"/>
                              <w:lang w:val="en-CA"/>
                            </w:rPr>
                            <w:t xml:space="preserve"> </w:t>
                          </w:r>
                        </w:p>
                      </w:txbxContent>
                    </v:textbox>
                  </v:shape>
                </v:group>
                <v:shape id="Picture 5" o:spid="_x0000_s1030" type="#_x0000_t75" style="position:absolute;left:4857;top:33242;width:9906;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">
                  <v:imagedata r:id="rId13" o:title=""/>
                </v:shape>
              </v:group>
            </w:pict>
          </mc:Fallback>
        </mc:AlternateContent>
      </w:r>
    </w:p>
    <w:p w14:paraId="02EA85E7" w14:textId="58000CEE" w:rsidR="00D8742E" w:rsidRDefault="00D8742E" w:rsidP="00D8742E">
      <w:pPr>
        <w:ind w:left="1440" w:right="-1440" w:hanging="90"/>
      </w:pPr>
    </w:p>
    <w:p w14:paraId="7A1F8DC9" w14:textId="116DFD25" w:rsidR="00D8742E" w:rsidRDefault="00D8742E" w:rsidP="00D8742E"/>
    <w:p w14:paraId="278F51EF" w14:textId="7AA7AEFB" w:rsidR="00AE3E3D" w:rsidRDefault="00AE3E3D" w:rsidP="00644B8C"/>
    <w:p w14:paraId="473BBF3D" w14:textId="3E138C70" w:rsidR="00977C2D" w:rsidRDefault="00292E2E">
      <w:r>
        <w:rPr>
          <w:noProof/>
        </w:rPr>
        <mc:AlternateContent>
          <mc:Choice Requires="wpg">
            <w:drawing>
              <wp:anchor distT="0" distB="0" distL="114300" distR="114300" simplePos="0" relativeHeight="251659264" behindDoc="0" locked="0" layoutInCell="1" allowOverlap="1" wp14:anchorId="29C1586B" wp14:editId="18B58927">
                <wp:simplePos x="0" y="0"/>
                <wp:positionH relativeFrom="column">
                  <wp:posOffset>5676900</wp:posOffset>
                </wp:positionH>
                <wp:positionV relativeFrom="paragraph">
                  <wp:posOffset>3002915</wp:posOffset>
                </wp:positionV>
                <wp:extent cx="2061845" cy="3776980"/>
                <wp:effectExtent l="0" t="0" r="0" b="13970"/>
                <wp:wrapNone/>
                <wp:docPr id="1757508701" name="Group 15"/>
                <wp:cNvGraphicFramePr/>
                <a:graphic xmlns:a="http://schemas.openxmlformats.org/drawingml/2006/main">
                  <a:graphicData uri="http://schemas.microsoft.com/office/word/2010/wordprocessingGroup">
                    <wpg:wgp>
                      <wpg:cNvGrpSpPr/>
                      <wpg:grpSpPr>
                        <a:xfrm>
                          <a:off x="0" y="0"/>
                          <a:ext cx="2061845" cy="3776980"/>
                          <a:chOff x="-9530" y="0"/>
                          <a:chExt cx="2062878" cy="3776980"/>
                        </a:xfrm>
                      </wpg:grpSpPr>
                      <wpg:grpSp>
                        <wpg:cNvPr id="15" name="Group 15"/>
                        <wpg:cNvGrpSpPr/>
                        <wpg:grpSpPr>
                          <a:xfrm>
                            <a:off x="-9530" y="0"/>
                            <a:ext cx="2062878" cy="3776980"/>
                            <a:chOff x="-9533" y="0"/>
                            <a:chExt cx="2063516" cy="3776980"/>
                          </a:xfrm>
                        </wpg:grpSpPr>
                        <wps:wsp>
                          <wps:cNvPr id="20" name="Text Box 20"/>
                          <wps:cNvSpPr txBox="1"/>
                          <wps:spPr>
                            <a:xfrm>
                              <a:off x="47613" y="1438275"/>
                              <a:ext cx="1601239" cy="591820"/>
                            </a:xfrm>
                            <a:prstGeom prst="rect">
                              <a:avLst/>
                            </a:prstGeom>
                            <a:noFill/>
                            <a:ln w="6350">
                              <a:noFill/>
                            </a:ln>
                          </wps:spPr>
                          <wps:txbx>
                            <w:txbxContent>
                              <w:p w14:paraId="35707B21" w14:textId="5E372B44" w:rsidR="00DE026C" w:rsidRDefault="00974FFB" w:rsidP="00DE026C">
                                <w:pPr>
                                  <w:rPr>
                                    <w:rFonts w:ascii="Montserrat" w:eastAsia="Times New Roman" w:hAnsi="Montserrat" w:cs="Times New Roman"/>
                                    <w:sz w:val="18"/>
                                    <w:szCs w:val="18"/>
                                  </w:rPr>
                                </w:pPr>
                                <w:r>
                                  <w:rPr>
                                    <w:rFonts w:ascii="Montserrat" w:hAnsi="Montserrat"/>
                                    <w:noProof/>
                                    <w:color w:val="000000" w:themeColor="text1"/>
                                    <w:sz w:val="18"/>
                                    <w:szCs w:val="18"/>
                                  </w:rPr>
                                  <w:t>Influencing Through Positive Leadership</w:t>
                                </w:r>
                              </w:p>
                              <w:p w14:paraId="37307D87" w14:textId="77777777" w:rsidR="00DE026C" w:rsidRDefault="00DE026C" w:rsidP="00DE026C">
                                <w:pPr>
                                  <w:ind w:left="-1440" w:right="-1440"/>
                                  <w:rPr>
                                    <w:rFonts w:ascii="Montserrat" w:hAnsi="Montserrat"/>
                                    <w:noProof/>
                                    <w:color w:val="000000" w:themeColor="text1"/>
                                    <w:sz w:val="18"/>
                                    <w:szCs w:val="18"/>
                                  </w:rPr>
                                </w:pPr>
                              </w:p>
                              <w:p w14:paraId="5A4C6408" w14:textId="77777777" w:rsidR="00DE026C" w:rsidRDefault="00DE026C" w:rsidP="00DE026C">
                                <w:pPr>
                                  <w:ind w:left="-1440" w:right="-1440"/>
                                  <w:rPr>
                                    <w:rFonts w:ascii="Montserrat" w:hAnsi="Montserrat"/>
                                    <w:noProof/>
                                    <w:color w:val="000000" w:themeColor="text1"/>
                                    <w:sz w:val="18"/>
                                    <w:szCs w:val="18"/>
                                  </w:rPr>
                                </w:pPr>
                                <w:r>
                                  <w:rPr>
                                    <w:rFonts w:ascii="Montserrat" w:hAnsi="Montserrat"/>
                                    <w:noProof/>
                                    <w:color w:val="000000" w:themeColor="text1"/>
                                    <w:sz w:val="18"/>
                                    <w:szCs w:val="18"/>
                                  </w:rPr>
                                  <w:t xml:space="preserve"> </w:t>
                                </w:r>
                              </w:p>
                              <w:p w14:paraId="3FA66564" w14:textId="77777777" w:rsidR="00DE026C" w:rsidRDefault="00DE026C" w:rsidP="00DE026C">
                                <w:pPr>
                                  <w:ind w:left="-1440" w:right="-1440"/>
                                  <w:rPr>
                                    <w:rFonts w:ascii="Montserrat" w:hAnsi="Montserrat"/>
                                    <w:noProof/>
                                    <w:color w:val="000000" w:themeColor="text1"/>
                                    <w:sz w:val="18"/>
                                    <w:szCs w:val="18"/>
                                  </w:rPr>
                                </w:pPr>
                              </w:p>
                              <w:p w14:paraId="6D8C890A" w14:textId="77777777" w:rsidR="00DE026C" w:rsidRDefault="00DE026C" w:rsidP="00DE026C">
                                <w:pPr>
                                  <w:ind w:left="-1440" w:right="-1440"/>
                                  <w:rPr>
                                    <w:rFonts w:ascii="Montserrat" w:hAnsi="Montserrat"/>
                                    <w:noProof/>
                                    <w:color w:val="000000" w:themeColor="text1"/>
                                    <w:sz w:val="18"/>
                                    <w:szCs w:val="18"/>
                                  </w:rPr>
                                </w:pPr>
                                <w:r>
                                  <w:rPr>
                                    <w:rFonts w:ascii="Montserrat" w:hAnsi="Montserrat"/>
                                    <w:noProof/>
                                    <w:color w:val="000000" w:themeColor="text1"/>
                                    <w:sz w:val="18"/>
                                    <w:szCs w:val="18"/>
                                  </w:rPr>
                                  <w:t xml:space="preserve"> </w:t>
                                </w:r>
                              </w:p>
                            </w:txbxContent>
                          </wps:txbx>
                          <wps:bodyPr rot="0" spcFirstLastPara="0" vertOverflow="clip" horzOverflow="clip" vert="horz" wrap="square" lIns="0" tIns="0" rIns="0" bIns="0" numCol="1" spcCol="0" rtlCol="0" fromWordArt="0" anchor="t" anchorCtr="0" forceAA="0" upright="1" compatLnSpc="1">
                            <a:prstTxWarp prst="textNoShape">
                              <a:avLst/>
                            </a:prstTxWarp>
                            <a:noAutofit/>
                          </wps:bodyPr>
                        </wps:wsp>
                        <wpg:grpSp>
                          <wpg:cNvPr id="13" name="Group 13"/>
                          <wpg:cNvGrpSpPr/>
                          <wpg:grpSpPr>
                            <a:xfrm>
                              <a:off x="-9533" y="0"/>
                              <a:ext cx="2063516" cy="3776980"/>
                              <a:chOff x="-9533" y="0"/>
                              <a:chExt cx="2063516" cy="3776980"/>
                            </a:xfrm>
                          </wpg:grpSpPr>
                          <wpg:grpSp>
                            <wpg:cNvPr id="12" name="Group 12"/>
                            <wpg:cNvGrpSpPr/>
                            <wpg:grpSpPr>
                              <a:xfrm>
                                <a:off x="-9533" y="0"/>
                                <a:ext cx="2063516" cy="3053080"/>
                                <a:chOff x="-9533" y="0"/>
                                <a:chExt cx="2063516" cy="3053080"/>
                              </a:xfrm>
                            </wpg:grpSpPr>
                            <wpg:grpSp>
                              <wpg:cNvPr id="10" name="Group 10"/>
                              <wpg:cNvGrpSpPr/>
                              <wpg:grpSpPr>
                                <a:xfrm>
                                  <a:off x="-9533" y="0"/>
                                  <a:ext cx="2063516" cy="3053080"/>
                                  <a:chOff x="-9533" y="0"/>
                                  <a:chExt cx="2063517" cy="3053080"/>
                                </a:xfrm>
                              </wpg:grpSpPr>
                              <wps:wsp>
                                <wps:cNvPr id="23" name="Text Box 23"/>
                                <wps:cNvSpPr txBox="1"/>
                                <wps:spPr>
                                  <a:xfrm>
                                    <a:off x="0" y="0"/>
                                    <a:ext cx="1784350" cy="1017905"/>
                                  </a:xfrm>
                                  <a:prstGeom prst="rect">
                                    <a:avLst/>
                                  </a:prstGeom>
                                  <a:noFill/>
                                  <a:ln w="6350">
                                    <a:noFill/>
                                  </a:ln>
                                </wps:spPr>
                                <wps:txbx>
                                  <w:txbxContent>
                                    <w:p w14:paraId="3780CC30" w14:textId="77777777" w:rsidR="00DE026C" w:rsidRDefault="00DE026C" w:rsidP="00DE026C">
                                      <w:pPr>
                                        <w:spacing w:line="360" w:lineRule="exact"/>
                                        <w:rPr>
                                          <w:rFonts w:ascii="Montserrat Black" w:hAnsi="Montserrat Black"/>
                                          <w:b/>
                                          <w:bCs/>
                                          <w:color w:val="121C35"/>
                                          <w:sz w:val="36"/>
                                          <w:szCs w:val="36"/>
                                        </w:rPr>
                                      </w:pPr>
                                      <w:r>
                                        <w:rPr>
                                          <w:rFonts w:ascii="Montserrat Black" w:hAnsi="Montserrat Black"/>
                                          <w:b/>
                                          <w:bCs/>
                                          <w:color w:val="121C35"/>
                                          <w:sz w:val="36"/>
                                          <w:szCs w:val="36"/>
                                        </w:rPr>
                                        <w:t>CLICK TO LAUNCH FEATURED ASSETS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8" name="Text Box 6"/>
                                <wps:cNvSpPr txBox="1"/>
                                <wps:spPr>
                                  <a:xfrm>
                                    <a:off x="494586" y="1921171"/>
                                    <a:ext cx="1559398" cy="367030"/>
                                  </a:xfrm>
                                  <a:prstGeom prst="rect">
                                    <a:avLst/>
                                  </a:prstGeom>
                                  <a:noFill/>
                                  <a:ln w="6350">
                                    <a:noFill/>
                                  </a:ln>
                                </wps:spPr>
                                <wps:txbx>
                                  <w:txbxContent>
                                    <w:p w14:paraId="5994B23C" w14:textId="0A4C21DB" w:rsidR="00DE026C" w:rsidRPr="005B7B0B" w:rsidRDefault="00292E2E" w:rsidP="00DE026C">
                                      <w:pPr>
                                        <w:rPr>
                                          <w:rFonts w:ascii="Montserrat Black" w:hAnsi="Montserrat Black"/>
                                          <w:b/>
                                          <w:bCs/>
                                          <w:color w:val="FF375A"/>
                                          <w:sz w:val="36"/>
                                          <w:szCs w:val="36"/>
                                          <w:lang w:val="en-CA"/>
                                        </w:rPr>
                                      </w:pPr>
                                      <w:r>
                                        <w:rPr>
                                          <w:rFonts w:ascii="Montserrat Black" w:hAnsi="Montserrat Black"/>
                                          <w:b/>
                                          <w:bCs/>
                                          <w:color w:val="FF375A"/>
                                          <w:sz w:val="36"/>
                                          <w:szCs w:val="36"/>
                                          <w:lang w:val="en-CA"/>
                                        </w:rPr>
                                        <w:t>READ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 name="Text Box 10"/>
                                <wps:cNvSpPr txBox="1"/>
                                <wps:spPr>
                                  <a:xfrm>
                                    <a:off x="436787" y="1114425"/>
                                    <a:ext cx="1569543" cy="367030"/>
                                  </a:xfrm>
                                  <a:prstGeom prst="rect">
                                    <a:avLst/>
                                  </a:prstGeom>
                                  <a:noFill/>
                                  <a:ln w="6350">
                                    <a:noFill/>
                                  </a:ln>
                                </wps:spPr>
                                <wps:txbx>
                                  <w:txbxContent>
                                    <w:p w14:paraId="63260D80" w14:textId="43A7B9C5" w:rsidR="00DE026C" w:rsidRPr="00651F2D" w:rsidRDefault="00292E2E" w:rsidP="00DE026C">
                                      <w:pPr>
                                        <w:rPr>
                                          <w:rFonts w:ascii="Montserrat Black" w:hAnsi="Montserrat Black"/>
                                          <w:b/>
                                          <w:bCs/>
                                          <w:color w:val="FF375A"/>
                                          <w:sz w:val="36"/>
                                          <w:szCs w:val="36"/>
                                          <w:lang w:val="en-CA"/>
                                        </w:rPr>
                                      </w:pPr>
                                      <w:r>
                                        <w:rPr>
                                          <w:rFonts w:ascii="Montserrat Black" w:hAnsi="Montserrat Black"/>
                                          <w:b/>
                                          <w:bCs/>
                                          <w:color w:val="FF375A"/>
                                          <w:sz w:val="36"/>
                                          <w:szCs w:val="36"/>
                                          <w:lang w:val="en-CA"/>
                                        </w:rPr>
                                        <w:t>WATCH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 name="Text Box 17"/>
                                <wps:cNvSpPr txBox="1"/>
                                <wps:spPr>
                                  <a:xfrm>
                                    <a:off x="-9533" y="2686050"/>
                                    <a:ext cx="1557317" cy="367030"/>
                                  </a:xfrm>
                                  <a:prstGeom prst="rect">
                                    <a:avLst/>
                                  </a:prstGeom>
                                  <a:noFill/>
                                  <a:ln w="6350">
                                    <a:noFill/>
                                  </a:ln>
                                </wps:spPr>
                                <wps:txbx>
                                  <w:txbxContent>
                                    <w:p w14:paraId="45E0CCF4" w14:textId="65FCE8B3" w:rsidR="00DE026C" w:rsidRPr="005B7B0B" w:rsidRDefault="00C75853" w:rsidP="00DE026C">
                                      <w:pPr>
                                        <w:rPr>
                                          <w:rFonts w:ascii="Montserrat Black" w:hAnsi="Montserrat Black"/>
                                          <w:b/>
                                          <w:bCs/>
                                          <w:color w:val="FF375A"/>
                                          <w:sz w:val="36"/>
                                          <w:szCs w:val="36"/>
                                          <w:lang w:val="en-CA"/>
                                        </w:rPr>
                                      </w:pPr>
                                      <w:r>
                                        <w:rPr>
                                          <w:noProof/>
                                        </w:rPr>
                                        <w:drawing>
                                          <wp:inline distT="0" distB="0" distL="0" distR="0" wp14:anchorId="329AF761" wp14:editId="7E11221F">
                                            <wp:extent cx="382905" cy="255905"/>
                                            <wp:effectExtent l="0" t="0" r="0" b="0"/>
                                            <wp:docPr id="1445684274" name="Picture 1445684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55360" name="Picture 506755360">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2905" cy="255905"/>
                                                    </a:xfrm>
                                                    <a:prstGeom prst="rect">
                                                      <a:avLst/>
                                                    </a:prstGeom>
                                                    <a:solidFill>
                                                      <a:srgbClr val="FF375A"/>
                                                    </a:solidFill>
                                                  </pic:spPr>
                                                </pic:pic>
                                              </a:graphicData>
                                            </a:graphic>
                                          </wp:inline>
                                        </w:drawing>
                                      </w:r>
                                      <w:r w:rsidR="009776A4">
                                        <w:rPr>
                                          <w:rFonts w:ascii="Montserrat Black" w:hAnsi="Montserrat Black"/>
                                          <w:b/>
                                          <w:bCs/>
                                          <w:color w:val="FF375A"/>
                                          <w:sz w:val="36"/>
                                          <w:szCs w:val="36"/>
                                          <w:lang w:val="en-CA"/>
                                        </w:rPr>
                                        <w:t xml:space="preserve"> </w:t>
                                      </w:r>
                                      <w:r>
                                        <w:rPr>
                                          <w:rFonts w:ascii="Montserrat Black" w:hAnsi="Montserrat Black"/>
                                          <w:b/>
                                          <w:bCs/>
                                          <w:color w:val="FF375A"/>
                                          <w:sz w:val="36"/>
                                          <w:szCs w:val="36"/>
                                          <w:lang w:val="en-CA"/>
                                        </w:rPr>
                                        <w:t>LISTEN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8" name="Text Box 38"/>
                              <wps:cNvSpPr txBox="1"/>
                              <wps:spPr>
                                <a:xfrm>
                                  <a:off x="57150" y="2304646"/>
                                  <a:ext cx="1725295" cy="591820"/>
                                </a:xfrm>
                                <a:prstGeom prst="rect">
                                  <a:avLst/>
                                </a:prstGeom>
                                <a:noFill/>
                                <a:ln w="6350">
                                  <a:noFill/>
                                </a:ln>
                              </wps:spPr>
                              <wps:txbx>
                                <w:txbxContent>
                                  <w:p w14:paraId="4976A9E7" w14:textId="5FFBF0A4" w:rsidR="00B517AB" w:rsidRPr="00B517AB" w:rsidRDefault="00B517AB" w:rsidP="00B517AB">
                                    <w:pPr>
                                      <w:rPr>
                                        <w:rFonts w:ascii="Montserrat" w:hAnsi="Montserrat"/>
                                        <w:noProof/>
                                        <w:sz w:val="16"/>
                                        <w:szCs w:val="16"/>
                                      </w:rPr>
                                    </w:pPr>
                                    <w:r w:rsidRPr="00B517AB">
                                      <w:rPr>
                                        <w:rFonts w:ascii="Montserrat" w:hAnsi="Montserrat"/>
                                        <w:noProof/>
                                        <w:sz w:val="16"/>
                                        <w:szCs w:val="16"/>
                                      </w:rPr>
                                      <w:t>The Promises of Giants: How YOU Can Fill the Leadership Void</w:t>
                                    </w:r>
                                  </w:p>
                                  <w:p w14:paraId="2B2D49E9" w14:textId="6860D2F0" w:rsidR="000C24DA" w:rsidRPr="000C24DA" w:rsidRDefault="000C24DA" w:rsidP="000C24DA">
                                    <w:pPr>
                                      <w:rPr>
                                        <w:rFonts w:ascii="Montserrat" w:eastAsia="Times New Roman" w:hAnsi="Montserrat" w:cs="Times New Roman"/>
                                        <w:sz w:val="16"/>
                                        <w:szCs w:val="16"/>
                                      </w:rPr>
                                    </w:pPr>
                                  </w:p>
                                  <w:p w14:paraId="7ECF1D8F" w14:textId="0EF87C73" w:rsidR="00DE026C" w:rsidRDefault="00DE026C" w:rsidP="000C24DA">
                                    <w:pPr>
                                      <w:ind w:left="-1440" w:right="-1440"/>
                                      <w:rPr>
                                        <w:rFonts w:ascii="Montserrat" w:hAnsi="Montserrat"/>
                                        <w:noProof/>
                                        <w:color w:val="000000" w:themeColor="text1"/>
                                        <w:sz w:val="18"/>
                                        <w:szCs w:val="18"/>
                                      </w:rPr>
                                    </w:pPr>
                                    <w:r>
                                      <w:rPr>
                                        <w:rFonts w:ascii="Montserrat" w:hAnsi="Montserrat"/>
                                        <w:noProof/>
                                        <w:color w:val="000000" w:themeColor="text1"/>
                                        <w:sz w:val="18"/>
                                        <w:szCs w:val="18"/>
                                      </w:rPr>
                                      <w:t xml:space="preserve"> </w:t>
                                    </w:r>
                                  </w:p>
                                  <w:p w14:paraId="6AAE005E" w14:textId="77777777" w:rsidR="00DE026C" w:rsidRDefault="00DE026C" w:rsidP="00DE026C">
                                    <w:pPr>
                                      <w:ind w:left="-1440" w:right="-1440"/>
                                      <w:rPr>
                                        <w:rFonts w:ascii="Montserrat" w:hAnsi="Montserrat"/>
                                        <w:noProof/>
                                        <w:color w:val="000000" w:themeColor="text1"/>
                                        <w:sz w:val="18"/>
                                        <w:szCs w:val="18"/>
                                      </w:rPr>
                                    </w:pPr>
                                  </w:p>
                                  <w:p w14:paraId="3050F515" w14:textId="49576D93" w:rsidR="00DE026C" w:rsidRDefault="00DE026C" w:rsidP="00DE026C">
                                    <w:pPr>
                                      <w:ind w:left="-1440" w:right="-1440"/>
                                      <w:rPr>
                                        <w:rFonts w:ascii="Montserrat" w:hAnsi="Montserrat"/>
                                        <w:noProof/>
                                        <w:color w:val="000000" w:themeColor="text1"/>
                                        <w:sz w:val="18"/>
                                        <w:szCs w:val="18"/>
                                      </w:rPr>
                                    </w:pPr>
                                    <w:r>
                                      <w:rPr>
                                        <w:rFonts w:ascii="Montserrat" w:hAnsi="Montserrat"/>
                                        <w:noProof/>
                                        <w:color w:val="000000" w:themeColor="text1"/>
                                        <w:sz w:val="18"/>
                                        <w:szCs w:val="18"/>
                                      </w:rPr>
                                      <w:t xml:space="preserve"> </w:t>
                                    </w:r>
                                    <w:r w:rsidR="00C75853">
                                      <w:rPr>
                                        <w:rFonts w:ascii="Montserrat" w:hAnsi="Montserrat"/>
                                        <w:noProof/>
                                        <w:color w:val="000000" w:themeColor="text1"/>
                                        <w:sz w:val="18"/>
                                        <w:szCs w:val="18"/>
                                      </w:rPr>
                                      <w:t xml:space="preserve">  </w:t>
                                    </w:r>
                                  </w:p>
                                </w:txbxContent>
                              </wps:txbx>
                              <wps:bodyPr rot="0" spcFirstLastPara="0" vertOverflow="clip" horzOverflow="clip" vert="horz" wrap="square" lIns="0" tIns="0" rIns="0" bIns="0" numCol="1" spcCol="0" rtlCol="0" fromWordArt="0" anchor="t" anchorCtr="0" forceAA="0" upright="1" compatLnSpc="1">
                                <a:prstTxWarp prst="textNoShape">
                                  <a:avLst/>
                                </a:prstTxWarp>
                                <a:noAutofit/>
                              </wps:bodyPr>
                            </wps:wsp>
                          </wpg:grpSp>
                          <wps:wsp>
                            <wps:cNvPr id="40" name="Text Box 40"/>
                            <wps:cNvSpPr txBox="1"/>
                            <wps:spPr>
                              <a:xfrm>
                                <a:off x="57153" y="3072130"/>
                                <a:ext cx="1725295" cy="704850"/>
                              </a:xfrm>
                              <a:prstGeom prst="rect">
                                <a:avLst/>
                              </a:prstGeom>
                              <a:noFill/>
                              <a:ln w="6350">
                                <a:noFill/>
                              </a:ln>
                            </wps:spPr>
                            <wps:txbx>
                              <w:txbxContent>
                                <w:p w14:paraId="3D014580" w14:textId="65C6EB17" w:rsidR="0099668F" w:rsidRPr="0099668F" w:rsidRDefault="00B517AB" w:rsidP="0099668F">
                                  <w:pPr>
                                    <w:rPr>
                                      <w:rFonts w:ascii="Montserrat" w:hAnsi="Montserrat"/>
                                      <w:noProof/>
                                      <w:sz w:val="16"/>
                                      <w:szCs w:val="16"/>
                                    </w:rPr>
                                  </w:pPr>
                                  <w:r>
                                    <w:rPr>
                                      <w:rFonts w:ascii="Montserrat" w:hAnsi="Montserrat"/>
                                      <w:noProof/>
                                      <w:sz w:val="16"/>
                                      <w:szCs w:val="16"/>
                                    </w:rPr>
                                    <w:t xml:space="preserve">Humble Beginnings: </w:t>
                                  </w:r>
                                  <w:r w:rsidR="009776A4">
                                    <w:rPr>
                                      <w:rFonts w:ascii="Montserrat" w:hAnsi="Montserrat"/>
                                      <w:noProof/>
                                      <w:sz w:val="16"/>
                                      <w:szCs w:val="16"/>
                                    </w:rPr>
                                    <w:t>The Power of Relationships, Openness and Trust</w:t>
                                  </w:r>
                                </w:p>
                                <w:p w14:paraId="304BC632" w14:textId="2F8EF7CE" w:rsidR="00DE026C" w:rsidRDefault="00DE026C" w:rsidP="0099668F">
                                  <w:pPr>
                                    <w:ind w:left="-1440" w:right="-1440"/>
                                    <w:rPr>
                                      <w:rFonts w:ascii="Montserrat" w:hAnsi="Montserrat"/>
                                      <w:noProof/>
                                      <w:color w:val="000000" w:themeColor="text1"/>
                                      <w:sz w:val="18"/>
                                      <w:szCs w:val="18"/>
                                    </w:rPr>
                                  </w:pPr>
                                  <w:r>
                                    <w:rPr>
                                      <w:rFonts w:ascii="Montserrat" w:hAnsi="Montserrat"/>
                                      <w:noProof/>
                                      <w:color w:val="000000" w:themeColor="text1"/>
                                      <w:sz w:val="18"/>
                                      <w:szCs w:val="18"/>
                                    </w:rPr>
                                    <w:t xml:space="preserve"> </w:t>
                                  </w:r>
                                </w:p>
                                <w:p w14:paraId="65FF3F1C" w14:textId="77777777" w:rsidR="00DE026C" w:rsidRDefault="00DE026C" w:rsidP="00DE026C">
                                  <w:pPr>
                                    <w:ind w:left="-1440" w:right="-1440"/>
                                    <w:rPr>
                                      <w:rFonts w:ascii="Montserrat" w:hAnsi="Montserrat"/>
                                      <w:noProof/>
                                      <w:color w:val="000000" w:themeColor="text1"/>
                                      <w:sz w:val="18"/>
                                      <w:szCs w:val="18"/>
                                    </w:rPr>
                                  </w:pPr>
                                </w:p>
                                <w:p w14:paraId="0C24F1F0" w14:textId="77777777" w:rsidR="00DE026C" w:rsidRDefault="00DE026C" w:rsidP="00DE026C">
                                  <w:pPr>
                                    <w:ind w:left="-1440" w:right="-1440"/>
                                    <w:rPr>
                                      <w:rFonts w:ascii="Montserrat" w:hAnsi="Montserrat"/>
                                      <w:noProof/>
                                      <w:color w:val="000000" w:themeColor="text1"/>
                                      <w:sz w:val="18"/>
                                      <w:szCs w:val="18"/>
                                    </w:rPr>
                                  </w:pPr>
                                  <w:r>
                                    <w:rPr>
                                      <w:rFonts w:ascii="Montserrat" w:hAnsi="Montserrat"/>
                                      <w:noProof/>
                                      <w:color w:val="000000" w:themeColor="text1"/>
                                      <w:sz w:val="18"/>
                                      <w:szCs w:val="18"/>
                                    </w:rPr>
                                    <w:t xml:space="preserve"> </w:t>
                                  </w:r>
                                </w:p>
                              </w:txbxContent>
                            </wps:txbx>
                            <wps:bodyPr rot="0" spcFirstLastPara="0" vertOverflow="clip" horzOverflow="clip" vert="horz" wrap="square" lIns="0" tIns="0" rIns="0" bIns="0" numCol="1" spcCol="0" rtlCol="0" fromWordArt="0" anchor="t" anchorCtr="0" forceAA="0" upright="1" compatLnSpc="1">
                              <a:prstTxWarp prst="textNoShape">
                                <a:avLst/>
                              </a:prstTxWarp>
                              <a:noAutofit/>
                            </wps:bodyPr>
                          </wps:wsp>
                        </wpg:grpSp>
                      </wpg:grpSp>
                      <wps:wsp>
                        <wps:cNvPr id="1460369303" name="AutoShape 13">
                          <a:extLst>
                            <a:ext uri="{C183D7F6-B498-43B3-948B-1728B52AA6E4}">
                              <adec:decorative xmlns:adec="http://schemas.microsoft.com/office/drawing/2017/decorative" val="1"/>
                            </a:ext>
                          </a:extLst>
                        </wps:cNvPr>
                        <wps:cNvSpPr>
                          <a:spLocks/>
                        </wps:cNvSpPr>
                        <wps:spPr bwMode="auto">
                          <a:xfrm>
                            <a:off x="85949" y="1190625"/>
                            <a:ext cx="361950" cy="232410"/>
                          </a:xfrm>
                          <a:custGeom>
                            <a:avLst/>
                            <a:gdLst>
                              <a:gd name="T0" fmla="+- 0 9251 9029"/>
                              <a:gd name="T1" fmla="*/ T0 w 609"/>
                              <a:gd name="T2" fmla="+- 0 9010 9001"/>
                              <a:gd name="T3" fmla="*/ 9010 h 396"/>
                              <a:gd name="T4" fmla="+- 0 9113 9029"/>
                              <a:gd name="T5" fmla="*/ T4 w 609"/>
                              <a:gd name="T6" fmla="+- 0 9075 9001"/>
                              <a:gd name="T7" fmla="*/ 9075 h 396"/>
                              <a:gd name="T8" fmla="+- 0 9031 9029"/>
                              <a:gd name="T9" fmla="*/ T8 w 609"/>
                              <a:gd name="T10" fmla="+- 0 9191 9001"/>
                              <a:gd name="T11" fmla="*/ 9191 h 396"/>
                              <a:gd name="T12" fmla="+- 0 9031 9029"/>
                              <a:gd name="T13" fmla="*/ T12 w 609"/>
                              <a:gd name="T14" fmla="+- 0 9206 9001"/>
                              <a:gd name="T15" fmla="*/ 9206 h 396"/>
                              <a:gd name="T16" fmla="+- 0 9113 9029"/>
                              <a:gd name="T17" fmla="*/ T16 w 609"/>
                              <a:gd name="T18" fmla="+- 0 9321 9001"/>
                              <a:gd name="T19" fmla="*/ 9321 h 396"/>
                              <a:gd name="T20" fmla="+- 0 9251 9029"/>
                              <a:gd name="T21" fmla="*/ T20 w 609"/>
                              <a:gd name="T22" fmla="+- 0 9387 9001"/>
                              <a:gd name="T23" fmla="*/ 9387 h 396"/>
                              <a:gd name="T24" fmla="+- 0 9415 9029"/>
                              <a:gd name="T25" fmla="*/ T24 w 609"/>
                              <a:gd name="T26" fmla="+- 0 9387 9001"/>
                              <a:gd name="T27" fmla="*/ 9387 h 396"/>
                              <a:gd name="T28" fmla="+- 0 9509 9029"/>
                              <a:gd name="T29" fmla="*/ T28 w 609"/>
                              <a:gd name="T30" fmla="+- 0 9349 9001"/>
                              <a:gd name="T31" fmla="*/ 9349 h 396"/>
                              <a:gd name="T32" fmla="+- 0 9248 9029"/>
                              <a:gd name="T33" fmla="*/ T32 w 609"/>
                              <a:gd name="T34" fmla="+- 0 9338 9001"/>
                              <a:gd name="T35" fmla="*/ 9338 h 396"/>
                              <a:gd name="T36" fmla="+- 0 9115 9029"/>
                              <a:gd name="T37" fmla="*/ T36 w 609"/>
                              <a:gd name="T38" fmla="+- 0 9260 9001"/>
                              <a:gd name="T39" fmla="*/ 9260 h 396"/>
                              <a:gd name="T40" fmla="+- 0 9115 9029"/>
                              <a:gd name="T41" fmla="*/ T40 w 609"/>
                              <a:gd name="T42" fmla="+- 0 9137 9001"/>
                              <a:gd name="T43" fmla="*/ 9137 h 396"/>
                              <a:gd name="T44" fmla="+- 0 9248 9029"/>
                              <a:gd name="T45" fmla="*/ T44 w 609"/>
                              <a:gd name="T46" fmla="+- 0 9059 9001"/>
                              <a:gd name="T47" fmla="*/ 9059 h 396"/>
                              <a:gd name="T48" fmla="+- 0 9509 9029"/>
                              <a:gd name="T49" fmla="*/ T48 w 609"/>
                              <a:gd name="T50" fmla="+- 0 9048 9001"/>
                              <a:gd name="T51" fmla="*/ 9048 h 396"/>
                              <a:gd name="T52" fmla="+- 0 9415 9029"/>
                              <a:gd name="T53" fmla="*/ T52 w 609"/>
                              <a:gd name="T54" fmla="+- 0 9010 9001"/>
                              <a:gd name="T55" fmla="*/ 9010 h 396"/>
                              <a:gd name="T56" fmla="+- 0 9509 9029"/>
                              <a:gd name="T57" fmla="*/ T56 w 609"/>
                              <a:gd name="T58" fmla="+- 0 9048 9001"/>
                              <a:gd name="T59" fmla="*/ 9048 h 396"/>
                              <a:gd name="T60" fmla="+- 0 9418 9029"/>
                              <a:gd name="T61" fmla="*/ T60 w 609"/>
                              <a:gd name="T62" fmla="+- 0 9059 9001"/>
                              <a:gd name="T63" fmla="*/ 9059 h 396"/>
                              <a:gd name="T64" fmla="+- 0 9551 9029"/>
                              <a:gd name="T65" fmla="*/ T64 w 609"/>
                              <a:gd name="T66" fmla="+- 0 9137 9001"/>
                              <a:gd name="T67" fmla="*/ 9137 h 396"/>
                              <a:gd name="T68" fmla="+- 0 9551 9029"/>
                              <a:gd name="T69" fmla="*/ T68 w 609"/>
                              <a:gd name="T70" fmla="+- 0 9260 9001"/>
                              <a:gd name="T71" fmla="*/ 9260 h 396"/>
                              <a:gd name="T72" fmla="+- 0 9418 9029"/>
                              <a:gd name="T73" fmla="*/ T72 w 609"/>
                              <a:gd name="T74" fmla="+- 0 9338 9001"/>
                              <a:gd name="T75" fmla="*/ 9338 h 396"/>
                              <a:gd name="T76" fmla="+- 0 9509 9029"/>
                              <a:gd name="T77" fmla="*/ T76 w 609"/>
                              <a:gd name="T78" fmla="+- 0 9349 9001"/>
                              <a:gd name="T79" fmla="*/ 9349 h 396"/>
                              <a:gd name="T80" fmla="+- 0 9603 9029"/>
                              <a:gd name="T81" fmla="*/ T80 w 609"/>
                              <a:gd name="T82" fmla="+- 0 9269 9001"/>
                              <a:gd name="T83" fmla="*/ 9269 h 396"/>
                              <a:gd name="T84" fmla="+- 0 9637 9029"/>
                              <a:gd name="T85" fmla="*/ T84 w 609"/>
                              <a:gd name="T86" fmla="+- 0 9198 9001"/>
                              <a:gd name="T87" fmla="*/ 9198 h 396"/>
                              <a:gd name="T88" fmla="+- 0 9603 9029"/>
                              <a:gd name="T89" fmla="*/ T88 w 609"/>
                              <a:gd name="T90" fmla="+- 0 9128 9001"/>
                              <a:gd name="T91" fmla="*/ 9128 h 396"/>
                              <a:gd name="T92" fmla="+- 0 9509 9029"/>
                              <a:gd name="T93" fmla="*/ T92 w 609"/>
                              <a:gd name="T94" fmla="+- 0 9048 9001"/>
                              <a:gd name="T95" fmla="*/ 9048 h 396"/>
                              <a:gd name="T96" fmla="+- 0 9289 9029"/>
                              <a:gd name="T97" fmla="*/ T96 w 609"/>
                              <a:gd name="T98" fmla="+- 0 9084 9001"/>
                              <a:gd name="T99" fmla="*/ 9084 h 396"/>
                              <a:gd name="T100" fmla="+- 0 9226 9029"/>
                              <a:gd name="T101" fmla="*/ T100 w 609"/>
                              <a:gd name="T102" fmla="+- 0 9149 9001"/>
                              <a:gd name="T103" fmla="*/ 9149 h 396"/>
                              <a:gd name="T104" fmla="+- 0 9226 9029"/>
                              <a:gd name="T105" fmla="*/ T104 w 609"/>
                              <a:gd name="T106" fmla="+- 0 9244 9001"/>
                              <a:gd name="T107" fmla="*/ 9244 h 396"/>
                              <a:gd name="T108" fmla="+- 0 9289 9029"/>
                              <a:gd name="T109" fmla="*/ T108 w 609"/>
                              <a:gd name="T110" fmla="+- 0 9309 9001"/>
                              <a:gd name="T111" fmla="*/ 9309 h 396"/>
                              <a:gd name="T112" fmla="+- 0 9381 9029"/>
                              <a:gd name="T113" fmla="*/ T112 w 609"/>
                              <a:gd name="T114" fmla="+- 0 9309 9001"/>
                              <a:gd name="T115" fmla="*/ 9309 h 396"/>
                              <a:gd name="T116" fmla="+- 0 9426 9029"/>
                              <a:gd name="T117" fmla="*/ T116 w 609"/>
                              <a:gd name="T118" fmla="+- 0 9272 9001"/>
                              <a:gd name="T119" fmla="*/ 9272 h 396"/>
                              <a:gd name="T120" fmla="+- 0 9307 9029"/>
                              <a:gd name="T121" fmla="*/ T120 w 609"/>
                              <a:gd name="T122" fmla="+- 0 9266 9001"/>
                              <a:gd name="T123" fmla="*/ 9266 h 396"/>
                              <a:gd name="T124" fmla="+- 0 9268 9029"/>
                              <a:gd name="T125" fmla="*/ T124 w 609"/>
                              <a:gd name="T126" fmla="+- 0 9226 9001"/>
                              <a:gd name="T127" fmla="*/ 9226 h 396"/>
                              <a:gd name="T128" fmla="+- 0 9268 9029"/>
                              <a:gd name="T129" fmla="*/ T128 w 609"/>
                              <a:gd name="T130" fmla="+- 0 9167 9001"/>
                              <a:gd name="T131" fmla="*/ 9167 h 396"/>
                              <a:gd name="T132" fmla="+- 0 9307 9029"/>
                              <a:gd name="T133" fmla="*/ T132 w 609"/>
                              <a:gd name="T134" fmla="+- 0 9127 9001"/>
                              <a:gd name="T135" fmla="*/ 9127 h 396"/>
                              <a:gd name="T136" fmla="+- 0 9426 9029"/>
                              <a:gd name="T137" fmla="*/ T136 w 609"/>
                              <a:gd name="T138" fmla="+- 0 9121 9001"/>
                              <a:gd name="T139" fmla="*/ 9121 h 396"/>
                              <a:gd name="T140" fmla="+- 0 9381 9029"/>
                              <a:gd name="T141" fmla="*/ T140 w 609"/>
                              <a:gd name="T142" fmla="+- 0 9084 9001"/>
                              <a:gd name="T143" fmla="*/ 9084 h 396"/>
                              <a:gd name="T144" fmla="+- 0 9426 9029"/>
                              <a:gd name="T145" fmla="*/ T144 w 609"/>
                              <a:gd name="T146" fmla="+- 0 9121 9001"/>
                              <a:gd name="T147" fmla="*/ 9121 h 396"/>
                              <a:gd name="T148" fmla="+- 0 9363 9029"/>
                              <a:gd name="T149" fmla="*/ T148 w 609"/>
                              <a:gd name="T150" fmla="+- 0 9127 9001"/>
                              <a:gd name="T151" fmla="*/ 9127 h 396"/>
                              <a:gd name="T152" fmla="+- 0 9402 9029"/>
                              <a:gd name="T153" fmla="*/ T152 w 609"/>
                              <a:gd name="T154" fmla="+- 0 9167 9001"/>
                              <a:gd name="T155" fmla="*/ 9167 h 396"/>
                              <a:gd name="T156" fmla="+- 0 9402 9029"/>
                              <a:gd name="T157" fmla="*/ T156 w 609"/>
                              <a:gd name="T158" fmla="+- 0 9226 9001"/>
                              <a:gd name="T159" fmla="*/ 9226 h 396"/>
                              <a:gd name="T160" fmla="+- 0 9363 9029"/>
                              <a:gd name="T161" fmla="*/ T160 w 609"/>
                              <a:gd name="T162" fmla="+- 0 9266 9001"/>
                              <a:gd name="T163" fmla="*/ 9266 h 396"/>
                              <a:gd name="T164" fmla="+- 0 9426 9029"/>
                              <a:gd name="T165" fmla="*/ T164 w 609"/>
                              <a:gd name="T166" fmla="+- 0 9272 9001"/>
                              <a:gd name="T167" fmla="*/ 9272 h 396"/>
                              <a:gd name="T168" fmla="+- 0 9453 9029"/>
                              <a:gd name="T169" fmla="*/ T168 w 609"/>
                              <a:gd name="T170" fmla="+- 0 9196 9001"/>
                              <a:gd name="T171" fmla="*/ 9196 h 396"/>
                              <a:gd name="T172" fmla="+- 0 9426 9029"/>
                              <a:gd name="T173" fmla="*/ T172 w 609"/>
                              <a:gd name="T174" fmla="+- 0 9121 9001"/>
                              <a:gd name="T175" fmla="*/ 9121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09" h="396">
                                <a:moveTo>
                                  <a:pt x="304" y="0"/>
                                </a:moveTo>
                                <a:lnTo>
                                  <a:pt x="222" y="9"/>
                                </a:lnTo>
                                <a:lnTo>
                                  <a:pt x="148" y="34"/>
                                </a:lnTo>
                                <a:lnTo>
                                  <a:pt x="84" y="74"/>
                                </a:lnTo>
                                <a:lnTo>
                                  <a:pt x="34" y="127"/>
                                </a:lnTo>
                                <a:lnTo>
                                  <a:pt x="2" y="190"/>
                                </a:lnTo>
                                <a:lnTo>
                                  <a:pt x="0" y="197"/>
                                </a:lnTo>
                                <a:lnTo>
                                  <a:pt x="2" y="205"/>
                                </a:lnTo>
                                <a:lnTo>
                                  <a:pt x="34" y="268"/>
                                </a:lnTo>
                                <a:lnTo>
                                  <a:pt x="84" y="320"/>
                                </a:lnTo>
                                <a:lnTo>
                                  <a:pt x="148" y="361"/>
                                </a:lnTo>
                                <a:lnTo>
                                  <a:pt x="222" y="386"/>
                                </a:lnTo>
                                <a:lnTo>
                                  <a:pt x="304" y="395"/>
                                </a:lnTo>
                                <a:lnTo>
                                  <a:pt x="386" y="386"/>
                                </a:lnTo>
                                <a:lnTo>
                                  <a:pt x="460" y="361"/>
                                </a:lnTo>
                                <a:lnTo>
                                  <a:pt x="480" y="348"/>
                                </a:lnTo>
                                <a:lnTo>
                                  <a:pt x="304" y="348"/>
                                </a:lnTo>
                                <a:lnTo>
                                  <a:pt x="219" y="337"/>
                                </a:lnTo>
                                <a:lnTo>
                                  <a:pt x="144" y="306"/>
                                </a:lnTo>
                                <a:lnTo>
                                  <a:pt x="86" y="259"/>
                                </a:lnTo>
                                <a:lnTo>
                                  <a:pt x="48" y="197"/>
                                </a:lnTo>
                                <a:lnTo>
                                  <a:pt x="86" y="136"/>
                                </a:lnTo>
                                <a:lnTo>
                                  <a:pt x="144" y="89"/>
                                </a:lnTo>
                                <a:lnTo>
                                  <a:pt x="219" y="58"/>
                                </a:lnTo>
                                <a:lnTo>
                                  <a:pt x="304" y="47"/>
                                </a:lnTo>
                                <a:lnTo>
                                  <a:pt x="480" y="47"/>
                                </a:lnTo>
                                <a:lnTo>
                                  <a:pt x="460" y="34"/>
                                </a:lnTo>
                                <a:lnTo>
                                  <a:pt x="386" y="9"/>
                                </a:lnTo>
                                <a:lnTo>
                                  <a:pt x="304" y="0"/>
                                </a:lnTo>
                                <a:close/>
                                <a:moveTo>
                                  <a:pt x="480" y="47"/>
                                </a:moveTo>
                                <a:lnTo>
                                  <a:pt x="304" y="47"/>
                                </a:lnTo>
                                <a:lnTo>
                                  <a:pt x="389" y="58"/>
                                </a:lnTo>
                                <a:lnTo>
                                  <a:pt x="463" y="89"/>
                                </a:lnTo>
                                <a:lnTo>
                                  <a:pt x="522" y="136"/>
                                </a:lnTo>
                                <a:lnTo>
                                  <a:pt x="560" y="197"/>
                                </a:lnTo>
                                <a:lnTo>
                                  <a:pt x="522" y="259"/>
                                </a:lnTo>
                                <a:lnTo>
                                  <a:pt x="463" y="306"/>
                                </a:lnTo>
                                <a:lnTo>
                                  <a:pt x="389" y="337"/>
                                </a:lnTo>
                                <a:lnTo>
                                  <a:pt x="304" y="348"/>
                                </a:lnTo>
                                <a:lnTo>
                                  <a:pt x="480" y="348"/>
                                </a:lnTo>
                                <a:lnTo>
                                  <a:pt x="524" y="320"/>
                                </a:lnTo>
                                <a:lnTo>
                                  <a:pt x="574" y="268"/>
                                </a:lnTo>
                                <a:lnTo>
                                  <a:pt x="606" y="205"/>
                                </a:lnTo>
                                <a:lnTo>
                                  <a:pt x="608" y="197"/>
                                </a:lnTo>
                                <a:lnTo>
                                  <a:pt x="606" y="190"/>
                                </a:lnTo>
                                <a:lnTo>
                                  <a:pt x="574" y="127"/>
                                </a:lnTo>
                                <a:lnTo>
                                  <a:pt x="524" y="74"/>
                                </a:lnTo>
                                <a:lnTo>
                                  <a:pt x="480" y="47"/>
                                </a:lnTo>
                                <a:close/>
                                <a:moveTo>
                                  <a:pt x="306" y="73"/>
                                </a:moveTo>
                                <a:lnTo>
                                  <a:pt x="260" y="83"/>
                                </a:lnTo>
                                <a:lnTo>
                                  <a:pt x="223" y="109"/>
                                </a:lnTo>
                                <a:lnTo>
                                  <a:pt x="197" y="148"/>
                                </a:lnTo>
                                <a:lnTo>
                                  <a:pt x="188" y="195"/>
                                </a:lnTo>
                                <a:lnTo>
                                  <a:pt x="197" y="243"/>
                                </a:lnTo>
                                <a:lnTo>
                                  <a:pt x="223" y="282"/>
                                </a:lnTo>
                                <a:lnTo>
                                  <a:pt x="260" y="308"/>
                                </a:lnTo>
                                <a:lnTo>
                                  <a:pt x="306" y="318"/>
                                </a:lnTo>
                                <a:lnTo>
                                  <a:pt x="352" y="308"/>
                                </a:lnTo>
                                <a:lnTo>
                                  <a:pt x="389" y="282"/>
                                </a:lnTo>
                                <a:lnTo>
                                  <a:pt x="397" y="271"/>
                                </a:lnTo>
                                <a:lnTo>
                                  <a:pt x="306" y="271"/>
                                </a:lnTo>
                                <a:lnTo>
                                  <a:pt x="278" y="265"/>
                                </a:lnTo>
                                <a:lnTo>
                                  <a:pt x="255" y="249"/>
                                </a:lnTo>
                                <a:lnTo>
                                  <a:pt x="239" y="225"/>
                                </a:lnTo>
                                <a:lnTo>
                                  <a:pt x="234" y="195"/>
                                </a:lnTo>
                                <a:lnTo>
                                  <a:pt x="239" y="166"/>
                                </a:lnTo>
                                <a:lnTo>
                                  <a:pt x="255" y="142"/>
                                </a:lnTo>
                                <a:lnTo>
                                  <a:pt x="278" y="126"/>
                                </a:lnTo>
                                <a:lnTo>
                                  <a:pt x="306" y="120"/>
                                </a:lnTo>
                                <a:lnTo>
                                  <a:pt x="397" y="120"/>
                                </a:lnTo>
                                <a:lnTo>
                                  <a:pt x="389" y="109"/>
                                </a:lnTo>
                                <a:lnTo>
                                  <a:pt x="352" y="83"/>
                                </a:lnTo>
                                <a:lnTo>
                                  <a:pt x="306" y="73"/>
                                </a:lnTo>
                                <a:close/>
                                <a:moveTo>
                                  <a:pt x="397" y="120"/>
                                </a:moveTo>
                                <a:lnTo>
                                  <a:pt x="306" y="120"/>
                                </a:lnTo>
                                <a:lnTo>
                                  <a:pt x="334" y="126"/>
                                </a:lnTo>
                                <a:lnTo>
                                  <a:pt x="357" y="142"/>
                                </a:lnTo>
                                <a:lnTo>
                                  <a:pt x="373" y="166"/>
                                </a:lnTo>
                                <a:lnTo>
                                  <a:pt x="379" y="195"/>
                                </a:lnTo>
                                <a:lnTo>
                                  <a:pt x="373" y="225"/>
                                </a:lnTo>
                                <a:lnTo>
                                  <a:pt x="357" y="249"/>
                                </a:lnTo>
                                <a:lnTo>
                                  <a:pt x="334" y="265"/>
                                </a:lnTo>
                                <a:lnTo>
                                  <a:pt x="306" y="271"/>
                                </a:lnTo>
                                <a:lnTo>
                                  <a:pt x="397" y="271"/>
                                </a:lnTo>
                                <a:lnTo>
                                  <a:pt x="415" y="243"/>
                                </a:lnTo>
                                <a:lnTo>
                                  <a:pt x="424" y="195"/>
                                </a:lnTo>
                                <a:lnTo>
                                  <a:pt x="415" y="148"/>
                                </a:lnTo>
                                <a:lnTo>
                                  <a:pt x="397" y="120"/>
                                </a:lnTo>
                                <a:close/>
                              </a:path>
                            </a:pathLst>
                          </a:custGeom>
                          <a:solidFill>
                            <a:srgbClr val="FF37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C1586B" id="Group 15" o:spid="_x0000_s1031" style="position:absolute;margin-left:447pt;margin-top:236.45pt;width:162.35pt;height:297.4pt;z-index:251659264;mso-width-relative:margin;mso-height-relative:margin" coordorigin="-95" coordsize="20628,3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">
                <v:group id="_x0000_s1032" style="position:absolute;left:-95;width:20628;height:37769" coordorigin="-95" coordsize="20635,3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202" coordsize="21600,21600" o:spt="202" path="m,l,21600r21600,l21600,xe">
                    <v:stroke joinstyle="miter"/>
                    <v:path gradientshapeok="t" o:connecttype="rect"/>
                  </v:shapetype>
                  <v:shape id="Text Box 20" o:spid="_x0000_s1033" type="#_x0000_t202" style="position:absolute;left:476;top:14382;width:16012;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" filled="f" stroked="f" strokeweight=".5pt">
                    <v:textbox inset="0,0,0,0">
                      <w:txbxContent>
                        <w:p w14:paraId="35707B21" w14:textId="5E372B44" w:rsidR="00DE026C" w:rsidRDefault="00974FFB" w:rsidP="00DE026C">
                          <w:pPr>
                            <w:rPr>
                              <w:rFonts w:ascii="Montserrat" w:eastAsia="Times New Roman" w:hAnsi="Montserrat" w:cs="Times New Roman"/>
                              <w:sz w:val="18"/>
                              <w:szCs w:val="18"/>
                            </w:rPr>
                          </w:pPr>
                          <w:r>
                            <w:rPr>
                              <w:rFonts w:ascii="Montserrat" w:hAnsi="Montserrat"/>
                              <w:noProof/>
                              <w:color w:val="000000" w:themeColor="text1"/>
                              <w:sz w:val="18"/>
                              <w:szCs w:val="18"/>
                            </w:rPr>
                            <w:t>Influencing Through Positive Leadership</w:t>
                          </w:r>
                        </w:p>
                        <w:p w14:paraId="37307D87" w14:textId="77777777" w:rsidR="00DE026C" w:rsidRDefault="00DE026C" w:rsidP="00DE026C">
                          <w:pPr>
                            <w:ind w:left="-1440" w:right="-1440"/>
                            <w:rPr>
                              <w:rFonts w:ascii="Montserrat" w:hAnsi="Montserrat"/>
                              <w:noProof/>
                              <w:color w:val="000000" w:themeColor="text1"/>
                              <w:sz w:val="18"/>
                              <w:szCs w:val="18"/>
                            </w:rPr>
                          </w:pPr>
                        </w:p>
                        <w:p w14:paraId="5A4C6408" w14:textId="77777777" w:rsidR="00DE026C" w:rsidRDefault="00DE026C" w:rsidP="00DE026C">
                          <w:pPr>
                            <w:ind w:left="-1440" w:right="-1440"/>
                            <w:rPr>
                              <w:rFonts w:ascii="Montserrat" w:hAnsi="Montserrat"/>
                              <w:noProof/>
                              <w:color w:val="000000" w:themeColor="text1"/>
                              <w:sz w:val="18"/>
                              <w:szCs w:val="18"/>
                            </w:rPr>
                          </w:pPr>
                          <w:r>
                            <w:rPr>
                              <w:rFonts w:ascii="Montserrat" w:hAnsi="Montserrat"/>
                              <w:noProof/>
                              <w:color w:val="000000" w:themeColor="text1"/>
                              <w:sz w:val="18"/>
                              <w:szCs w:val="18"/>
                            </w:rPr>
                            <w:t xml:space="preserve"> </w:t>
                          </w:r>
                        </w:p>
                        <w:p w14:paraId="3FA66564" w14:textId="77777777" w:rsidR="00DE026C" w:rsidRDefault="00DE026C" w:rsidP="00DE026C">
                          <w:pPr>
                            <w:ind w:left="-1440" w:right="-1440"/>
                            <w:rPr>
                              <w:rFonts w:ascii="Montserrat" w:hAnsi="Montserrat"/>
                              <w:noProof/>
                              <w:color w:val="000000" w:themeColor="text1"/>
                              <w:sz w:val="18"/>
                              <w:szCs w:val="18"/>
                            </w:rPr>
                          </w:pPr>
                        </w:p>
                        <w:p w14:paraId="6D8C890A" w14:textId="77777777" w:rsidR="00DE026C" w:rsidRDefault="00DE026C" w:rsidP="00DE026C">
                          <w:pPr>
                            <w:ind w:left="-1440" w:right="-1440"/>
                            <w:rPr>
                              <w:rFonts w:ascii="Montserrat" w:hAnsi="Montserrat"/>
                              <w:noProof/>
                              <w:color w:val="000000" w:themeColor="text1"/>
                              <w:sz w:val="18"/>
                              <w:szCs w:val="18"/>
                            </w:rPr>
                          </w:pPr>
                          <w:r>
                            <w:rPr>
                              <w:rFonts w:ascii="Montserrat" w:hAnsi="Montserrat"/>
                              <w:noProof/>
                              <w:color w:val="000000" w:themeColor="text1"/>
                              <w:sz w:val="18"/>
                              <w:szCs w:val="18"/>
                            </w:rPr>
                            <w:t xml:space="preserve"> </w:t>
                          </w:r>
                        </w:p>
                      </w:txbxContent>
                    </v:textbox>
                  </v:shape>
                  <v:group id="Group 13" o:spid="_x0000_s1034" style="position:absolute;left:-95;width:20634;height:37769" coordorigin="-95" coordsize="20635,3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2" o:spid="_x0000_s1035" style="position:absolute;left:-95;width:20634;height:30530" coordorigin="-95" coordsize="20635,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0" o:spid="_x0000_s1036" style="position:absolute;left:-95;width:20634;height:30530" coordorigin="-95" coordsize="20635,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 Box 23" o:spid="_x0000_s1037" type="#_x0000_t202" style="position:absolute;width:17843;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3780CC30" w14:textId="77777777" w:rsidR="00DE026C" w:rsidRDefault="00DE026C" w:rsidP="00DE026C">
                                <w:pPr>
                                  <w:spacing w:line="360" w:lineRule="exact"/>
                                  <w:rPr>
                                    <w:rFonts w:ascii="Montserrat Black" w:hAnsi="Montserrat Black"/>
                                    <w:b/>
                                    <w:bCs/>
                                    <w:color w:val="121C35"/>
                                    <w:sz w:val="36"/>
                                    <w:szCs w:val="36"/>
                                  </w:rPr>
                                </w:pPr>
                                <w:r>
                                  <w:rPr>
                                    <w:rFonts w:ascii="Montserrat Black" w:hAnsi="Montserrat Black"/>
                                    <w:b/>
                                    <w:bCs/>
                                    <w:color w:val="121C35"/>
                                    <w:sz w:val="36"/>
                                    <w:szCs w:val="36"/>
                                  </w:rPr>
                                  <w:t>CLICK TO LAUNCH FEATURED ASSETS</w:t>
                                </w:r>
                              </w:p>
                            </w:txbxContent>
                          </v:textbox>
                        </v:shape>
                        <v:shape id="Text Box 6" o:spid="_x0000_s1038" type="#_x0000_t202" style="position:absolute;left:4945;top:19211;width:15594;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5994B23C" w14:textId="0A4C21DB" w:rsidR="00DE026C" w:rsidRPr="005B7B0B" w:rsidRDefault="00292E2E" w:rsidP="00DE026C">
                                <w:pPr>
                                  <w:rPr>
                                    <w:rFonts w:ascii="Montserrat Black" w:hAnsi="Montserrat Black"/>
                                    <w:b/>
                                    <w:bCs/>
                                    <w:color w:val="FF375A"/>
                                    <w:sz w:val="36"/>
                                    <w:szCs w:val="36"/>
                                    <w:lang w:val="en-CA"/>
                                  </w:rPr>
                                </w:pPr>
                                <w:r>
                                  <w:rPr>
                                    <w:rFonts w:ascii="Montserrat Black" w:hAnsi="Montserrat Black"/>
                                    <w:b/>
                                    <w:bCs/>
                                    <w:color w:val="FF375A"/>
                                    <w:sz w:val="36"/>
                                    <w:szCs w:val="36"/>
                                    <w:lang w:val="en-CA"/>
                                  </w:rPr>
                                  <w:t>READ</w:t>
                                </w:r>
                              </w:p>
                            </w:txbxContent>
                          </v:textbox>
                        </v:shape>
                        <v:shape id="Text Box 10" o:spid="_x0000_s1039" type="#_x0000_t202" style="position:absolute;left:4367;top:11144;width:15696;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63260D80" w14:textId="43A7B9C5" w:rsidR="00DE026C" w:rsidRPr="00651F2D" w:rsidRDefault="00292E2E" w:rsidP="00DE026C">
                                <w:pPr>
                                  <w:rPr>
                                    <w:rFonts w:ascii="Montserrat Black" w:hAnsi="Montserrat Black"/>
                                    <w:b/>
                                    <w:bCs/>
                                    <w:color w:val="FF375A"/>
                                    <w:sz w:val="36"/>
                                    <w:szCs w:val="36"/>
                                    <w:lang w:val="en-CA"/>
                                  </w:rPr>
                                </w:pPr>
                                <w:r>
                                  <w:rPr>
                                    <w:rFonts w:ascii="Montserrat Black" w:hAnsi="Montserrat Black"/>
                                    <w:b/>
                                    <w:bCs/>
                                    <w:color w:val="FF375A"/>
                                    <w:sz w:val="36"/>
                                    <w:szCs w:val="36"/>
                                    <w:lang w:val="en-CA"/>
                                  </w:rPr>
                                  <w:t>WATCH</w:t>
                                </w:r>
                              </w:p>
                            </w:txbxContent>
                          </v:textbox>
                        </v:shape>
                        <v:shape id="Text Box 17" o:spid="_x0000_s1040" type="#_x0000_t202" style="position:absolute;left:-95;top:26860;width:15572;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45E0CCF4" w14:textId="65FCE8B3" w:rsidR="00DE026C" w:rsidRPr="005B7B0B" w:rsidRDefault="00C75853" w:rsidP="00DE026C">
                                <w:pPr>
                                  <w:rPr>
                                    <w:rFonts w:ascii="Montserrat Black" w:hAnsi="Montserrat Black"/>
                                    <w:b/>
                                    <w:bCs/>
                                    <w:color w:val="FF375A"/>
                                    <w:sz w:val="36"/>
                                    <w:szCs w:val="36"/>
                                    <w:lang w:val="en-CA"/>
                                  </w:rPr>
                                </w:pPr>
                                <w:r>
                                  <w:rPr>
                                    <w:noProof/>
                                  </w:rPr>
                                  <w:drawing>
                                    <wp:inline distT="0" distB="0" distL="0" distR="0" wp14:anchorId="329AF761" wp14:editId="7E11221F">
                                      <wp:extent cx="382905" cy="255905"/>
                                      <wp:effectExtent l="0" t="0" r="0" b="0"/>
                                      <wp:docPr id="1445684274" name="Picture 1445684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55360" name="Picture 506755360">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2905" cy="255905"/>
                                              </a:xfrm>
                                              <a:prstGeom prst="rect">
                                                <a:avLst/>
                                              </a:prstGeom>
                                              <a:solidFill>
                                                <a:srgbClr val="FF375A"/>
                                              </a:solidFill>
                                            </pic:spPr>
                                          </pic:pic>
                                        </a:graphicData>
                                      </a:graphic>
                                    </wp:inline>
                                  </w:drawing>
                                </w:r>
                                <w:r w:rsidR="009776A4">
                                  <w:rPr>
                                    <w:rFonts w:ascii="Montserrat Black" w:hAnsi="Montserrat Black"/>
                                    <w:b/>
                                    <w:bCs/>
                                    <w:color w:val="FF375A"/>
                                    <w:sz w:val="36"/>
                                    <w:szCs w:val="36"/>
                                    <w:lang w:val="en-CA"/>
                                  </w:rPr>
                                  <w:t xml:space="preserve"> </w:t>
                                </w:r>
                                <w:r>
                                  <w:rPr>
                                    <w:rFonts w:ascii="Montserrat Black" w:hAnsi="Montserrat Black"/>
                                    <w:b/>
                                    <w:bCs/>
                                    <w:color w:val="FF375A"/>
                                    <w:sz w:val="36"/>
                                    <w:szCs w:val="36"/>
                                    <w:lang w:val="en-CA"/>
                                  </w:rPr>
                                  <w:t>LISTEN</w:t>
                                </w:r>
                              </w:p>
                            </w:txbxContent>
                          </v:textbox>
                        </v:shape>
                      </v:group>
                      <v:shape id="Text Box 38" o:spid="_x0000_s1041" type="#_x0000_t202" style="position:absolute;left:571;top:23046;width:17253;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cswwAAANsAAAAPAAAAZHJzL2Rvd25yZXYueG1sRE9NT8JA&#10;EL2b+B82Y+JNtk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WVMHLMMAAADbAAAADwAA&#10;AAAAAAAAAAAAAAAHAgAAZHJzL2Rvd25yZXYueG1sUEsFBgAAAAADAAMAtwAAAPcCAAAAAA==&#10;" filled="f" stroked="f" strokeweight=".5pt">
                        <v:textbox inset="0,0,0,0">
                          <w:txbxContent>
                            <w:p w14:paraId="4976A9E7" w14:textId="5FFBF0A4" w:rsidR="00B517AB" w:rsidRPr="00B517AB" w:rsidRDefault="00B517AB" w:rsidP="00B517AB">
                              <w:pPr>
                                <w:rPr>
                                  <w:rFonts w:ascii="Montserrat" w:hAnsi="Montserrat"/>
                                  <w:noProof/>
                                  <w:sz w:val="16"/>
                                  <w:szCs w:val="16"/>
                                </w:rPr>
                              </w:pPr>
                              <w:r w:rsidRPr="00B517AB">
                                <w:rPr>
                                  <w:rFonts w:ascii="Montserrat" w:hAnsi="Montserrat"/>
                                  <w:noProof/>
                                  <w:sz w:val="16"/>
                                  <w:szCs w:val="16"/>
                                </w:rPr>
                                <w:t>The Promises of Giants: How YOU Can Fill the Leadership Void</w:t>
                              </w:r>
                            </w:p>
                            <w:p w14:paraId="2B2D49E9" w14:textId="6860D2F0" w:rsidR="000C24DA" w:rsidRPr="000C24DA" w:rsidRDefault="000C24DA" w:rsidP="000C24DA">
                              <w:pPr>
                                <w:rPr>
                                  <w:rFonts w:ascii="Montserrat" w:eastAsia="Times New Roman" w:hAnsi="Montserrat" w:cs="Times New Roman"/>
                                  <w:sz w:val="16"/>
                                  <w:szCs w:val="16"/>
                                </w:rPr>
                              </w:pPr>
                            </w:p>
                            <w:p w14:paraId="7ECF1D8F" w14:textId="0EF87C73" w:rsidR="00DE026C" w:rsidRDefault="00DE026C" w:rsidP="000C24DA">
                              <w:pPr>
                                <w:ind w:left="-1440" w:right="-1440"/>
                                <w:rPr>
                                  <w:rFonts w:ascii="Montserrat" w:hAnsi="Montserrat"/>
                                  <w:noProof/>
                                  <w:color w:val="000000" w:themeColor="text1"/>
                                  <w:sz w:val="18"/>
                                  <w:szCs w:val="18"/>
                                </w:rPr>
                              </w:pPr>
                              <w:r>
                                <w:rPr>
                                  <w:rFonts w:ascii="Montserrat" w:hAnsi="Montserrat"/>
                                  <w:noProof/>
                                  <w:color w:val="000000" w:themeColor="text1"/>
                                  <w:sz w:val="18"/>
                                  <w:szCs w:val="18"/>
                                </w:rPr>
                                <w:t xml:space="preserve"> </w:t>
                              </w:r>
                            </w:p>
                            <w:p w14:paraId="6AAE005E" w14:textId="77777777" w:rsidR="00DE026C" w:rsidRDefault="00DE026C" w:rsidP="00DE026C">
                              <w:pPr>
                                <w:ind w:left="-1440" w:right="-1440"/>
                                <w:rPr>
                                  <w:rFonts w:ascii="Montserrat" w:hAnsi="Montserrat"/>
                                  <w:noProof/>
                                  <w:color w:val="000000" w:themeColor="text1"/>
                                  <w:sz w:val="18"/>
                                  <w:szCs w:val="18"/>
                                </w:rPr>
                              </w:pPr>
                            </w:p>
                            <w:p w14:paraId="3050F515" w14:textId="49576D93" w:rsidR="00DE026C" w:rsidRDefault="00DE026C" w:rsidP="00DE026C">
                              <w:pPr>
                                <w:ind w:left="-1440" w:right="-1440"/>
                                <w:rPr>
                                  <w:rFonts w:ascii="Montserrat" w:hAnsi="Montserrat"/>
                                  <w:noProof/>
                                  <w:color w:val="000000" w:themeColor="text1"/>
                                  <w:sz w:val="18"/>
                                  <w:szCs w:val="18"/>
                                </w:rPr>
                              </w:pPr>
                              <w:r>
                                <w:rPr>
                                  <w:rFonts w:ascii="Montserrat" w:hAnsi="Montserrat"/>
                                  <w:noProof/>
                                  <w:color w:val="000000" w:themeColor="text1"/>
                                  <w:sz w:val="18"/>
                                  <w:szCs w:val="18"/>
                                </w:rPr>
                                <w:t xml:space="preserve"> </w:t>
                              </w:r>
                              <w:r w:rsidR="00C75853">
                                <w:rPr>
                                  <w:rFonts w:ascii="Montserrat" w:hAnsi="Montserrat"/>
                                  <w:noProof/>
                                  <w:color w:val="000000" w:themeColor="text1"/>
                                  <w:sz w:val="18"/>
                                  <w:szCs w:val="18"/>
                                </w:rPr>
                                <w:t xml:space="preserve">  </w:t>
                              </w:r>
                            </w:p>
                          </w:txbxContent>
                        </v:textbox>
                      </v:shape>
                    </v:group>
                    <v:shape id="Text Box 40" o:spid="_x0000_s1042" type="#_x0000_t202" style="position:absolute;left:571;top:30721;width:17253;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XwwAAANsAAAAPAAAAZHJzL2Rvd25yZXYueG1sRE9NT8JA&#10;EL2b+B82Y+JNth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yN4V8MAAADbAAAADwAA&#10;AAAAAAAAAAAAAAAHAgAAZHJzL2Rvd25yZXYueG1sUEsFBgAAAAADAAMAtwAAAPcCAAAAAA==&#10;" filled="f" stroked="f" strokeweight=".5pt">
                      <v:textbox inset="0,0,0,0">
                        <w:txbxContent>
                          <w:p w14:paraId="3D014580" w14:textId="65C6EB17" w:rsidR="0099668F" w:rsidRPr="0099668F" w:rsidRDefault="00B517AB" w:rsidP="0099668F">
                            <w:pPr>
                              <w:rPr>
                                <w:rFonts w:ascii="Montserrat" w:hAnsi="Montserrat"/>
                                <w:noProof/>
                                <w:sz w:val="16"/>
                                <w:szCs w:val="16"/>
                              </w:rPr>
                            </w:pPr>
                            <w:r>
                              <w:rPr>
                                <w:rFonts w:ascii="Montserrat" w:hAnsi="Montserrat"/>
                                <w:noProof/>
                                <w:sz w:val="16"/>
                                <w:szCs w:val="16"/>
                              </w:rPr>
                              <w:t xml:space="preserve">Humble Beginnings: </w:t>
                            </w:r>
                            <w:r w:rsidR="009776A4">
                              <w:rPr>
                                <w:rFonts w:ascii="Montserrat" w:hAnsi="Montserrat"/>
                                <w:noProof/>
                                <w:sz w:val="16"/>
                                <w:szCs w:val="16"/>
                              </w:rPr>
                              <w:t>The Power of Relationships, Openness and Trust</w:t>
                            </w:r>
                          </w:p>
                          <w:p w14:paraId="304BC632" w14:textId="2F8EF7CE" w:rsidR="00DE026C" w:rsidRDefault="00DE026C" w:rsidP="0099668F">
                            <w:pPr>
                              <w:ind w:left="-1440" w:right="-1440"/>
                              <w:rPr>
                                <w:rFonts w:ascii="Montserrat" w:hAnsi="Montserrat"/>
                                <w:noProof/>
                                <w:color w:val="000000" w:themeColor="text1"/>
                                <w:sz w:val="18"/>
                                <w:szCs w:val="18"/>
                              </w:rPr>
                            </w:pPr>
                            <w:r>
                              <w:rPr>
                                <w:rFonts w:ascii="Montserrat" w:hAnsi="Montserrat"/>
                                <w:noProof/>
                                <w:color w:val="000000" w:themeColor="text1"/>
                                <w:sz w:val="18"/>
                                <w:szCs w:val="18"/>
                              </w:rPr>
                              <w:t xml:space="preserve"> </w:t>
                            </w:r>
                          </w:p>
                          <w:p w14:paraId="65FF3F1C" w14:textId="77777777" w:rsidR="00DE026C" w:rsidRDefault="00DE026C" w:rsidP="00DE026C">
                            <w:pPr>
                              <w:ind w:left="-1440" w:right="-1440"/>
                              <w:rPr>
                                <w:rFonts w:ascii="Montserrat" w:hAnsi="Montserrat"/>
                                <w:noProof/>
                                <w:color w:val="000000" w:themeColor="text1"/>
                                <w:sz w:val="18"/>
                                <w:szCs w:val="18"/>
                              </w:rPr>
                            </w:pPr>
                          </w:p>
                          <w:p w14:paraId="0C24F1F0" w14:textId="77777777" w:rsidR="00DE026C" w:rsidRDefault="00DE026C" w:rsidP="00DE026C">
                            <w:pPr>
                              <w:ind w:left="-1440" w:right="-1440"/>
                              <w:rPr>
                                <w:rFonts w:ascii="Montserrat" w:hAnsi="Montserrat"/>
                                <w:noProof/>
                                <w:color w:val="000000" w:themeColor="text1"/>
                                <w:sz w:val="18"/>
                                <w:szCs w:val="18"/>
                              </w:rPr>
                            </w:pPr>
                            <w:r>
                              <w:rPr>
                                <w:rFonts w:ascii="Montserrat" w:hAnsi="Montserrat"/>
                                <w:noProof/>
                                <w:color w:val="000000" w:themeColor="text1"/>
                                <w:sz w:val="18"/>
                                <w:szCs w:val="18"/>
                              </w:rPr>
                              <w:t xml:space="preserve"> </w:t>
                            </w:r>
                          </w:p>
                        </w:txbxContent>
                      </v:textbox>
                    </v:shape>
                  </v:group>
                </v:group>
                <v:shape id="AutoShape 13" o:spid="_x0000_s1043" alt="&quot;&quot;" style="position:absolute;left:859;top:11906;width:3619;height:2324;visibility:visible;mso-wrap-style:square;v-text-anchor:top" coordsize="60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" path="m304,l222,9,148,34,84,74,34,127,2,190,,197r2,8l34,268r50,52l148,361r74,25l304,395r82,-9l460,361r20,-13l304,348,219,337,144,306,86,259,48,197,86,136,144,89,219,58,304,47r176,l460,34,386,9,304,xm480,47r-176,l389,58r74,31l522,136r38,61l522,259r-59,47l389,337r-85,11l480,348r44,-28l574,268r32,-63l608,197r-2,-7l574,127,524,74,480,47xm306,73l260,83r-37,26l197,148r-9,47l197,243r26,39l260,308r46,10l352,308r37,-26l397,271r-91,l278,265,255,249,239,225r-5,-30l239,166r16,-24l278,126r28,-6l397,120r-8,-11l352,83,306,73xm397,120r-91,l334,126r23,16l373,166r6,29l373,225r-16,24l334,265r-28,6l397,271r18,-28l424,195r-9,-47l397,120xe" fillcolor="#ff375a" stroked="f">
                  <v:path arrowok="t" o:connecttype="custom" o:connectlocs="131942,5287914;49924,5326063;1189,5394142;1189,5402946;49924,5470438;131942,5509173;229413,5509173;285281,5486871;130159,5480416;51113,5434638;51113,5362450;130159,5316672;285281,5310216;229413,5287914;285281,5310216;231196,5316672;310243,5362450;310243,5434638;231196,5480416;285281,5486871;341148,5439920;361356,5398250;341148,5357168;285281,5310216;154527,5331345;117084,5369493;117084,5425248;154527,5463396;209206,5463396;235951,5441681;165225,5438159;142046,5414683;142046,5380057;165225,5356581;235951,5353060;209206,5331345;235951,5353060;198508,5356581;221687,5380057;221687,5414683;198508,5438159;235951,5441681;251998,5397077;235951,5353060" o:connectangles="0,0,0,0,0,0,0,0,0,0,0,0,0,0,0,0,0,0,0,0,0,0,0,0,0,0,0,0,0,0,0,0,0,0,0,0,0,0,0,0,0,0,0,0"/>
                </v:shape>
              </v:group>
            </w:pict>
          </mc:Fallback>
        </mc:AlternateContent>
      </w:r>
      <w:r>
        <w:rPr>
          <w:noProof/>
        </w:rPr>
        <mc:AlternateContent>
          <mc:Choice Requires="wps">
            <w:drawing>
              <wp:anchor distT="0" distB="0" distL="114300" distR="114300" simplePos="0" relativeHeight="251665408" behindDoc="0" locked="0" layoutInCell="1" allowOverlap="1" wp14:anchorId="4E09413D" wp14:editId="0EFF6B46">
                <wp:simplePos x="0" y="0"/>
                <wp:positionH relativeFrom="column">
                  <wp:posOffset>5772331</wp:posOffset>
                </wp:positionH>
                <wp:positionV relativeFrom="paragraph">
                  <wp:posOffset>4984115</wp:posOffset>
                </wp:positionV>
                <wp:extent cx="382905" cy="255905"/>
                <wp:effectExtent l="0" t="0" r="0" b="0"/>
                <wp:wrapNone/>
                <wp:docPr id="1386480904" name="Auto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905" cy="255905"/>
                        </a:xfrm>
                        <a:custGeom>
                          <a:avLst/>
                          <a:gdLst>
                            <a:gd name="T0" fmla="+- 0 9255 9021"/>
                            <a:gd name="T1" fmla="*/ T0 w 597"/>
                            <a:gd name="T2" fmla="+- 0 10761 10479"/>
                            <a:gd name="T3" fmla="*/ 10761 h 405"/>
                            <a:gd name="T4" fmla="+- 0 9244 9021"/>
                            <a:gd name="T5" fmla="*/ T4 w 597"/>
                            <a:gd name="T6" fmla="+- 0 10760 10479"/>
                            <a:gd name="T7" fmla="*/ 10760 h 405"/>
                            <a:gd name="T8" fmla="+- 0 9096 9021"/>
                            <a:gd name="T9" fmla="*/ T8 w 597"/>
                            <a:gd name="T10" fmla="+- 0 10751 10479"/>
                            <a:gd name="T11" fmla="*/ 10751 h 405"/>
                            <a:gd name="T12" fmla="+- 0 9100 9021"/>
                            <a:gd name="T13" fmla="*/ T12 w 597"/>
                            <a:gd name="T14" fmla="+- 0 10776 10479"/>
                            <a:gd name="T15" fmla="*/ 10776 h 405"/>
                            <a:gd name="T16" fmla="+- 0 9252 9021"/>
                            <a:gd name="T17" fmla="*/ T16 w 597"/>
                            <a:gd name="T18" fmla="+- 0 10792 10479"/>
                            <a:gd name="T19" fmla="*/ 10792 h 405"/>
                            <a:gd name="T20" fmla="+- 0 9264 9021"/>
                            <a:gd name="T21" fmla="*/ T20 w 597"/>
                            <a:gd name="T22" fmla="+- 0 10768 10479"/>
                            <a:gd name="T23" fmla="*/ 10768 h 405"/>
                            <a:gd name="T24" fmla="+- 0 9255 9021"/>
                            <a:gd name="T25" fmla="*/ T24 w 597"/>
                            <a:gd name="T26" fmla="+- 0 10675 10479"/>
                            <a:gd name="T27" fmla="*/ 10675 h 405"/>
                            <a:gd name="T28" fmla="+- 0 9244 9021"/>
                            <a:gd name="T29" fmla="*/ T28 w 597"/>
                            <a:gd name="T30" fmla="+- 0 10675 10479"/>
                            <a:gd name="T31" fmla="*/ 10675 h 405"/>
                            <a:gd name="T32" fmla="+- 0 9096 9021"/>
                            <a:gd name="T33" fmla="*/ T32 w 597"/>
                            <a:gd name="T34" fmla="+- 0 10666 10479"/>
                            <a:gd name="T35" fmla="*/ 10666 h 405"/>
                            <a:gd name="T36" fmla="+- 0 9100 9021"/>
                            <a:gd name="T37" fmla="*/ T36 w 597"/>
                            <a:gd name="T38" fmla="+- 0 10691 10479"/>
                            <a:gd name="T39" fmla="*/ 10691 h 405"/>
                            <a:gd name="T40" fmla="+- 0 9252 9021"/>
                            <a:gd name="T41" fmla="*/ T40 w 597"/>
                            <a:gd name="T42" fmla="+- 0 10706 10479"/>
                            <a:gd name="T43" fmla="*/ 10706 h 405"/>
                            <a:gd name="T44" fmla="+- 0 9264 9021"/>
                            <a:gd name="T45" fmla="*/ T44 w 597"/>
                            <a:gd name="T46" fmla="+- 0 10683 10479"/>
                            <a:gd name="T47" fmla="*/ 10683 h 405"/>
                            <a:gd name="T48" fmla="+- 0 9255 9021"/>
                            <a:gd name="T49" fmla="*/ T48 w 597"/>
                            <a:gd name="T50" fmla="+- 0 10590 10479"/>
                            <a:gd name="T51" fmla="*/ 10590 h 405"/>
                            <a:gd name="T52" fmla="+- 0 9244 9021"/>
                            <a:gd name="T53" fmla="*/ T52 w 597"/>
                            <a:gd name="T54" fmla="+- 0 10590 10479"/>
                            <a:gd name="T55" fmla="*/ 10590 h 405"/>
                            <a:gd name="T56" fmla="+- 0 9096 9021"/>
                            <a:gd name="T57" fmla="*/ T56 w 597"/>
                            <a:gd name="T58" fmla="+- 0 10581 10479"/>
                            <a:gd name="T59" fmla="*/ 10581 h 405"/>
                            <a:gd name="T60" fmla="+- 0 9100 9021"/>
                            <a:gd name="T61" fmla="*/ T60 w 597"/>
                            <a:gd name="T62" fmla="+- 0 10606 10479"/>
                            <a:gd name="T63" fmla="*/ 10606 h 405"/>
                            <a:gd name="T64" fmla="+- 0 9252 9021"/>
                            <a:gd name="T65" fmla="*/ T64 w 597"/>
                            <a:gd name="T66" fmla="+- 0 10621 10479"/>
                            <a:gd name="T67" fmla="*/ 10621 h 405"/>
                            <a:gd name="T68" fmla="+- 0 9264 9021"/>
                            <a:gd name="T69" fmla="*/ T68 w 597"/>
                            <a:gd name="T70" fmla="+- 0 10598 10479"/>
                            <a:gd name="T71" fmla="*/ 10598 h 405"/>
                            <a:gd name="T72" fmla="+- 0 9541 9021"/>
                            <a:gd name="T73" fmla="*/ T72 w 597"/>
                            <a:gd name="T74" fmla="+- 0 10751 10479"/>
                            <a:gd name="T75" fmla="*/ 10751 h 405"/>
                            <a:gd name="T76" fmla="+- 0 9393 9021"/>
                            <a:gd name="T77" fmla="*/ T76 w 597"/>
                            <a:gd name="T78" fmla="+- 0 10760 10479"/>
                            <a:gd name="T79" fmla="*/ 10760 h 405"/>
                            <a:gd name="T80" fmla="+- 0 9373 9021"/>
                            <a:gd name="T81" fmla="*/ T80 w 597"/>
                            <a:gd name="T82" fmla="+- 0 10768 10479"/>
                            <a:gd name="T83" fmla="*/ 10768 h 405"/>
                            <a:gd name="T84" fmla="+- 0 9385 9021"/>
                            <a:gd name="T85" fmla="*/ T84 w 597"/>
                            <a:gd name="T86" fmla="+- 0 10792 10479"/>
                            <a:gd name="T87" fmla="*/ 10792 h 405"/>
                            <a:gd name="T88" fmla="+- 0 9399 9021"/>
                            <a:gd name="T89" fmla="*/ T88 w 597"/>
                            <a:gd name="T90" fmla="+- 0 10791 10479"/>
                            <a:gd name="T91" fmla="*/ 10791 h 405"/>
                            <a:gd name="T92" fmla="+- 0 9544 9021"/>
                            <a:gd name="T93" fmla="*/ T92 w 597"/>
                            <a:gd name="T94" fmla="+- 0 10768 10479"/>
                            <a:gd name="T95" fmla="*/ 10768 h 405"/>
                            <a:gd name="T96" fmla="+- 0 9541 9021"/>
                            <a:gd name="T97" fmla="*/ T96 w 597"/>
                            <a:gd name="T98" fmla="+- 0 10666 10479"/>
                            <a:gd name="T99" fmla="*/ 10666 h 405"/>
                            <a:gd name="T100" fmla="+- 0 9393 9021"/>
                            <a:gd name="T101" fmla="*/ T100 w 597"/>
                            <a:gd name="T102" fmla="+- 0 10675 10479"/>
                            <a:gd name="T103" fmla="*/ 10675 h 405"/>
                            <a:gd name="T104" fmla="+- 0 9373 9021"/>
                            <a:gd name="T105" fmla="*/ T104 w 597"/>
                            <a:gd name="T106" fmla="+- 0 10683 10479"/>
                            <a:gd name="T107" fmla="*/ 10683 h 405"/>
                            <a:gd name="T108" fmla="+- 0 9385 9021"/>
                            <a:gd name="T109" fmla="*/ T108 w 597"/>
                            <a:gd name="T110" fmla="+- 0 10707 10479"/>
                            <a:gd name="T111" fmla="*/ 10707 h 405"/>
                            <a:gd name="T112" fmla="+- 0 9399 9021"/>
                            <a:gd name="T113" fmla="*/ T112 w 597"/>
                            <a:gd name="T114" fmla="+- 0 10706 10479"/>
                            <a:gd name="T115" fmla="*/ 10706 h 405"/>
                            <a:gd name="T116" fmla="+- 0 9544 9021"/>
                            <a:gd name="T117" fmla="*/ T116 w 597"/>
                            <a:gd name="T118" fmla="+- 0 10683 10479"/>
                            <a:gd name="T119" fmla="*/ 10683 h 405"/>
                            <a:gd name="T120" fmla="+- 0 9541 9021"/>
                            <a:gd name="T121" fmla="*/ T120 w 597"/>
                            <a:gd name="T122" fmla="+- 0 10581 10479"/>
                            <a:gd name="T123" fmla="*/ 10581 h 405"/>
                            <a:gd name="T124" fmla="+- 0 9393 9021"/>
                            <a:gd name="T125" fmla="*/ T124 w 597"/>
                            <a:gd name="T126" fmla="+- 0 10590 10479"/>
                            <a:gd name="T127" fmla="*/ 10590 h 405"/>
                            <a:gd name="T128" fmla="+- 0 9373 9021"/>
                            <a:gd name="T129" fmla="*/ T128 w 597"/>
                            <a:gd name="T130" fmla="+- 0 10598 10479"/>
                            <a:gd name="T131" fmla="*/ 10598 h 405"/>
                            <a:gd name="T132" fmla="+- 0 9385 9021"/>
                            <a:gd name="T133" fmla="*/ T132 w 597"/>
                            <a:gd name="T134" fmla="+- 0 10621 10479"/>
                            <a:gd name="T135" fmla="*/ 10621 h 405"/>
                            <a:gd name="T136" fmla="+- 0 9399 9021"/>
                            <a:gd name="T137" fmla="*/ T136 w 597"/>
                            <a:gd name="T138" fmla="+- 0 10621 10479"/>
                            <a:gd name="T139" fmla="*/ 10621 h 405"/>
                            <a:gd name="T140" fmla="+- 0 9544 9021"/>
                            <a:gd name="T141" fmla="*/ T140 w 597"/>
                            <a:gd name="T142" fmla="+- 0 10598 10479"/>
                            <a:gd name="T143" fmla="*/ 10598 h 405"/>
                            <a:gd name="T144" fmla="+- 0 9615 9021"/>
                            <a:gd name="T145" fmla="*/ T144 w 597"/>
                            <a:gd name="T146" fmla="+- 0 10486 10479"/>
                            <a:gd name="T147" fmla="*/ 10486 h 405"/>
                            <a:gd name="T148" fmla="+- 0 9600 9021"/>
                            <a:gd name="T149" fmla="*/ T148 w 597"/>
                            <a:gd name="T150" fmla="+- 0 10479 10479"/>
                            <a:gd name="T151" fmla="*/ 10479 h 405"/>
                            <a:gd name="T152" fmla="+- 0 9577 9021"/>
                            <a:gd name="T153" fmla="*/ T152 w 597"/>
                            <a:gd name="T154" fmla="+- 0 10481 10479"/>
                            <a:gd name="T155" fmla="*/ 10481 h 405"/>
                            <a:gd name="T156" fmla="+- 0 9577 9021"/>
                            <a:gd name="T157" fmla="*/ T156 w 597"/>
                            <a:gd name="T158" fmla="+- 0 10827 10479"/>
                            <a:gd name="T159" fmla="*/ 10827 h 405"/>
                            <a:gd name="T160" fmla="+- 0 9340 9021"/>
                            <a:gd name="T161" fmla="*/ T160 w 597"/>
                            <a:gd name="T162" fmla="+- 0 10536 10479"/>
                            <a:gd name="T163" fmla="*/ 10536 h 405"/>
                            <a:gd name="T164" fmla="+- 0 9577 9021"/>
                            <a:gd name="T165" fmla="*/ T164 w 597"/>
                            <a:gd name="T166" fmla="+- 0 10481 10479"/>
                            <a:gd name="T167" fmla="*/ 10481 h 405"/>
                            <a:gd name="T168" fmla="+- 0 9299 9021"/>
                            <a:gd name="T169" fmla="*/ T168 w 597"/>
                            <a:gd name="T170" fmla="+- 0 10505 10479"/>
                            <a:gd name="T171" fmla="*/ 10505 h 405"/>
                            <a:gd name="T172" fmla="+- 0 9299 9021"/>
                            <a:gd name="T173" fmla="*/ T172 w 597"/>
                            <a:gd name="T174" fmla="+- 0 10851 10479"/>
                            <a:gd name="T175" fmla="*/ 10851 h 405"/>
                            <a:gd name="T176" fmla="+- 0 9062 9021"/>
                            <a:gd name="T177" fmla="*/ T176 w 597"/>
                            <a:gd name="T178" fmla="+- 0 10513 10479"/>
                            <a:gd name="T179" fmla="*/ 10513 h 405"/>
                            <a:gd name="T180" fmla="+- 0 9299 9021"/>
                            <a:gd name="T181" fmla="*/ T180 w 597"/>
                            <a:gd name="T182" fmla="+- 0 10505 10479"/>
                            <a:gd name="T183" fmla="*/ 10505 h 405"/>
                            <a:gd name="T184" fmla="+- 0 9032 9021"/>
                            <a:gd name="T185" fmla="*/ T184 w 597"/>
                            <a:gd name="T186" fmla="+- 0 10480 10479"/>
                            <a:gd name="T187" fmla="*/ 10480 h 405"/>
                            <a:gd name="T188" fmla="+- 0 9023 9021"/>
                            <a:gd name="T189" fmla="*/ T188 w 597"/>
                            <a:gd name="T190" fmla="+- 0 10486 10479"/>
                            <a:gd name="T191" fmla="*/ 10486 h 405"/>
                            <a:gd name="T192" fmla="+- 0 9021 9021"/>
                            <a:gd name="T193" fmla="*/ T192 w 597"/>
                            <a:gd name="T194" fmla="+- 0 10848 10479"/>
                            <a:gd name="T195" fmla="*/ 10848 h 405"/>
                            <a:gd name="T196" fmla="+- 0 9317 9021"/>
                            <a:gd name="T197" fmla="*/ T196 w 597"/>
                            <a:gd name="T198" fmla="+- 0 10884 10479"/>
                            <a:gd name="T199" fmla="*/ 10884 h 405"/>
                            <a:gd name="T200" fmla="+- 0 9610 9021"/>
                            <a:gd name="T201" fmla="*/ T200 w 597"/>
                            <a:gd name="T202" fmla="+- 0 10855 10479"/>
                            <a:gd name="T203" fmla="*/ 10855 h 405"/>
                            <a:gd name="T204" fmla="+- 0 9618 9021"/>
                            <a:gd name="T205" fmla="*/ T204 w 597"/>
                            <a:gd name="T206" fmla="+- 0 10848 10479"/>
                            <a:gd name="T207" fmla="*/ 10848 h 405"/>
                            <a:gd name="T208" fmla="+- 0 9618 9021"/>
                            <a:gd name="T209" fmla="*/ T208 w 597"/>
                            <a:gd name="T210" fmla="+- 0 10507 10479"/>
                            <a:gd name="T211" fmla="*/ 10507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97" h="405">
                              <a:moveTo>
                                <a:pt x="243" y="289"/>
                              </a:moveTo>
                              <a:lnTo>
                                <a:pt x="234" y="282"/>
                              </a:lnTo>
                              <a:lnTo>
                                <a:pt x="223" y="281"/>
                              </a:lnTo>
                              <a:lnTo>
                                <a:pt x="85" y="266"/>
                              </a:lnTo>
                              <a:lnTo>
                                <a:pt x="75" y="272"/>
                              </a:lnTo>
                              <a:lnTo>
                                <a:pt x="72" y="289"/>
                              </a:lnTo>
                              <a:lnTo>
                                <a:pt x="79" y="297"/>
                              </a:lnTo>
                              <a:lnTo>
                                <a:pt x="217" y="312"/>
                              </a:lnTo>
                              <a:lnTo>
                                <a:pt x="231" y="313"/>
                              </a:lnTo>
                              <a:lnTo>
                                <a:pt x="241" y="306"/>
                              </a:lnTo>
                              <a:lnTo>
                                <a:pt x="243" y="289"/>
                              </a:lnTo>
                              <a:close/>
                              <a:moveTo>
                                <a:pt x="243" y="204"/>
                              </a:moveTo>
                              <a:lnTo>
                                <a:pt x="234" y="196"/>
                              </a:lnTo>
                              <a:lnTo>
                                <a:pt x="223" y="196"/>
                              </a:lnTo>
                              <a:lnTo>
                                <a:pt x="85" y="181"/>
                              </a:lnTo>
                              <a:lnTo>
                                <a:pt x="75" y="187"/>
                              </a:lnTo>
                              <a:lnTo>
                                <a:pt x="72" y="204"/>
                              </a:lnTo>
                              <a:lnTo>
                                <a:pt x="79" y="212"/>
                              </a:lnTo>
                              <a:lnTo>
                                <a:pt x="217" y="227"/>
                              </a:lnTo>
                              <a:lnTo>
                                <a:pt x="231" y="227"/>
                              </a:lnTo>
                              <a:lnTo>
                                <a:pt x="241" y="221"/>
                              </a:lnTo>
                              <a:lnTo>
                                <a:pt x="243" y="204"/>
                              </a:lnTo>
                              <a:close/>
                              <a:moveTo>
                                <a:pt x="243" y="119"/>
                              </a:moveTo>
                              <a:lnTo>
                                <a:pt x="234" y="111"/>
                              </a:lnTo>
                              <a:lnTo>
                                <a:pt x="223" y="111"/>
                              </a:lnTo>
                              <a:lnTo>
                                <a:pt x="85" y="96"/>
                              </a:lnTo>
                              <a:lnTo>
                                <a:pt x="75" y="102"/>
                              </a:lnTo>
                              <a:lnTo>
                                <a:pt x="72" y="119"/>
                              </a:lnTo>
                              <a:lnTo>
                                <a:pt x="79" y="127"/>
                              </a:lnTo>
                              <a:lnTo>
                                <a:pt x="217" y="142"/>
                              </a:lnTo>
                              <a:lnTo>
                                <a:pt x="231" y="142"/>
                              </a:lnTo>
                              <a:lnTo>
                                <a:pt x="241" y="136"/>
                              </a:lnTo>
                              <a:lnTo>
                                <a:pt x="243" y="119"/>
                              </a:lnTo>
                              <a:close/>
                              <a:moveTo>
                                <a:pt x="523" y="289"/>
                              </a:moveTo>
                              <a:lnTo>
                                <a:pt x="520" y="272"/>
                              </a:lnTo>
                              <a:lnTo>
                                <a:pt x="510" y="266"/>
                              </a:lnTo>
                              <a:lnTo>
                                <a:pt x="372" y="281"/>
                              </a:lnTo>
                              <a:lnTo>
                                <a:pt x="361" y="282"/>
                              </a:lnTo>
                              <a:lnTo>
                                <a:pt x="352" y="289"/>
                              </a:lnTo>
                              <a:lnTo>
                                <a:pt x="354" y="306"/>
                              </a:lnTo>
                              <a:lnTo>
                                <a:pt x="364" y="313"/>
                              </a:lnTo>
                              <a:lnTo>
                                <a:pt x="375" y="312"/>
                              </a:lnTo>
                              <a:lnTo>
                                <a:pt x="378" y="312"/>
                              </a:lnTo>
                              <a:lnTo>
                                <a:pt x="515" y="297"/>
                              </a:lnTo>
                              <a:lnTo>
                                <a:pt x="523" y="289"/>
                              </a:lnTo>
                              <a:close/>
                              <a:moveTo>
                                <a:pt x="523" y="204"/>
                              </a:moveTo>
                              <a:lnTo>
                                <a:pt x="520" y="187"/>
                              </a:lnTo>
                              <a:lnTo>
                                <a:pt x="510" y="181"/>
                              </a:lnTo>
                              <a:lnTo>
                                <a:pt x="372" y="196"/>
                              </a:lnTo>
                              <a:lnTo>
                                <a:pt x="361" y="197"/>
                              </a:lnTo>
                              <a:lnTo>
                                <a:pt x="352" y="204"/>
                              </a:lnTo>
                              <a:lnTo>
                                <a:pt x="354" y="221"/>
                              </a:lnTo>
                              <a:lnTo>
                                <a:pt x="364" y="228"/>
                              </a:lnTo>
                              <a:lnTo>
                                <a:pt x="375" y="227"/>
                              </a:lnTo>
                              <a:lnTo>
                                <a:pt x="378" y="227"/>
                              </a:lnTo>
                              <a:lnTo>
                                <a:pt x="515" y="212"/>
                              </a:lnTo>
                              <a:lnTo>
                                <a:pt x="523" y="204"/>
                              </a:lnTo>
                              <a:close/>
                              <a:moveTo>
                                <a:pt x="523" y="119"/>
                              </a:moveTo>
                              <a:lnTo>
                                <a:pt x="520" y="102"/>
                              </a:lnTo>
                              <a:lnTo>
                                <a:pt x="510" y="96"/>
                              </a:lnTo>
                              <a:lnTo>
                                <a:pt x="372" y="111"/>
                              </a:lnTo>
                              <a:lnTo>
                                <a:pt x="361" y="112"/>
                              </a:lnTo>
                              <a:lnTo>
                                <a:pt x="352" y="119"/>
                              </a:lnTo>
                              <a:lnTo>
                                <a:pt x="354" y="136"/>
                              </a:lnTo>
                              <a:lnTo>
                                <a:pt x="364" y="142"/>
                              </a:lnTo>
                              <a:lnTo>
                                <a:pt x="375" y="142"/>
                              </a:lnTo>
                              <a:lnTo>
                                <a:pt x="378" y="142"/>
                              </a:lnTo>
                              <a:lnTo>
                                <a:pt x="515" y="127"/>
                              </a:lnTo>
                              <a:lnTo>
                                <a:pt x="523" y="119"/>
                              </a:lnTo>
                              <a:close/>
                              <a:moveTo>
                                <a:pt x="597" y="12"/>
                              </a:moveTo>
                              <a:lnTo>
                                <a:pt x="594" y="7"/>
                              </a:lnTo>
                              <a:lnTo>
                                <a:pt x="585" y="1"/>
                              </a:lnTo>
                              <a:lnTo>
                                <a:pt x="579" y="0"/>
                              </a:lnTo>
                              <a:lnTo>
                                <a:pt x="573" y="1"/>
                              </a:lnTo>
                              <a:lnTo>
                                <a:pt x="556" y="2"/>
                              </a:lnTo>
                              <a:lnTo>
                                <a:pt x="556" y="34"/>
                              </a:lnTo>
                              <a:lnTo>
                                <a:pt x="556" y="348"/>
                              </a:lnTo>
                              <a:lnTo>
                                <a:pt x="319" y="372"/>
                              </a:lnTo>
                              <a:lnTo>
                                <a:pt x="319" y="57"/>
                              </a:lnTo>
                              <a:lnTo>
                                <a:pt x="556" y="34"/>
                              </a:lnTo>
                              <a:lnTo>
                                <a:pt x="556" y="2"/>
                              </a:lnTo>
                              <a:lnTo>
                                <a:pt x="298" y="28"/>
                              </a:lnTo>
                              <a:lnTo>
                                <a:pt x="278" y="26"/>
                              </a:lnTo>
                              <a:lnTo>
                                <a:pt x="278" y="57"/>
                              </a:lnTo>
                              <a:lnTo>
                                <a:pt x="278" y="372"/>
                              </a:lnTo>
                              <a:lnTo>
                                <a:pt x="41" y="348"/>
                              </a:lnTo>
                              <a:lnTo>
                                <a:pt x="41" y="34"/>
                              </a:lnTo>
                              <a:lnTo>
                                <a:pt x="278" y="57"/>
                              </a:lnTo>
                              <a:lnTo>
                                <a:pt x="278" y="26"/>
                              </a:lnTo>
                              <a:lnTo>
                                <a:pt x="17" y="0"/>
                              </a:lnTo>
                              <a:lnTo>
                                <a:pt x="11" y="1"/>
                              </a:lnTo>
                              <a:lnTo>
                                <a:pt x="6" y="4"/>
                              </a:lnTo>
                              <a:lnTo>
                                <a:pt x="2" y="7"/>
                              </a:lnTo>
                              <a:lnTo>
                                <a:pt x="0" y="12"/>
                              </a:lnTo>
                              <a:lnTo>
                                <a:pt x="0" y="369"/>
                              </a:lnTo>
                              <a:lnTo>
                                <a:pt x="8" y="376"/>
                              </a:lnTo>
                              <a:lnTo>
                                <a:pt x="296" y="405"/>
                              </a:lnTo>
                              <a:lnTo>
                                <a:pt x="301" y="405"/>
                              </a:lnTo>
                              <a:lnTo>
                                <a:pt x="589" y="376"/>
                              </a:lnTo>
                              <a:lnTo>
                                <a:pt x="594" y="372"/>
                              </a:lnTo>
                              <a:lnTo>
                                <a:pt x="597" y="369"/>
                              </a:lnTo>
                              <a:lnTo>
                                <a:pt x="597" y="34"/>
                              </a:lnTo>
                              <a:lnTo>
                                <a:pt x="597" y="28"/>
                              </a:lnTo>
                              <a:lnTo>
                                <a:pt x="597" y="12"/>
                              </a:lnTo>
                              <a:close/>
                            </a:path>
                          </a:pathLst>
                        </a:custGeom>
                        <a:solidFill>
                          <a:srgbClr val="FF37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noAutofit/>
                      </wps:bodyPr>
                    </wps:wsp>
                  </a:graphicData>
                </a:graphic>
              </wp:anchor>
            </w:drawing>
          </mc:Choice>
          <mc:Fallback>
            <w:pict>
              <v:shape w14:anchorId="64BE1DCC" id="AutoShape 12" o:spid="_x0000_s1026" alt="&quot;&quot;" style="position:absolute;margin-left:454.5pt;margin-top:392.45pt;width:30.15pt;height:20.15pt;z-index:251665408;visibility:visible;mso-wrap-style:none;mso-wrap-distance-left:9pt;mso-wrap-distance-top:0;mso-wrap-distance-right:9pt;mso-wrap-distance-bottom:0;mso-position-horizontal:absolute;mso-position-horizontal-relative:text;mso-position-vertical:absolute;mso-position-vertical-relative:text;v-text-anchor:top" coordsize="59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" path="m243,289r-9,-7l223,281,85,266r-10,6l72,289r7,8l217,312r14,1l241,306r2,-17xm243,204r-9,-8l223,196,85,181r-10,6l72,204r7,8l217,227r14,l241,221r2,-17xm243,119r-9,-8l223,111,85,96r-10,6l72,119r7,8l217,142r14,l241,136r2,-17xm523,289r-3,-17l510,266,372,281r-11,1l352,289r2,17l364,313r11,-1l378,312,515,297r8,-8xm523,204r-3,-17l510,181,372,196r-11,1l352,204r2,17l364,228r11,-1l378,227,515,212r8,-8xm523,119r-3,-17l510,96,372,111r-11,1l352,119r2,17l364,142r11,l378,142,515,127r8,-8xm597,12l594,7,585,1,579,r-6,1l556,2r,32l556,348,319,372r,-315l556,34r,-32l298,28,278,26r,31l278,372,41,348,41,34,278,57r,-31l17,,11,1,6,4,2,7,,12,,369r8,7l296,405r5,l589,376r5,-4l597,369r,-335l597,28r,-16xe" fillcolor="#ff375a" stroked="f">
                <v:path arrowok="t" o:connecttype="custom" o:connectlocs="150083,6799491;143028,6798859;48104,6793172;50669,6808969;148159,6819078;155856,6803914;150083,6745150;143028,6745150;48104,6739464;50669,6755260;148159,6764738;155856,6750205;150083,6691442;143028,6691442;48104,6685755;50669,6701552;148159,6711030;155856,6696497;333519,6793172;238594,6798859;225766,6803914;233463,6819078;242442,6818447;335443,6803914;333519,6739464;238594,6745150;225766,6750205;233463,6765370;242442,6764738;335443,6750205;333519,6685755;238594,6691442;225766,6696497;233463,6711030;242442,6711030;335443,6696497;380981,6625728;371360,6621305;356608,6622569;356608,6841194;204601,6657321;356608,6622569;178304,6637733;178304,6856358;26297,6642788;178304,6637733;7055,6621937;1283,6625728;0,6854463;189849,6877210;377774,6858886;382905,6854463;382905,6638997" o:connectangles="0,0,0,0,0,0,0,0,0,0,0,0,0,0,0,0,0,0,0,0,0,0,0,0,0,0,0,0,0,0,0,0,0,0,0,0,0,0,0,0,0,0,0,0,0,0,0,0,0,0,0,0,0"/>
              </v:shape>
            </w:pict>
          </mc:Fallback>
        </mc:AlternateContent>
      </w:r>
      <w:r w:rsidR="00EC7211">
        <w:rPr>
          <w:noProof/>
        </w:rPr>
        <mc:AlternateContent>
          <mc:Choice Requires="wpg">
            <w:drawing>
              <wp:anchor distT="0" distB="0" distL="114300" distR="114300" simplePos="0" relativeHeight="251652096" behindDoc="0" locked="0" layoutInCell="1" allowOverlap="1" wp14:anchorId="364ED33A" wp14:editId="15706B76">
                <wp:simplePos x="0" y="0"/>
                <wp:positionH relativeFrom="column">
                  <wp:posOffset>-28575</wp:posOffset>
                </wp:positionH>
                <wp:positionV relativeFrom="paragraph">
                  <wp:posOffset>2555240</wp:posOffset>
                </wp:positionV>
                <wp:extent cx="5629275" cy="6867525"/>
                <wp:effectExtent l="0" t="0" r="0" b="0"/>
                <wp:wrapNone/>
                <wp:docPr id="8" name="Group 8"/>
                <wp:cNvGraphicFramePr/>
                <a:graphic xmlns:a="http://schemas.openxmlformats.org/drawingml/2006/main">
                  <a:graphicData uri="http://schemas.microsoft.com/office/word/2010/wordprocessingGroup">
                    <wpg:wgp>
                      <wpg:cNvGrpSpPr/>
                      <wpg:grpSpPr>
                        <a:xfrm>
                          <a:off x="0" y="0"/>
                          <a:ext cx="5629275" cy="6867525"/>
                          <a:chOff x="-28574" y="-38100"/>
                          <a:chExt cx="5629275" cy="6867525"/>
                        </a:xfrm>
                      </wpg:grpSpPr>
                      <wps:wsp>
                        <wps:cNvPr id="49" name="Text Box 49"/>
                        <wps:cNvSpPr txBox="1">
                          <a:spLocks/>
                        </wps:cNvSpPr>
                        <wps:spPr>
                          <a:xfrm>
                            <a:off x="-28574" y="-38100"/>
                            <a:ext cx="5629275" cy="6867525"/>
                          </a:xfrm>
                          <a:prstGeom prst="rect">
                            <a:avLst/>
                          </a:prstGeom>
                          <a:noFill/>
                          <a:ln w="6350">
                            <a:noFill/>
                          </a:ln>
                        </wps:spPr>
                        <wps:txbx>
                          <w:txbxContent>
                            <w:p w14:paraId="778BD7FA" w14:textId="77777777" w:rsidR="002A5017" w:rsidRDefault="009447BA" w:rsidP="00894894">
                              <w:pPr>
                                <w:pStyle w:val="BodyCopy"/>
                                <w:spacing w:after="240"/>
                                <w:rPr>
                                  <w:rFonts w:ascii="Spectral" w:hAnsi="Spectral"/>
                                  <w:color w:val="0D0D0D" w:themeColor="text1" w:themeTint="F2"/>
                                  <w:shd w:val="clear" w:color="auto" w:fill="FFFFFF"/>
                                </w:rPr>
                              </w:pPr>
                              <w:r w:rsidRPr="00570C0B">
                                <w:rPr>
                                  <w:rFonts w:ascii="Spectral" w:hAnsi="Spectral"/>
                                  <w:shd w:val="clear" w:color="auto" w:fill="FFFFFF"/>
                                </w:rPr>
                                <w:t>The World Economic Forum</w:t>
                              </w:r>
                              <w:r w:rsidR="00570C0B">
                                <w:rPr>
                                  <w:rFonts w:ascii="Spectral" w:hAnsi="Spectral"/>
                                  <w:shd w:val="clear" w:color="auto" w:fill="FFFFFF"/>
                                </w:rPr>
                                <w:t>’s</w:t>
                              </w:r>
                              <w:r w:rsidRPr="00570C0B">
                                <w:rPr>
                                  <w:rFonts w:ascii="Spectral" w:hAnsi="Spectral"/>
                                  <w:shd w:val="clear" w:color="auto" w:fill="FFFFFF"/>
                                </w:rPr>
                                <w:t xml:space="preserve"> </w:t>
                              </w:r>
                              <w:hyperlink r:id="rId16" w:history="1">
                                <w:r w:rsidRPr="00570C0B">
                                  <w:rPr>
                                    <w:rStyle w:val="Hyperlink"/>
                                    <w:rFonts w:ascii="Spectral" w:hAnsi="Spectral"/>
                                    <w:shd w:val="clear" w:color="auto" w:fill="FFFFFF"/>
                                  </w:rPr>
                                  <w:t>Future of Job's Report</w:t>
                                </w:r>
                              </w:hyperlink>
                              <w:r>
                                <w:rPr>
                                  <w:rFonts w:ascii="Spectral" w:hAnsi="Spectral"/>
                                  <w:shd w:val="clear" w:color="auto" w:fill="FFFFFF"/>
                                </w:rPr>
                                <w:t xml:space="preserve"> </w:t>
                              </w:r>
                              <w:r>
                                <w:rPr>
                                  <w:rFonts w:ascii="Spectral" w:hAnsi="Spectral"/>
                                  <w:color w:val="0D0D0D" w:themeColor="text1" w:themeTint="F2"/>
                                  <w:shd w:val="clear" w:color="auto" w:fill="FFFFFF"/>
                                </w:rPr>
                                <w:t xml:space="preserve">has identified 10 important </w:t>
                              </w:r>
                              <w:r w:rsidR="00570C0B">
                                <w:rPr>
                                  <w:rFonts w:ascii="Spectral" w:hAnsi="Spectral"/>
                                  <w:color w:val="0D0D0D" w:themeColor="text1" w:themeTint="F2"/>
                                  <w:shd w:val="clear" w:color="auto" w:fill="FFFFFF"/>
                                </w:rPr>
                                <w:t>skills</w:t>
                              </w:r>
                              <w:r w:rsidR="00754071">
                                <w:rPr>
                                  <w:rFonts w:ascii="Spectral" w:hAnsi="Spectral"/>
                                  <w:color w:val="0D0D0D" w:themeColor="text1" w:themeTint="F2"/>
                                  <w:shd w:val="clear" w:color="auto" w:fill="FFFFFF"/>
                                </w:rPr>
                                <w:t xml:space="preserve"> that will be needed</w:t>
                              </w:r>
                              <w:r>
                                <w:rPr>
                                  <w:rFonts w:ascii="Spectral" w:hAnsi="Spectral"/>
                                  <w:color w:val="0D0D0D" w:themeColor="text1" w:themeTint="F2"/>
                                  <w:shd w:val="clear" w:color="auto" w:fill="FFFFFF"/>
                                </w:rPr>
                                <w:t xml:space="preserve"> to succeed in your career by 2030. </w:t>
                              </w:r>
                              <w:r w:rsidR="00497ACC">
                                <w:rPr>
                                  <w:rFonts w:ascii="Spectral" w:hAnsi="Spectral"/>
                                  <w:color w:val="0D0D0D" w:themeColor="text1" w:themeTint="F2"/>
                                  <w:shd w:val="clear" w:color="auto" w:fill="FFFFFF"/>
                                </w:rPr>
                                <w:t xml:space="preserve"> To help support you in </w:t>
                              </w:r>
                              <w:r w:rsidR="00894894">
                                <w:rPr>
                                  <w:rFonts w:ascii="Spectral" w:hAnsi="Spectral"/>
                                  <w:color w:val="0D0D0D" w:themeColor="text1" w:themeTint="F2"/>
                                  <w:shd w:val="clear" w:color="auto" w:fill="FFFFFF"/>
                                </w:rPr>
                                <w:t xml:space="preserve">developing </w:t>
                              </w:r>
                              <w:r w:rsidR="00497ACC">
                                <w:rPr>
                                  <w:rFonts w:ascii="Spectral" w:hAnsi="Spectral"/>
                                  <w:color w:val="0D0D0D" w:themeColor="text1" w:themeTint="F2"/>
                                  <w:shd w:val="clear" w:color="auto" w:fill="FFFFFF"/>
                                </w:rPr>
                                <w:t>these critical skills, we’ve identified learning material</w:t>
                              </w:r>
                              <w:r w:rsidR="00894894">
                                <w:rPr>
                                  <w:rFonts w:ascii="Spectral" w:hAnsi="Spectral"/>
                                  <w:color w:val="0D0D0D" w:themeColor="text1" w:themeTint="F2"/>
                                  <w:shd w:val="clear" w:color="auto" w:fill="FFFFFF"/>
                                </w:rPr>
                                <w:t xml:space="preserve"> that we’ll share with you regularly.</w:t>
                              </w:r>
                            </w:p>
                            <w:p w14:paraId="5F6B57F0" w14:textId="67A3AD98" w:rsidR="00326F1F" w:rsidRPr="00AC6589" w:rsidRDefault="00C950AF" w:rsidP="00D90FE5">
                              <w:pPr>
                                <w:pStyle w:val="BodyCopy"/>
                                <w:spacing w:before="120" w:after="120"/>
                                <w:rPr>
                                  <w:rFonts w:ascii="Montserrat" w:eastAsiaTheme="minorHAnsi" w:hAnsi="Montserrat"/>
                                  <w:b/>
                                  <w:bCs/>
                                  <w:color w:val="FF375A"/>
                                  <w:sz w:val="24"/>
                                  <w:szCs w:val="24"/>
                                  <w:shd w:val="clear" w:color="auto" w:fill="FFFFFF"/>
                                  <w:lang w:val="en-CA"/>
                                </w:rPr>
                              </w:pPr>
                              <w:bookmarkStart w:id="0" w:name="_Hlk149139835"/>
                              <w:r>
                                <w:rPr>
                                  <w:rFonts w:ascii="Montserrat" w:eastAsiaTheme="minorHAnsi" w:hAnsi="Montserrat"/>
                                  <w:b/>
                                  <w:bCs/>
                                  <w:color w:val="FF375A"/>
                                  <w:sz w:val="24"/>
                                  <w:szCs w:val="24"/>
                                  <w:shd w:val="clear" w:color="auto" w:fill="FFFFFF"/>
                                  <w:lang w:val="en-CA"/>
                                </w:rPr>
                                <w:t>Own Your Impact</w:t>
                              </w:r>
                            </w:p>
                            <w:p w14:paraId="12753012" w14:textId="7A7039D0" w:rsidR="002213B0" w:rsidRDefault="002213B0" w:rsidP="002213B0">
                              <w:pPr>
                                <w:pStyle w:val="BodyCopy"/>
                                <w:spacing w:after="240"/>
                                <w:rPr>
                                  <w:rFonts w:ascii="Spectral" w:hAnsi="Spectral" w:cs="Segoe UI"/>
                                  <w:color w:val="323130"/>
                                  <w:shd w:val="clear" w:color="auto" w:fill="FFFFFF"/>
                                </w:rPr>
                              </w:pPr>
                              <w:r>
                                <w:rPr>
                                  <w:rFonts w:ascii="Spectral" w:hAnsi="Spectral" w:cs="Segoe UI"/>
                                  <w:color w:val="323130"/>
                                  <w:shd w:val="clear" w:color="auto" w:fill="FFFFFF"/>
                                </w:rPr>
                                <w:t>L</w:t>
                              </w:r>
                              <w:r w:rsidRPr="009D0BC4">
                                <w:rPr>
                                  <w:rFonts w:ascii="Spectral" w:hAnsi="Spectral" w:cs="Segoe UI"/>
                                  <w:color w:val="323130"/>
                                  <w:shd w:val="clear" w:color="auto" w:fill="FFFFFF"/>
                                </w:rPr>
                                <w:t>eadership and social influence are essential components of a successful business. Effective leaders can inspire and motivate others, build strong relationships, manage change, encourage innovation, build trust, foster collaboration, and promote accountability. Social influence can help leaders sway the opinions and behaviors of others in a particular direction, leading to better outcomes for the organization</w:t>
                              </w:r>
                              <w:r w:rsidR="006F31BF">
                                <w:rPr>
                                  <w:rFonts w:ascii="Spectral" w:hAnsi="Spectral" w:cs="Segoe UI"/>
                                  <w:color w:val="323130"/>
                                  <w:shd w:val="clear" w:color="auto" w:fill="FFFFFF"/>
                                </w:rPr>
                                <w:t>.</w:t>
                              </w:r>
                            </w:p>
                            <w:p w14:paraId="06BA0404" w14:textId="17FF6560" w:rsidR="005C3A9E" w:rsidRDefault="00BA1535" w:rsidP="00627662">
                              <w:pPr>
                                <w:pStyle w:val="BodyCopy"/>
                                <w:spacing w:before="120" w:after="120"/>
                                <w:rPr>
                                  <w:rFonts w:ascii="Spectral" w:hAnsi="Spectral" w:cs="Segoe UI"/>
                                  <w:color w:val="323130"/>
                                  <w:shd w:val="clear" w:color="auto" w:fill="FFFFFF"/>
                                </w:rPr>
                              </w:pPr>
                              <w:r>
                                <w:rPr>
                                  <w:rFonts w:ascii="Spectral" w:hAnsi="Spectral" w:cs="Segoe UI"/>
                                  <w:color w:val="323130"/>
                                  <w:shd w:val="clear" w:color="auto" w:fill="FFFFFF"/>
                                </w:rPr>
                                <w:t>To get you started, here are some questions to get you thinking about this topic:</w:t>
                              </w:r>
                            </w:p>
                            <w:p w14:paraId="5007B03F" w14:textId="2C4A8235" w:rsidR="00806CAE" w:rsidRDefault="00806CAE" w:rsidP="00627662">
                              <w:pPr>
                                <w:numPr>
                                  <w:ilvl w:val="0"/>
                                  <w:numId w:val="23"/>
                                </w:numPr>
                                <w:shd w:val="clear" w:color="auto" w:fill="FFFFFF"/>
                                <w:spacing w:before="120" w:after="120"/>
                                <w:rPr>
                                  <w:rFonts w:ascii="Spectral" w:eastAsia="Times New Roman" w:hAnsi="Spectral" w:cs="Segoe UI"/>
                                  <w:color w:val="323130"/>
                                  <w:sz w:val="20"/>
                                  <w:szCs w:val="20"/>
                                </w:rPr>
                              </w:pPr>
                              <w:r w:rsidRPr="00765EF7">
                                <w:rPr>
                                  <w:rFonts w:ascii="Spectral" w:eastAsia="Times New Roman" w:hAnsi="Spectral" w:cs="Segoe UI"/>
                                  <w:color w:val="323130"/>
                                  <w:sz w:val="20"/>
                                  <w:szCs w:val="20"/>
                                </w:rPr>
                                <w:t xml:space="preserve">How can </w:t>
                              </w:r>
                              <w:r w:rsidR="00563FB9">
                                <w:rPr>
                                  <w:rFonts w:ascii="Spectral" w:eastAsia="Times New Roman" w:hAnsi="Spectral" w:cs="Segoe UI"/>
                                  <w:color w:val="323130"/>
                                  <w:sz w:val="20"/>
                                  <w:szCs w:val="20"/>
                                </w:rPr>
                                <w:t xml:space="preserve">you </w:t>
                              </w:r>
                              <w:r w:rsidRPr="00765EF7">
                                <w:rPr>
                                  <w:rFonts w:ascii="Spectral" w:eastAsia="Times New Roman" w:hAnsi="Spectral" w:cs="Segoe UI"/>
                                  <w:color w:val="323130"/>
                                  <w:sz w:val="20"/>
                                  <w:szCs w:val="20"/>
                                </w:rPr>
                                <w:t>use social influence to build stronger relationships with clients, colleagues, and employees?</w:t>
                              </w:r>
                            </w:p>
                            <w:p w14:paraId="7F720F24" w14:textId="77777777" w:rsidR="00627662" w:rsidRPr="00765EF7" w:rsidRDefault="00627662" w:rsidP="00627662">
                              <w:pPr>
                                <w:numPr>
                                  <w:ilvl w:val="0"/>
                                  <w:numId w:val="23"/>
                                </w:numPr>
                                <w:shd w:val="clear" w:color="auto" w:fill="FFFFFF"/>
                                <w:spacing w:before="120" w:after="120"/>
                                <w:rPr>
                                  <w:rFonts w:ascii="Spectral" w:eastAsia="Times New Roman" w:hAnsi="Spectral" w:cs="Segoe UI"/>
                                  <w:color w:val="323130"/>
                                  <w:sz w:val="20"/>
                                  <w:szCs w:val="20"/>
                                </w:rPr>
                              </w:pPr>
                              <w:r>
                                <w:rPr>
                                  <w:rFonts w:ascii="Spectral" w:eastAsia="Times New Roman" w:hAnsi="Spectral" w:cs="Segoe UI"/>
                                  <w:color w:val="323130"/>
                                  <w:sz w:val="20"/>
                                  <w:szCs w:val="20"/>
                                </w:rPr>
                                <w:t>Think about your</w:t>
                              </w:r>
                              <w:r w:rsidRPr="00765EF7">
                                <w:rPr>
                                  <w:rFonts w:ascii="Spectral" w:eastAsia="Times New Roman" w:hAnsi="Spectral" w:cs="Segoe UI"/>
                                  <w:color w:val="323130"/>
                                  <w:sz w:val="20"/>
                                  <w:szCs w:val="20"/>
                                </w:rPr>
                                <w:t xml:space="preserve"> current leadership strengths and weaknesses, and how </w:t>
                              </w:r>
                              <w:r>
                                <w:rPr>
                                  <w:rFonts w:ascii="Spectral" w:eastAsia="Times New Roman" w:hAnsi="Spectral" w:cs="Segoe UI"/>
                                  <w:color w:val="323130"/>
                                  <w:sz w:val="20"/>
                                  <w:szCs w:val="20"/>
                                </w:rPr>
                                <w:t xml:space="preserve">you </w:t>
                              </w:r>
                              <w:r w:rsidRPr="00765EF7">
                                <w:rPr>
                                  <w:rFonts w:ascii="Spectral" w:eastAsia="Times New Roman" w:hAnsi="Spectral" w:cs="Segoe UI"/>
                                  <w:color w:val="323130"/>
                                  <w:sz w:val="20"/>
                                  <w:szCs w:val="20"/>
                                </w:rPr>
                                <w:t>can</w:t>
                              </w:r>
                              <w:r>
                                <w:rPr>
                                  <w:rFonts w:ascii="Spectral" w:eastAsia="Times New Roman" w:hAnsi="Spectral" w:cs="Segoe UI"/>
                                  <w:color w:val="323130"/>
                                  <w:sz w:val="20"/>
                                  <w:szCs w:val="20"/>
                                </w:rPr>
                                <w:t xml:space="preserve"> </w:t>
                              </w:r>
                              <w:r w:rsidRPr="00765EF7">
                                <w:rPr>
                                  <w:rFonts w:ascii="Spectral" w:eastAsia="Times New Roman" w:hAnsi="Spectral" w:cs="Segoe UI"/>
                                  <w:color w:val="323130"/>
                                  <w:sz w:val="20"/>
                                  <w:szCs w:val="20"/>
                                </w:rPr>
                                <w:t xml:space="preserve">build on them to be more effective in </w:t>
                              </w:r>
                              <w:r>
                                <w:rPr>
                                  <w:rFonts w:ascii="Spectral" w:eastAsia="Times New Roman" w:hAnsi="Spectral" w:cs="Segoe UI"/>
                                  <w:color w:val="323130"/>
                                  <w:sz w:val="20"/>
                                  <w:szCs w:val="20"/>
                                </w:rPr>
                                <w:t>your</w:t>
                              </w:r>
                              <w:r w:rsidRPr="00765EF7">
                                <w:rPr>
                                  <w:rFonts w:ascii="Spectral" w:eastAsia="Times New Roman" w:hAnsi="Spectral" w:cs="Segoe UI"/>
                                  <w:color w:val="323130"/>
                                  <w:sz w:val="20"/>
                                  <w:szCs w:val="20"/>
                                </w:rPr>
                                <w:t xml:space="preserve"> role?</w:t>
                              </w:r>
                            </w:p>
                            <w:p w14:paraId="56B256A3" w14:textId="594426C7" w:rsidR="009016F6" w:rsidRPr="00765EF7" w:rsidRDefault="00B242BD" w:rsidP="00B242BD">
                              <w:pPr>
                                <w:numPr>
                                  <w:ilvl w:val="0"/>
                                  <w:numId w:val="23"/>
                                </w:numPr>
                                <w:shd w:val="clear" w:color="auto" w:fill="FFFFFF"/>
                                <w:spacing w:before="100" w:beforeAutospacing="1" w:after="100" w:afterAutospacing="1"/>
                                <w:rPr>
                                  <w:rFonts w:ascii="Spectral" w:eastAsia="Times New Roman" w:hAnsi="Spectral" w:cs="Segoe UI"/>
                                  <w:color w:val="323130"/>
                                  <w:sz w:val="20"/>
                                  <w:szCs w:val="20"/>
                                </w:rPr>
                              </w:pPr>
                              <w:r w:rsidRPr="00B242BD">
                                <w:rPr>
                                  <w:rFonts w:ascii="Spectral" w:eastAsia="Times New Roman" w:hAnsi="Spectral" w:cs="Segoe UI"/>
                                  <w:color w:val="323130"/>
                                  <w:sz w:val="20"/>
                                  <w:szCs w:val="20"/>
                                </w:rPr>
                                <w:t>Can you think of any examples of leaders who have failed to use their social influence effectively, and what lessons can be learned from their mistakes?</w:t>
                              </w:r>
                            </w:p>
                            <w:bookmarkEnd w:id="0"/>
                            <w:p w14:paraId="11C4D15E" w14:textId="5A2A897C" w:rsidR="00A92ECD" w:rsidRPr="001B6B29" w:rsidRDefault="0039000B" w:rsidP="00766F4E">
                              <w:pPr>
                                <w:pStyle w:val="BodyCopy"/>
                                <w:spacing w:after="0"/>
                                <w:rPr>
                                  <w:rFonts w:ascii="Spectral" w:eastAsiaTheme="minorHAnsi" w:hAnsi="Spectral" w:cstheme="minorBidi"/>
                                  <w:noProof/>
                                  <w:color w:val="000000" w:themeColor="text1"/>
                                </w:rPr>
                              </w:pPr>
                              <w:r>
                                <w:rPr>
                                  <w:rFonts w:ascii="Spectral" w:eastAsiaTheme="minorHAnsi" w:hAnsi="Spectral"/>
                                  <w:color w:val="0D0D0D" w:themeColor="text1" w:themeTint="F2"/>
                                  <w:shd w:val="clear" w:color="auto" w:fill="FFFFFF"/>
                                </w:rPr>
                                <w:t>A</w:t>
                              </w:r>
                              <w:r w:rsidR="00755BAA">
                                <w:rPr>
                                  <w:rFonts w:ascii="Spectral" w:eastAsiaTheme="minorHAnsi" w:hAnsi="Spectral"/>
                                  <w:color w:val="0D0D0D" w:themeColor="text1" w:themeTint="F2"/>
                                  <w:shd w:val="clear" w:color="auto" w:fill="FFFFFF"/>
                                </w:rPr>
                                <w:t xml:space="preserve">ssess your current proficiency </w:t>
                              </w:r>
                              <w:r>
                                <w:rPr>
                                  <w:rFonts w:ascii="Spectral" w:eastAsiaTheme="minorHAnsi" w:hAnsi="Spectral"/>
                                  <w:color w:val="0D0D0D" w:themeColor="text1" w:themeTint="F2"/>
                                  <w:shd w:val="clear" w:color="auto" w:fill="FFFFFF"/>
                                </w:rPr>
                                <w:t xml:space="preserve">level using one of our Skill Benchmark assessments or jump right into learning with the featured assets </w:t>
                              </w:r>
                              <w:r w:rsidR="00543F46">
                                <w:rPr>
                                  <w:rFonts w:ascii="Spectral" w:eastAsiaTheme="minorHAnsi" w:hAnsi="Spectral"/>
                                  <w:color w:val="0D0D0D" w:themeColor="text1" w:themeTint="F2"/>
                                  <w:shd w:val="clear" w:color="auto" w:fill="FFFFFF"/>
                                </w:rPr>
                                <w:t xml:space="preserve">we’ve </w:t>
                              </w:r>
                              <w:r>
                                <w:rPr>
                                  <w:rFonts w:ascii="Spectral" w:eastAsiaTheme="minorHAnsi" w:hAnsi="Spectral"/>
                                  <w:color w:val="0D0D0D" w:themeColor="text1" w:themeTint="F2"/>
                                  <w:shd w:val="clear" w:color="auto" w:fill="FFFFFF"/>
                                </w:rPr>
                                <w:t>handpicked for this topic.</w:t>
                              </w:r>
                            </w:p>
                          </w:txbxContent>
                        </wps:txbx>
                        <wps:bodyPr rot="0" spcFirstLastPara="0" vertOverflow="overflow" horzOverflow="overflow" vert="horz" wrap="square" lIns="540000" tIns="360000" rIns="91440" bIns="45720" numCol="1" spcCol="0" rtlCol="0" fromWordArt="0" anchor="t" anchorCtr="0" forceAA="0" compatLnSpc="1">
                          <a:prstTxWarp prst="textNoShape">
                            <a:avLst/>
                          </a:prstTxWarp>
                          <a:noAutofit/>
                        </wps:bodyPr>
                      </wps:wsp>
                      <wps:wsp>
                        <wps:cNvPr id="16" name="Rectangle 16"/>
                        <wps:cNvSpPr/>
                        <wps:spPr>
                          <a:xfrm>
                            <a:off x="781050" y="4747895"/>
                            <a:ext cx="4238625" cy="567055"/>
                          </a:xfrm>
                          <a:prstGeom prst="rect">
                            <a:avLst/>
                          </a:prstGeom>
                          <a:noFill/>
                          <a:ln>
                            <a:solidFill>
                              <a:srgbClr val="FF375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FD7FB2" w14:textId="0A04C852" w:rsidR="00326F1F" w:rsidRPr="007D24EC" w:rsidRDefault="00C950AF" w:rsidP="00CB7FAE">
                              <w:pPr>
                                <w:jc w:val="center"/>
                                <w:rPr>
                                  <w:rFonts w:ascii="Montserrat SemiBold" w:eastAsia="Times New Roman" w:hAnsi="Montserrat SemiBold" w:cs="Times New Roman"/>
                                  <w:color w:val="FF375A"/>
                                  <w:sz w:val="20"/>
                                  <w:szCs w:val="20"/>
                                </w:rPr>
                              </w:pPr>
                              <w:hyperlink w:history="1">
                                <w:r w:rsidR="00CB7FAE" w:rsidRPr="007C42B5">
                                  <w:t xml:space="preserve"> </w:t>
                                </w:r>
                                <w:r w:rsidR="000169B3" w:rsidRPr="0039000B">
                                  <w:rPr>
                                    <w:rFonts w:ascii="Montserrat SemiBold" w:hAnsi="Montserrat SemiBold"/>
                                    <w:noProof/>
                                    <w:color w:val="000000" w:themeColor="text1"/>
                                    <w:sz w:val="20"/>
                                    <w:szCs w:val="20"/>
                                  </w:rPr>
                                  <w:t xml:space="preserve">SKILL UP TO </w:t>
                                </w:r>
                                <w:r w:rsidR="00CB7FAE" w:rsidRPr="007C42B5">
                                  <w:rPr>
                                    <w:rFonts w:ascii="Montserrat SemiBold" w:hAnsi="Montserrat SemiBold"/>
                                    <w:noProof/>
                                    <w:color w:val="000000" w:themeColor="text1"/>
                                    <w:sz w:val="20"/>
                                    <w:szCs w:val="20"/>
                                  </w:rPr>
                                  <w:t>UNLEASH YOUR EDGE</w:t>
                                </w:r>
                                <w:r w:rsidR="00CB7FAE">
                                  <w:rPr>
                                    <w:rFonts w:ascii="Montserrat SemiBold" w:hAnsi="Montserrat SemiBold"/>
                                    <w:noProof/>
                                    <w:color w:val="000000" w:themeColor="text1"/>
                                    <w:sz w:val="20"/>
                                    <w:szCs w:val="20"/>
                                  </w:rPr>
                                  <w:t>.</w:t>
                                </w:r>
                                <w:r w:rsidR="00CB7FAE">
                                  <w:rPr>
                                    <w:rFonts w:ascii="Montserrat SemiBold" w:hAnsi="Montserrat SemiBold"/>
                                    <w:noProof/>
                                    <w:color w:val="000000" w:themeColor="text1"/>
                                    <w:sz w:val="20"/>
                                    <w:szCs w:val="20"/>
                                  </w:rPr>
                                  <w:br/>
                                </w:r>
                                <w:r w:rsidR="00CB7FAE" w:rsidRPr="007D24EC">
                                  <w:rPr>
                                    <w:rFonts w:ascii="Montserrat SemiBold" w:hAnsi="Montserrat SemiBold"/>
                                    <w:noProof/>
                                    <w:color w:val="FF375A"/>
                                    <w:sz w:val="20"/>
                                    <w:szCs w:val="20"/>
                                  </w:rPr>
                                  <w:t>&lt;</w:t>
                                </w:r>
                              </w:hyperlink>
                              <w:r w:rsidR="00CB7FAE" w:rsidRPr="007D24EC">
                                <w:rPr>
                                  <w:rFonts w:ascii="Montserrat SemiBold" w:hAnsi="Montserrat SemiBold"/>
                                  <w:noProof/>
                                  <w:color w:val="FF375A"/>
                                  <w:sz w:val="20"/>
                                  <w:szCs w:val="20"/>
                                </w:rPr>
                                <w:t>site_URL</w:t>
                              </w:r>
                              <w:r w:rsidR="00CB7FAE" w:rsidRPr="007D24EC">
                                <w:rPr>
                                  <w:rFonts w:ascii="Montserrat SemiBold" w:eastAsia="Times New Roman" w:hAnsi="Montserrat SemiBold" w:cs="Open Sans"/>
                                  <w:color w:val="FF375A"/>
                                  <w:sz w:val="20"/>
                                  <w:szCs w:val="20"/>
                                  <w:shd w:val="clear" w:color="auto" w:fill="FFFFFF"/>
                                </w:rP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wps:cNvSpPr txBox="1"/>
                        <wps:spPr>
                          <a:xfrm>
                            <a:off x="9526" y="5467350"/>
                            <a:ext cx="4924425" cy="333375"/>
                          </a:xfrm>
                          <a:prstGeom prst="rect">
                            <a:avLst/>
                          </a:prstGeom>
                          <a:noFill/>
                          <a:ln w="6350">
                            <a:noFill/>
                          </a:ln>
                        </wps:spPr>
                        <wps:txbx>
                          <w:txbxContent>
                            <w:p w14:paraId="11EE2912" w14:textId="2E1EF6B7" w:rsidR="00AA0815" w:rsidRPr="007D24EC" w:rsidRDefault="00AA0815" w:rsidP="00AA0815">
                              <w:pPr>
                                <w:snapToGrid w:val="0"/>
                                <w:spacing w:line="240" w:lineRule="exact"/>
                                <w:rPr>
                                  <w:rFonts w:ascii="Spectral" w:hAnsi="Spectral"/>
                                  <w:noProof/>
                                  <w:sz w:val="20"/>
                                  <w:szCs w:val="20"/>
                                </w:rPr>
                              </w:pPr>
                              <w:r w:rsidRPr="007B2EAA">
                                <w:rPr>
                                  <w:rFonts w:ascii="Spectral" w:hAnsi="Spectral"/>
                                  <w:noProof/>
                                  <w:color w:val="000000" w:themeColor="text1"/>
                                  <w:sz w:val="20"/>
                                  <w:szCs w:val="20"/>
                                </w:rPr>
                                <w:t xml:space="preserve">For more information, contact </w:t>
                              </w:r>
                              <w:r w:rsidRPr="007D24EC">
                                <w:rPr>
                                  <w:rFonts w:ascii="Spectral" w:hAnsi="Spectral" w:cs="Arial"/>
                                  <w:b/>
                                  <w:bCs/>
                                  <w:color w:val="FF375A"/>
                                  <w:sz w:val="20"/>
                                  <w:szCs w:val="20"/>
                                  <w:shd w:val="clear" w:color="auto" w:fill="FFFFFF"/>
                                </w:rPr>
                                <w:t>&lt;admin_name&gt;</w:t>
                              </w:r>
                              <w:r w:rsidRPr="007D24EC">
                                <w:rPr>
                                  <w:rFonts w:ascii="Spectral" w:hAnsi="Spectral"/>
                                  <w:noProof/>
                                  <w:color w:val="FF375A"/>
                                  <w:sz w:val="20"/>
                                  <w:szCs w:val="20"/>
                                </w:rPr>
                                <w:t xml:space="preserve"> </w:t>
                              </w:r>
                              <w:r w:rsidRPr="007B2EAA">
                                <w:rPr>
                                  <w:rFonts w:ascii="Spectral" w:hAnsi="Spectral"/>
                                  <w:noProof/>
                                  <w:color w:val="000000" w:themeColor="text1"/>
                                  <w:sz w:val="20"/>
                                  <w:szCs w:val="20"/>
                                </w:rPr>
                                <w:t>or</w:t>
                              </w:r>
                              <w:r w:rsidR="00A6698F" w:rsidRPr="007B2EAA">
                                <w:rPr>
                                  <w:rFonts w:ascii="Spectral" w:hAnsi="Spectral"/>
                                  <w:noProof/>
                                  <w:color w:val="000000" w:themeColor="text1"/>
                                  <w:sz w:val="20"/>
                                  <w:szCs w:val="20"/>
                                </w:rPr>
                                <w:t xml:space="preserve"> </w:t>
                              </w:r>
                              <w:r w:rsidRPr="007B2EAA">
                                <w:rPr>
                                  <w:rFonts w:ascii="Spectral" w:hAnsi="Spectral"/>
                                  <w:noProof/>
                                  <w:color w:val="000000" w:themeColor="text1"/>
                                  <w:sz w:val="20"/>
                                  <w:szCs w:val="20"/>
                                </w:rPr>
                                <w:t xml:space="preserve">email </w:t>
                              </w:r>
                              <w:r w:rsidRPr="007D24EC">
                                <w:rPr>
                                  <w:rFonts w:ascii="Spectral" w:hAnsi="Spectral" w:cs="Arial"/>
                                  <w:b/>
                                  <w:bCs/>
                                  <w:color w:val="FF375A"/>
                                  <w:sz w:val="20"/>
                                  <w:szCs w:val="20"/>
                                  <w:shd w:val="clear" w:color="auto" w:fill="FFFFFF"/>
                                </w:rPr>
                                <w:t>&lt;admin_email&gt;</w:t>
                              </w:r>
                              <w:r w:rsidR="007D24EC">
                                <w:rPr>
                                  <w:rFonts w:ascii="Spectral" w:hAnsi="Spectral"/>
                                  <w:noProof/>
                                  <w:sz w:val="20"/>
                                  <w:szCs w:val="20"/>
                                </w:rPr>
                                <w:t>,</w:t>
                              </w:r>
                            </w:p>
                            <w:p w14:paraId="78AA4E4F" w14:textId="77777777" w:rsidR="00AA0815" w:rsidRDefault="00AA0815" w:rsidP="00AA0815">
                              <w:pPr>
                                <w:snapToGrid w:val="0"/>
                                <w:spacing w:line="240" w:lineRule="exact"/>
                                <w:rPr>
                                  <w:rFonts w:ascii="Spectral Light" w:hAnsi="Spectral Light"/>
                                  <w:noProof/>
                                  <w:color w:val="000000" w:themeColor="text1"/>
                                  <w:sz w:val="20"/>
                                  <w:szCs w:val="20"/>
                                </w:rPr>
                              </w:pPr>
                            </w:p>
                            <w:p w14:paraId="388B246F" w14:textId="77777777" w:rsidR="00AA0815" w:rsidRDefault="00AA0815" w:rsidP="00AA0815">
                              <w:pPr>
                                <w:snapToGrid w:val="0"/>
                                <w:spacing w:line="240" w:lineRule="exact"/>
                                <w:rPr>
                                  <w:rFonts w:ascii="Spectral Light" w:hAnsi="Spectral Light"/>
                                  <w:noProof/>
                                  <w:color w:val="000000" w:themeColor="text1"/>
                                  <w:sz w:val="20"/>
                                  <w:szCs w:val="20"/>
                                </w:rPr>
                              </w:pPr>
                            </w:p>
                            <w:p w14:paraId="4D019A5A" w14:textId="77777777" w:rsidR="00AA0815" w:rsidRDefault="00AA0815" w:rsidP="00AA0815">
                              <w:pPr>
                                <w:snapToGrid w:val="0"/>
                                <w:spacing w:line="240" w:lineRule="exact"/>
                                <w:rPr>
                                  <w:rFonts w:ascii="Spectral Light" w:hAnsi="Spectral Light"/>
                                  <w:noProof/>
                                  <w:color w:val="000000" w:themeColor="text1"/>
                                  <w:sz w:val="20"/>
                                  <w:szCs w:val="20"/>
                                </w:rPr>
                              </w:pPr>
                            </w:p>
                            <w:p w14:paraId="518B5B57" w14:textId="77777777" w:rsidR="00AA0815" w:rsidRDefault="00AA0815" w:rsidP="00AA0815">
                              <w:pPr>
                                <w:snapToGrid w:val="0"/>
                                <w:spacing w:line="240" w:lineRule="exact"/>
                                <w:rPr>
                                  <w:rFonts w:ascii="Spectral Light" w:hAnsi="Spectral Light"/>
                                  <w:noProof/>
                                  <w:color w:val="000000" w:themeColor="text1"/>
                                  <w:sz w:val="20"/>
                                  <w:szCs w:val="20"/>
                                </w:rPr>
                              </w:pPr>
                            </w:p>
                            <w:p w14:paraId="6A3C00FA" w14:textId="77777777" w:rsidR="00AA0815" w:rsidRDefault="00AA0815" w:rsidP="00AA0815">
                              <w:pPr>
                                <w:snapToGrid w:val="0"/>
                                <w:spacing w:line="240" w:lineRule="exact"/>
                                <w:rPr>
                                  <w:rFonts w:ascii="Spectral Light" w:eastAsia="Times New Roman" w:hAnsi="Spectral Light" w:cs="Times New Roman"/>
                                  <w:color w:val="000000" w:themeColor="text1"/>
                                  <w:sz w:val="20"/>
                                  <w:szCs w:val="20"/>
                                </w:rPr>
                              </w:pPr>
                            </w:p>
                            <w:p w14:paraId="1AFE7800" w14:textId="77777777" w:rsidR="00AA0815" w:rsidRDefault="00AA0815" w:rsidP="00AA0815">
                              <w:pPr>
                                <w:snapToGrid w:val="0"/>
                                <w:spacing w:line="240" w:lineRule="exact"/>
                                <w:ind w:left="-1440" w:right="-1440"/>
                                <w:rPr>
                                  <w:rFonts w:ascii="Montserrat" w:hAnsi="Montserrat"/>
                                  <w:noProof/>
                                  <w:color w:val="000000" w:themeColor="text1"/>
                                  <w:sz w:val="20"/>
                                  <w:szCs w:val="20"/>
                                </w:rPr>
                              </w:pPr>
                            </w:p>
                            <w:p w14:paraId="2F4E512C" w14:textId="77777777" w:rsidR="00AA0815" w:rsidRDefault="00AA0815" w:rsidP="00AA0815">
                              <w:pPr>
                                <w:snapToGrid w:val="0"/>
                                <w:spacing w:line="240" w:lineRule="exact"/>
                                <w:ind w:left="-1440" w:right="-1440"/>
                                <w:rPr>
                                  <w:rFonts w:ascii="Montserrat" w:hAnsi="Montserrat"/>
                                  <w:noProof/>
                                  <w:color w:val="000000" w:themeColor="text1"/>
                                  <w:sz w:val="20"/>
                                  <w:szCs w:val="20"/>
                                </w:rPr>
                              </w:pPr>
                              <w:r>
                                <w:rPr>
                                  <w:rFonts w:ascii="Montserrat" w:hAnsi="Montserrat"/>
                                  <w:noProof/>
                                  <w:color w:val="000000" w:themeColor="text1"/>
                                  <w:sz w:val="20"/>
                                  <w:szCs w:val="20"/>
                                </w:rPr>
                                <w:t xml:space="preserve"> </w:t>
                              </w:r>
                            </w:p>
                            <w:p w14:paraId="6A8CCF29" w14:textId="77777777" w:rsidR="00AA0815" w:rsidRDefault="00AA0815" w:rsidP="00AA0815">
                              <w:pPr>
                                <w:snapToGrid w:val="0"/>
                                <w:spacing w:line="240" w:lineRule="exact"/>
                                <w:ind w:left="-1440" w:right="-1440"/>
                                <w:rPr>
                                  <w:rFonts w:ascii="Montserrat" w:hAnsi="Montserrat"/>
                                  <w:noProof/>
                                  <w:color w:val="000000" w:themeColor="text1"/>
                                  <w:sz w:val="20"/>
                                  <w:szCs w:val="20"/>
                                </w:rPr>
                              </w:pPr>
                            </w:p>
                            <w:p w14:paraId="36F4515B" w14:textId="77777777" w:rsidR="00AA0815" w:rsidRDefault="00AA0815" w:rsidP="00AA0815">
                              <w:pPr>
                                <w:snapToGrid w:val="0"/>
                                <w:spacing w:line="240" w:lineRule="exact"/>
                                <w:ind w:left="-1440" w:right="-1440"/>
                                <w:rPr>
                                  <w:rFonts w:ascii="Montserrat" w:hAnsi="Montserrat"/>
                                  <w:noProof/>
                                  <w:color w:val="000000" w:themeColor="text1"/>
                                  <w:sz w:val="20"/>
                                  <w:szCs w:val="20"/>
                                </w:rPr>
                              </w:pPr>
                              <w:r>
                                <w:rPr>
                                  <w:rFonts w:ascii="Montserrat" w:hAnsi="Montserrat"/>
                                  <w:noProof/>
                                  <w:color w:val="000000" w:themeColor="text1"/>
                                  <w:sz w:val="20"/>
                                  <w:szCs w:val="20"/>
                                </w:rPr>
                                <w:t xml:space="preserve"> </w:t>
                              </w:r>
                            </w:p>
                          </w:txbxContent>
                        </wps:txbx>
                        <wps:bodyPr rot="0" spcFirstLastPara="0" vertOverflow="clip" horzOverflow="clip" vert="horz" wrap="square" lIns="540000" tIns="0" rIns="0" bIns="0" numCol="1" spcCol="0" rtlCol="0" fromWordArt="0" anchor="t" anchorCtr="0" forceAA="0" upright="1" compatLnSpc="1">
                          <a:prstTxWarp prst="textNoShape">
                            <a:avLst/>
                          </a:prstTxWarp>
                          <a:noAutofit/>
                        </wps:bodyPr>
                      </wps:wsp>
                    </wpg:wgp>
                  </a:graphicData>
                </a:graphic>
                <wp14:sizeRelH relativeFrom="margin">
                  <wp14:pctWidth>0</wp14:pctWidth>
                </wp14:sizeRelH>
              </wp:anchor>
            </w:drawing>
          </mc:Choice>
          <mc:Fallback>
            <w:pict>
              <v:group w14:anchorId="364ED33A" id="Group 8" o:spid="_x0000_s1044" style="position:absolute;margin-left:-2.25pt;margin-top:201.2pt;width:443.25pt;height:540.75pt;z-index:251652096;mso-width-relative:margin" coordorigin="-285,-381" coordsize="56292,6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">
                <v:shapetype id="_x0000_t202" coordsize="21600,21600" o:spt="202" path="m,l,21600r21600,l21600,xe">
                  <v:stroke joinstyle="miter"/>
                  <v:path gradientshapeok="t" o:connecttype="rect"/>
                </v:shapetype>
                <v:shape id="Text Box 49" o:spid="_x0000_s1045" type="#_x0000_t202" style="position:absolute;left:-285;top:-381;width:56292;height:68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" filled="f" stroked="f" strokeweight=".5pt">
                  <v:textbox inset="15mm,10mm">
                    <w:txbxContent>
                      <w:p w14:paraId="778BD7FA" w14:textId="77777777" w:rsidR="002A5017" w:rsidRDefault="009447BA" w:rsidP="00894894">
                        <w:pPr>
                          <w:pStyle w:val="BodyCopy"/>
                          <w:spacing w:after="240"/>
                          <w:rPr>
                            <w:rFonts w:ascii="Spectral" w:hAnsi="Spectral"/>
                            <w:color w:val="0D0D0D" w:themeColor="text1" w:themeTint="F2"/>
                            <w:shd w:val="clear" w:color="auto" w:fill="FFFFFF"/>
                          </w:rPr>
                        </w:pPr>
                        <w:r w:rsidRPr="00570C0B">
                          <w:rPr>
                            <w:rFonts w:ascii="Spectral" w:hAnsi="Spectral"/>
                            <w:shd w:val="clear" w:color="auto" w:fill="FFFFFF"/>
                          </w:rPr>
                          <w:t>The World Economic Forum</w:t>
                        </w:r>
                        <w:r w:rsidR="00570C0B">
                          <w:rPr>
                            <w:rFonts w:ascii="Spectral" w:hAnsi="Spectral"/>
                            <w:shd w:val="clear" w:color="auto" w:fill="FFFFFF"/>
                          </w:rPr>
                          <w:t>’s</w:t>
                        </w:r>
                        <w:r w:rsidRPr="00570C0B">
                          <w:rPr>
                            <w:rFonts w:ascii="Spectral" w:hAnsi="Spectral"/>
                            <w:shd w:val="clear" w:color="auto" w:fill="FFFFFF"/>
                          </w:rPr>
                          <w:t xml:space="preserve"> </w:t>
                        </w:r>
                        <w:hyperlink r:id="rId17" w:history="1">
                          <w:r w:rsidRPr="00570C0B">
                            <w:rPr>
                              <w:rStyle w:val="Hyperlink"/>
                              <w:rFonts w:ascii="Spectral" w:hAnsi="Spectral"/>
                              <w:shd w:val="clear" w:color="auto" w:fill="FFFFFF"/>
                            </w:rPr>
                            <w:t>Future of Job's Report</w:t>
                          </w:r>
                        </w:hyperlink>
                        <w:r>
                          <w:rPr>
                            <w:rFonts w:ascii="Spectral" w:hAnsi="Spectral"/>
                            <w:shd w:val="clear" w:color="auto" w:fill="FFFFFF"/>
                          </w:rPr>
                          <w:t xml:space="preserve"> </w:t>
                        </w:r>
                        <w:r>
                          <w:rPr>
                            <w:rFonts w:ascii="Spectral" w:hAnsi="Spectral"/>
                            <w:color w:val="0D0D0D" w:themeColor="text1" w:themeTint="F2"/>
                            <w:shd w:val="clear" w:color="auto" w:fill="FFFFFF"/>
                          </w:rPr>
                          <w:t xml:space="preserve">has identified 10 important </w:t>
                        </w:r>
                        <w:r w:rsidR="00570C0B">
                          <w:rPr>
                            <w:rFonts w:ascii="Spectral" w:hAnsi="Spectral"/>
                            <w:color w:val="0D0D0D" w:themeColor="text1" w:themeTint="F2"/>
                            <w:shd w:val="clear" w:color="auto" w:fill="FFFFFF"/>
                          </w:rPr>
                          <w:t>skills</w:t>
                        </w:r>
                        <w:r w:rsidR="00754071">
                          <w:rPr>
                            <w:rFonts w:ascii="Spectral" w:hAnsi="Spectral"/>
                            <w:color w:val="0D0D0D" w:themeColor="text1" w:themeTint="F2"/>
                            <w:shd w:val="clear" w:color="auto" w:fill="FFFFFF"/>
                          </w:rPr>
                          <w:t xml:space="preserve"> that will be needed</w:t>
                        </w:r>
                        <w:r>
                          <w:rPr>
                            <w:rFonts w:ascii="Spectral" w:hAnsi="Spectral"/>
                            <w:color w:val="0D0D0D" w:themeColor="text1" w:themeTint="F2"/>
                            <w:shd w:val="clear" w:color="auto" w:fill="FFFFFF"/>
                          </w:rPr>
                          <w:t xml:space="preserve"> to succeed in your career by 2030. </w:t>
                        </w:r>
                        <w:r w:rsidR="00497ACC">
                          <w:rPr>
                            <w:rFonts w:ascii="Spectral" w:hAnsi="Spectral"/>
                            <w:color w:val="0D0D0D" w:themeColor="text1" w:themeTint="F2"/>
                            <w:shd w:val="clear" w:color="auto" w:fill="FFFFFF"/>
                          </w:rPr>
                          <w:t xml:space="preserve"> To help support you in </w:t>
                        </w:r>
                        <w:r w:rsidR="00894894">
                          <w:rPr>
                            <w:rFonts w:ascii="Spectral" w:hAnsi="Spectral"/>
                            <w:color w:val="0D0D0D" w:themeColor="text1" w:themeTint="F2"/>
                            <w:shd w:val="clear" w:color="auto" w:fill="FFFFFF"/>
                          </w:rPr>
                          <w:t xml:space="preserve">developing </w:t>
                        </w:r>
                        <w:r w:rsidR="00497ACC">
                          <w:rPr>
                            <w:rFonts w:ascii="Spectral" w:hAnsi="Spectral"/>
                            <w:color w:val="0D0D0D" w:themeColor="text1" w:themeTint="F2"/>
                            <w:shd w:val="clear" w:color="auto" w:fill="FFFFFF"/>
                          </w:rPr>
                          <w:t>these critical skills, we’ve identified learning material</w:t>
                        </w:r>
                        <w:r w:rsidR="00894894">
                          <w:rPr>
                            <w:rFonts w:ascii="Spectral" w:hAnsi="Spectral"/>
                            <w:color w:val="0D0D0D" w:themeColor="text1" w:themeTint="F2"/>
                            <w:shd w:val="clear" w:color="auto" w:fill="FFFFFF"/>
                          </w:rPr>
                          <w:t xml:space="preserve"> that we’ll share with you regularly.</w:t>
                        </w:r>
                      </w:p>
                      <w:p w14:paraId="5F6B57F0" w14:textId="67A3AD98" w:rsidR="00326F1F" w:rsidRPr="00AC6589" w:rsidRDefault="00C950AF" w:rsidP="00D90FE5">
                        <w:pPr>
                          <w:pStyle w:val="BodyCopy"/>
                          <w:spacing w:before="120" w:after="120"/>
                          <w:rPr>
                            <w:rFonts w:ascii="Montserrat" w:eastAsiaTheme="minorHAnsi" w:hAnsi="Montserrat"/>
                            <w:b/>
                            <w:bCs/>
                            <w:color w:val="FF375A"/>
                            <w:sz w:val="24"/>
                            <w:szCs w:val="24"/>
                            <w:shd w:val="clear" w:color="auto" w:fill="FFFFFF"/>
                            <w:lang w:val="en-CA"/>
                          </w:rPr>
                        </w:pPr>
                        <w:bookmarkStart w:id="1" w:name="_Hlk149139835"/>
                        <w:r>
                          <w:rPr>
                            <w:rFonts w:ascii="Montserrat" w:eastAsiaTheme="minorHAnsi" w:hAnsi="Montserrat"/>
                            <w:b/>
                            <w:bCs/>
                            <w:color w:val="FF375A"/>
                            <w:sz w:val="24"/>
                            <w:szCs w:val="24"/>
                            <w:shd w:val="clear" w:color="auto" w:fill="FFFFFF"/>
                            <w:lang w:val="en-CA"/>
                          </w:rPr>
                          <w:t>Own Your Impact</w:t>
                        </w:r>
                      </w:p>
                      <w:p w14:paraId="12753012" w14:textId="7A7039D0" w:rsidR="002213B0" w:rsidRDefault="002213B0" w:rsidP="002213B0">
                        <w:pPr>
                          <w:pStyle w:val="BodyCopy"/>
                          <w:spacing w:after="240"/>
                          <w:rPr>
                            <w:rFonts w:ascii="Spectral" w:hAnsi="Spectral" w:cs="Segoe UI"/>
                            <w:color w:val="323130"/>
                            <w:shd w:val="clear" w:color="auto" w:fill="FFFFFF"/>
                          </w:rPr>
                        </w:pPr>
                        <w:r>
                          <w:rPr>
                            <w:rFonts w:ascii="Spectral" w:hAnsi="Spectral" w:cs="Segoe UI"/>
                            <w:color w:val="323130"/>
                            <w:shd w:val="clear" w:color="auto" w:fill="FFFFFF"/>
                          </w:rPr>
                          <w:t>L</w:t>
                        </w:r>
                        <w:r w:rsidRPr="009D0BC4">
                          <w:rPr>
                            <w:rFonts w:ascii="Spectral" w:hAnsi="Spectral" w:cs="Segoe UI"/>
                            <w:color w:val="323130"/>
                            <w:shd w:val="clear" w:color="auto" w:fill="FFFFFF"/>
                          </w:rPr>
                          <w:t>eadership and social influence are essential components of a successful business. Effective leaders can inspire and motivate others, build strong relationships, manage change, encourage innovation, build trust, foster collaboration, and promote accountability. Social influence can help leaders sway the opinions and behaviors of others in a particular direction, leading to better outcomes for the organization</w:t>
                        </w:r>
                        <w:r w:rsidR="006F31BF">
                          <w:rPr>
                            <w:rFonts w:ascii="Spectral" w:hAnsi="Spectral" w:cs="Segoe UI"/>
                            <w:color w:val="323130"/>
                            <w:shd w:val="clear" w:color="auto" w:fill="FFFFFF"/>
                          </w:rPr>
                          <w:t>.</w:t>
                        </w:r>
                      </w:p>
                      <w:p w14:paraId="06BA0404" w14:textId="17FF6560" w:rsidR="005C3A9E" w:rsidRDefault="00BA1535" w:rsidP="00627662">
                        <w:pPr>
                          <w:pStyle w:val="BodyCopy"/>
                          <w:spacing w:before="120" w:after="120"/>
                          <w:rPr>
                            <w:rFonts w:ascii="Spectral" w:hAnsi="Spectral" w:cs="Segoe UI"/>
                            <w:color w:val="323130"/>
                            <w:shd w:val="clear" w:color="auto" w:fill="FFFFFF"/>
                          </w:rPr>
                        </w:pPr>
                        <w:r>
                          <w:rPr>
                            <w:rFonts w:ascii="Spectral" w:hAnsi="Spectral" w:cs="Segoe UI"/>
                            <w:color w:val="323130"/>
                            <w:shd w:val="clear" w:color="auto" w:fill="FFFFFF"/>
                          </w:rPr>
                          <w:t>To get you started, here are some questions to get you thinking about this topic:</w:t>
                        </w:r>
                      </w:p>
                      <w:p w14:paraId="5007B03F" w14:textId="2C4A8235" w:rsidR="00806CAE" w:rsidRDefault="00806CAE" w:rsidP="00627662">
                        <w:pPr>
                          <w:numPr>
                            <w:ilvl w:val="0"/>
                            <w:numId w:val="23"/>
                          </w:numPr>
                          <w:shd w:val="clear" w:color="auto" w:fill="FFFFFF"/>
                          <w:spacing w:before="120" w:after="120"/>
                          <w:rPr>
                            <w:rFonts w:ascii="Spectral" w:eastAsia="Times New Roman" w:hAnsi="Spectral" w:cs="Segoe UI"/>
                            <w:color w:val="323130"/>
                            <w:sz w:val="20"/>
                            <w:szCs w:val="20"/>
                          </w:rPr>
                        </w:pPr>
                        <w:r w:rsidRPr="00765EF7">
                          <w:rPr>
                            <w:rFonts w:ascii="Spectral" w:eastAsia="Times New Roman" w:hAnsi="Spectral" w:cs="Segoe UI"/>
                            <w:color w:val="323130"/>
                            <w:sz w:val="20"/>
                            <w:szCs w:val="20"/>
                          </w:rPr>
                          <w:t xml:space="preserve">How can </w:t>
                        </w:r>
                        <w:r w:rsidR="00563FB9">
                          <w:rPr>
                            <w:rFonts w:ascii="Spectral" w:eastAsia="Times New Roman" w:hAnsi="Spectral" w:cs="Segoe UI"/>
                            <w:color w:val="323130"/>
                            <w:sz w:val="20"/>
                            <w:szCs w:val="20"/>
                          </w:rPr>
                          <w:t xml:space="preserve">you </w:t>
                        </w:r>
                        <w:r w:rsidRPr="00765EF7">
                          <w:rPr>
                            <w:rFonts w:ascii="Spectral" w:eastAsia="Times New Roman" w:hAnsi="Spectral" w:cs="Segoe UI"/>
                            <w:color w:val="323130"/>
                            <w:sz w:val="20"/>
                            <w:szCs w:val="20"/>
                          </w:rPr>
                          <w:t>use social influence to build stronger relationships with clients, colleagues, and employees?</w:t>
                        </w:r>
                      </w:p>
                      <w:p w14:paraId="7F720F24" w14:textId="77777777" w:rsidR="00627662" w:rsidRPr="00765EF7" w:rsidRDefault="00627662" w:rsidP="00627662">
                        <w:pPr>
                          <w:numPr>
                            <w:ilvl w:val="0"/>
                            <w:numId w:val="23"/>
                          </w:numPr>
                          <w:shd w:val="clear" w:color="auto" w:fill="FFFFFF"/>
                          <w:spacing w:before="120" w:after="120"/>
                          <w:rPr>
                            <w:rFonts w:ascii="Spectral" w:eastAsia="Times New Roman" w:hAnsi="Spectral" w:cs="Segoe UI"/>
                            <w:color w:val="323130"/>
                            <w:sz w:val="20"/>
                            <w:szCs w:val="20"/>
                          </w:rPr>
                        </w:pPr>
                        <w:r>
                          <w:rPr>
                            <w:rFonts w:ascii="Spectral" w:eastAsia="Times New Roman" w:hAnsi="Spectral" w:cs="Segoe UI"/>
                            <w:color w:val="323130"/>
                            <w:sz w:val="20"/>
                            <w:szCs w:val="20"/>
                          </w:rPr>
                          <w:t>Think about your</w:t>
                        </w:r>
                        <w:r w:rsidRPr="00765EF7">
                          <w:rPr>
                            <w:rFonts w:ascii="Spectral" w:eastAsia="Times New Roman" w:hAnsi="Spectral" w:cs="Segoe UI"/>
                            <w:color w:val="323130"/>
                            <w:sz w:val="20"/>
                            <w:szCs w:val="20"/>
                          </w:rPr>
                          <w:t xml:space="preserve"> current leadership strengths and weaknesses, and how </w:t>
                        </w:r>
                        <w:r>
                          <w:rPr>
                            <w:rFonts w:ascii="Spectral" w:eastAsia="Times New Roman" w:hAnsi="Spectral" w:cs="Segoe UI"/>
                            <w:color w:val="323130"/>
                            <w:sz w:val="20"/>
                            <w:szCs w:val="20"/>
                          </w:rPr>
                          <w:t xml:space="preserve">you </w:t>
                        </w:r>
                        <w:r w:rsidRPr="00765EF7">
                          <w:rPr>
                            <w:rFonts w:ascii="Spectral" w:eastAsia="Times New Roman" w:hAnsi="Spectral" w:cs="Segoe UI"/>
                            <w:color w:val="323130"/>
                            <w:sz w:val="20"/>
                            <w:szCs w:val="20"/>
                          </w:rPr>
                          <w:t>can</w:t>
                        </w:r>
                        <w:r>
                          <w:rPr>
                            <w:rFonts w:ascii="Spectral" w:eastAsia="Times New Roman" w:hAnsi="Spectral" w:cs="Segoe UI"/>
                            <w:color w:val="323130"/>
                            <w:sz w:val="20"/>
                            <w:szCs w:val="20"/>
                          </w:rPr>
                          <w:t xml:space="preserve"> </w:t>
                        </w:r>
                        <w:r w:rsidRPr="00765EF7">
                          <w:rPr>
                            <w:rFonts w:ascii="Spectral" w:eastAsia="Times New Roman" w:hAnsi="Spectral" w:cs="Segoe UI"/>
                            <w:color w:val="323130"/>
                            <w:sz w:val="20"/>
                            <w:szCs w:val="20"/>
                          </w:rPr>
                          <w:t xml:space="preserve">build on them to be more effective in </w:t>
                        </w:r>
                        <w:r>
                          <w:rPr>
                            <w:rFonts w:ascii="Spectral" w:eastAsia="Times New Roman" w:hAnsi="Spectral" w:cs="Segoe UI"/>
                            <w:color w:val="323130"/>
                            <w:sz w:val="20"/>
                            <w:szCs w:val="20"/>
                          </w:rPr>
                          <w:t>your</w:t>
                        </w:r>
                        <w:r w:rsidRPr="00765EF7">
                          <w:rPr>
                            <w:rFonts w:ascii="Spectral" w:eastAsia="Times New Roman" w:hAnsi="Spectral" w:cs="Segoe UI"/>
                            <w:color w:val="323130"/>
                            <w:sz w:val="20"/>
                            <w:szCs w:val="20"/>
                          </w:rPr>
                          <w:t xml:space="preserve"> role?</w:t>
                        </w:r>
                      </w:p>
                      <w:p w14:paraId="56B256A3" w14:textId="594426C7" w:rsidR="009016F6" w:rsidRPr="00765EF7" w:rsidRDefault="00B242BD" w:rsidP="00B242BD">
                        <w:pPr>
                          <w:numPr>
                            <w:ilvl w:val="0"/>
                            <w:numId w:val="23"/>
                          </w:numPr>
                          <w:shd w:val="clear" w:color="auto" w:fill="FFFFFF"/>
                          <w:spacing w:before="100" w:beforeAutospacing="1" w:after="100" w:afterAutospacing="1"/>
                          <w:rPr>
                            <w:rFonts w:ascii="Spectral" w:eastAsia="Times New Roman" w:hAnsi="Spectral" w:cs="Segoe UI"/>
                            <w:color w:val="323130"/>
                            <w:sz w:val="20"/>
                            <w:szCs w:val="20"/>
                          </w:rPr>
                        </w:pPr>
                        <w:r w:rsidRPr="00B242BD">
                          <w:rPr>
                            <w:rFonts w:ascii="Spectral" w:eastAsia="Times New Roman" w:hAnsi="Spectral" w:cs="Segoe UI"/>
                            <w:color w:val="323130"/>
                            <w:sz w:val="20"/>
                            <w:szCs w:val="20"/>
                          </w:rPr>
                          <w:t>Can you think of any examples of leaders who have failed to use their social influence effectively, and what lessons can be learned from their mistakes?</w:t>
                        </w:r>
                      </w:p>
                      <w:bookmarkEnd w:id="1"/>
                      <w:p w14:paraId="11C4D15E" w14:textId="5A2A897C" w:rsidR="00A92ECD" w:rsidRPr="001B6B29" w:rsidRDefault="0039000B" w:rsidP="00766F4E">
                        <w:pPr>
                          <w:pStyle w:val="BodyCopy"/>
                          <w:spacing w:after="0"/>
                          <w:rPr>
                            <w:rFonts w:ascii="Spectral" w:eastAsiaTheme="minorHAnsi" w:hAnsi="Spectral" w:cstheme="minorBidi"/>
                            <w:noProof/>
                            <w:color w:val="000000" w:themeColor="text1"/>
                          </w:rPr>
                        </w:pPr>
                        <w:r>
                          <w:rPr>
                            <w:rFonts w:ascii="Spectral" w:eastAsiaTheme="minorHAnsi" w:hAnsi="Spectral"/>
                            <w:color w:val="0D0D0D" w:themeColor="text1" w:themeTint="F2"/>
                            <w:shd w:val="clear" w:color="auto" w:fill="FFFFFF"/>
                          </w:rPr>
                          <w:t>A</w:t>
                        </w:r>
                        <w:r w:rsidR="00755BAA">
                          <w:rPr>
                            <w:rFonts w:ascii="Spectral" w:eastAsiaTheme="minorHAnsi" w:hAnsi="Spectral"/>
                            <w:color w:val="0D0D0D" w:themeColor="text1" w:themeTint="F2"/>
                            <w:shd w:val="clear" w:color="auto" w:fill="FFFFFF"/>
                          </w:rPr>
                          <w:t xml:space="preserve">ssess your current proficiency </w:t>
                        </w:r>
                        <w:r>
                          <w:rPr>
                            <w:rFonts w:ascii="Spectral" w:eastAsiaTheme="minorHAnsi" w:hAnsi="Spectral"/>
                            <w:color w:val="0D0D0D" w:themeColor="text1" w:themeTint="F2"/>
                            <w:shd w:val="clear" w:color="auto" w:fill="FFFFFF"/>
                          </w:rPr>
                          <w:t xml:space="preserve">level using one of our Skill Benchmark assessments or jump right into learning with the featured assets </w:t>
                        </w:r>
                        <w:r w:rsidR="00543F46">
                          <w:rPr>
                            <w:rFonts w:ascii="Spectral" w:eastAsiaTheme="minorHAnsi" w:hAnsi="Spectral"/>
                            <w:color w:val="0D0D0D" w:themeColor="text1" w:themeTint="F2"/>
                            <w:shd w:val="clear" w:color="auto" w:fill="FFFFFF"/>
                          </w:rPr>
                          <w:t xml:space="preserve">we’ve </w:t>
                        </w:r>
                        <w:r>
                          <w:rPr>
                            <w:rFonts w:ascii="Spectral" w:eastAsiaTheme="minorHAnsi" w:hAnsi="Spectral"/>
                            <w:color w:val="0D0D0D" w:themeColor="text1" w:themeTint="F2"/>
                            <w:shd w:val="clear" w:color="auto" w:fill="FFFFFF"/>
                          </w:rPr>
                          <w:t>handpicked for this topic.</w:t>
                        </w:r>
                      </w:p>
                    </w:txbxContent>
                  </v:textbox>
                </v:shape>
                <v:rect id="Rectangle 16" o:spid="_x0000_s1046" style="position:absolute;left:7810;top:47478;width:42386;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" filled="f" strokecolor="#ff375a" strokeweight="1pt">
                  <v:textbox>
                    <w:txbxContent>
                      <w:p w14:paraId="45FD7FB2" w14:textId="0A04C852" w:rsidR="00326F1F" w:rsidRPr="007D24EC" w:rsidRDefault="00C950AF" w:rsidP="00CB7FAE">
                        <w:pPr>
                          <w:jc w:val="center"/>
                          <w:rPr>
                            <w:rFonts w:ascii="Montserrat SemiBold" w:eastAsia="Times New Roman" w:hAnsi="Montserrat SemiBold" w:cs="Times New Roman"/>
                            <w:color w:val="FF375A"/>
                            <w:sz w:val="20"/>
                            <w:szCs w:val="20"/>
                          </w:rPr>
                        </w:pPr>
                        <w:hyperlink w:history="1">
                          <w:r w:rsidR="00CB7FAE" w:rsidRPr="007C42B5">
                            <w:t xml:space="preserve"> </w:t>
                          </w:r>
                          <w:r w:rsidR="000169B3" w:rsidRPr="0039000B">
                            <w:rPr>
                              <w:rFonts w:ascii="Montserrat SemiBold" w:hAnsi="Montserrat SemiBold"/>
                              <w:noProof/>
                              <w:color w:val="000000" w:themeColor="text1"/>
                              <w:sz w:val="20"/>
                              <w:szCs w:val="20"/>
                            </w:rPr>
                            <w:t xml:space="preserve">SKILL UP TO </w:t>
                          </w:r>
                          <w:r w:rsidR="00CB7FAE" w:rsidRPr="007C42B5">
                            <w:rPr>
                              <w:rFonts w:ascii="Montserrat SemiBold" w:hAnsi="Montserrat SemiBold"/>
                              <w:noProof/>
                              <w:color w:val="000000" w:themeColor="text1"/>
                              <w:sz w:val="20"/>
                              <w:szCs w:val="20"/>
                            </w:rPr>
                            <w:t>UNLEASH YOUR EDGE</w:t>
                          </w:r>
                          <w:r w:rsidR="00CB7FAE">
                            <w:rPr>
                              <w:rFonts w:ascii="Montserrat SemiBold" w:hAnsi="Montserrat SemiBold"/>
                              <w:noProof/>
                              <w:color w:val="000000" w:themeColor="text1"/>
                              <w:sz w:val="20"/>
                              <w:szCs w:val="20"/>
                            </w:rPr>
                            <w:t>.</w:t>
                          </w:r>
                          <w:r w:rsidR="00CB7FAE">
                            <w:rPr>
                              <w:rFonts w:ascii="Montserrat SemiBold" w:hAnsi="Montserrat SemiBold"/>
                              <w:noProof/>
                              <w:color w:val="000000" w:themeColor="text1"/>
                              <w:sz w:val="20"/>
                              <w:szCs w:val="20"/>
                            </w:rPr>
                            <w:br/>
                          </w:r>
                          <w:r w:rsidR="00CB7FAE" w:rsidRPr="007D24EC">
                            <w:rPr>
                              <w:rFonts w:ascii="Montserrat SemiBold" w:hAnsi="Montserrat SemiBold"/>
                              <w:noProof/>
                              <w:color w:val="FF375A"/>
                              <w:sz w:val="20"/>
                              <w:szCs w:val="20"/>
                            </w:rPr>
                            <w:t>&lt;</w:t>
                          </w:r>
                        </w:hyperlink>
                        <w:r w:rsidR="00CB7FAE" w:rsidRPr="007D24EC">
                          <w:rPr>
                            <w:rFonts w:ascii="Montserrat SemiBold" w:hAnsi="Montserrat SemiBold"/>
                            <w:noProof/>
                            <w:color w:val="FF375A"/>
                            <w:sz w:val="20"/>
                            <w:szCs w:val="20"/>
                          </w:rPr>
                          <w:t>site_URL</w:t>
                        </w:r>
                        <w:r w:rsidR="00CB7FAE" w:rsidRPr="007D24EC">
                          <w:rPr>
                            <w:rFonts w:ascii="Montserrat SemiBold" w:eastAsia="Times New Roman" w:hAnsi="Montserrat SemiBold" w:cs="Open Sans"/>
                            <w:color w:val="FF375A"/>
                            <w:sz w:val="20"/>
                            <w:szCs w:val="20"/>
                            <w:shd w:val="clear" w:color="auto" w:fill="FFFFFF"/>
                          </w:rPr>
                          <w:t>&gt;</w:t>
                        </w:r>
                      </w:p>
                    </w:txbxContent>
                  </v:textbox>
                </v:rect>
                <v:shape id="Text Box 1" o:spid="_x0000_s1047" type="#_x0000_t202" style="position:absolute;left:95;top:54673;width:4924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" filled="f" stroked="f" strokeweight=".5pt">
                  <v:textbox inset="15mm,0,0,0">
                    <w:txbxContent>
                      <w:p w14:paraId="11EE2912" w14:textId="2E1EF6B7" w:rsidR="00AA0815" w:rsidRPr="007D24EC" w:rsidRDefault="00AA0815" w:rsidP="00AA0815">
                        <w:pPr>
                          <w:snapToGrid w:val="0"/>
                          <w:spacing w:line="240" w:lineRule="exact"/>
                          <w:rPr>
                            <w:rFonts w:ascii="Spectral" w:hAnsi="Spectral"/>
                            <w:noProof/>
                            <w:sz w:val="20"/>
                            <w:szCs w:val="20"/>
                          </w:rPr>
                        </w:pPr>
                        <w:r w:rsidRPr="007B2EAA">
                          <w:rPr>
                            <w:rFonts w:ascii="Spectral" w:hAnsi="Spectral"/>
                            <w:noProof/>
                            <w:color w:val="000000" w:themeColor="text1"/>
                            <w:sz w:val="20"/>
                            <w:szCs w:val="20"/>
                          </w:rPr>
                          <w:t xml:space="preserve">For more information, contact </w:t>
                        </w:r>
                        <w:r w:rsidRPr="007D24EC">
                          <w:rPr>
                            <w:rFonts w:ascii="Spectral" w:hAnsi="Spectral" w:cs="Arial"/>
                            <w:b/>
                            <w:bCs/>
                            <w:color w:val="FF375A"/>
                            <w:sz w:val="20"/>
                            <w:szCs w:val="20"/>
                            <w:shd w:val="clear" w:color="auto" w:fill="FFFFFF"/>
                          </w:rPr>
                          <w:t>&lt;admin_name&gt;</w:t>
                        </w:r>
                        <w:r w:rsidRPr="007D24EC">
                          <w:rPr>
                            <w:rFonts w:ascii="Spectral" w:hAnsi="Spectral"/>
                            <w:noProof/>
                            <w:color w:val="FF375A"/>
                            <w:sz w:val="20"/>
                            <w:szCs w:val="20"/>
                          </w:rPr>
                          <w:t xml:space="preserve"> </w:t>
                        </w:r>
                        <w:r w:rsidRPr="007B2EAA">
                          <w:rPr>
                            <w:rFonts w:ascii="Spectral" w:hAnsi="Spectral"/>
                            <w:noProof/>
                            <w:color w:val="000000" w:themeColor="text1"/>
                            <w:sz w:val="20"/>
                            <w:szCs w:val="20"/>
                          </w:rPr>
                          <w:t>or</w:t>
                        </w:r>
                        <w:r w:rsidR="00A6698F" w:rsidRPr="007B2EAA">
                          <w:rPr>
                            <w:rFonts w:ascii="Spectral" w:hAnsi="Spectral"/>
                            <w:noProof/>
                            <w:color w:val="000000" w:themeColor="text1"/>
                            <w:sz w:val="20"/>
                            <w:szCs w:val="20"/>
                          </w:rPr>
                          <w:t xml:space="preserve"> </w:t>
                        </w:r>
                        <w:r w:rsidRPr="007B2EAA">
                          <w:rPr>
                            <w:rFonts w:ascii="Spectral" w:hAnsi="Spectral"/>
                            <w:noProof/>
                            <w:color w:val="000000" w:themeColor="text1"/>
                            <w:sz w:val="20"/>
                            <w:szCs w:val="20"/>
                          </w:rPr>
                          <w:t xml:space="preserve">email </w:t>
                        </w:r>
                        <w:r w:rsidRPr="007D24EC">
                          <w:rPr>
                            <w:rFonts w:ascii="Spectral" w:hAnsi="Spectral" w:cs="Arial"/>
                            <w:b/>
                            <w:bCs/>
                            <w:color w:val="FF375A"/>
                            <w:sz w:val="20"/>
                            <w:szCs w:val="20"/>
                            <w:shd w:val="clear" w:color="auto" w:fill="FFFFFF"/>
                          </w:rPr>
                          <w:t>&lt;admin_email&gt;</w:t>
                        </w:r>
                        <w:r w:rsidR="007D24EC">
                          <w:rPr>
                            <w:rFonts w:ascii="Spectral" w:hAnsi="Spectral"/>
                            <w:noProof/>
                            <w:sz w:val="20"/>
                            <w:szCs w:val="20"/>
                          </w:rPr>
                          <w:t>,</w:t>
                        </w:r>
                      </w:p>
                      <w:p w14:paraId="78AA4E4F" w14:textId="77777777" w:rsidR="00AA0815" w:rsidRDefault="00AA0815" w:rsidP="00AA0815">
                        <w:pPr>
                          <w:snapToGrid w:val="0"/>
                          <w:spacing w:line="240" w:lineRule="exact"/>
                          <w:rPr>
                            <w:rFonts w:ascii="Spectral Light" w:hAnsi="Spectral Light"/>
                            <w:noProof/>
                            <w:color w:val="000000" w:themeColor="text1"/>
                            <w:sz w:val="20"/>
                            <w:szCs w:val="20"/>
                          </w:rPr>
                        </w:pPr>
                      </w:p>
                      <w:p w14:paraId="388B246F" w14:textId="77777777" w:rsidR="00AA0815" w:rsidRDefault="00AA0815" w:rsidP="00AA0815">
                        <w:pPr>
                          <w:snapToGrid w:val="0"/>
                          <w:spacing w:line="240" w:lineRule="exact"/>
                          <w:rPr>
                            <w:rFonts w:ascii="Spectral Light" w:hAnsi="Spectral Light"/>
                            <w:noProof/>
                            <w:color w:val="000000" w:themeColor="text1"/>
                            <w:sz w:val="20"/>
                            <w:szCs w:val="20"/>
                          </w:rPr>
                        </w:pPr>
                      </w:p>
                      <w:p w14:paraId="4D019A5A" w14:textId="77777777" w:rsidR="00AA0815" w:rsidRDefault="00AA0815" w:rsidP="00AA0815">
                        <w:pPr>
                          <w:snapToGrid w:val="0"/>
                          <w:spacing w:line="240" w:lineRule="exact"/>
                          <w:rPr>
                            <w:rFonts w:ascii="Spectral Light" w:hAnsi="Spectral Light"/>
                            <w:noProof/>
                            <w:color w:val="000000" w:themeColor="text1"/>
                            <w:sz w:val="20"/>
                            <w:szCs w:val="20"/>
                          </w:rPr>
                        </w:pPr>
                      </w:p>
                      <w:p w14:paraId="518B5B57" w14:textId="77777777" w:rsidR="00AA0815" w:rsidRDefault="00AA0815" w:rsidP="00AA0815">
                        <w:pPr>
                          <w:snapToGrid w:val="0"/>
                          <w:spacing w:line="240" w:lineRule="exact"/>
                          <w:rPr>
                            <w:rFonts w:ascii="Spectral Light" w:hAnsi="Spectral Light"/>
                            <w:noProof/>
                            <w:color w:val="000000" w:themeColor="text1"/>
                            <w:sz w:val="20"/>
                            <w:szCs w:val="20"/>
                          </w:rPr>
                        </w:pPr>
                      </w:p>
                      <w:p w14:paraId="6A3C00FA" w14:textId="77777777" w:rsidR="00AA0815" w:rsidRDefault="00AA0815" w:rsidP="00AA0815">
                        <w:pPr>
                          <w:snapToGrid w:val="0"/>
                          <w:spacing w:line="240" w:lineRule="exact"/>
                          <w:rPr>
                            <w:rFonts w:ascii="Spectral Light" w:eastAsia="Times New Roman" w:hAnsi="Spectral Light" w:cs="Times New Roman"/>
                            <w:color w:val="000000" w:themeColor="text1"/>
                            <w:sz w:val="20"/>
                            <w:szCs w:val="20"/>
                          </w:rPr>
                        </w:pPr>
                      </w:p>
                      <w:p w14:paraId="1AFE7800" w14:textId="77777777" w:rsidR="00AA0815" w:rsidRDefault="00AA0815" w:rsidP="00AA0815">
                        <w:pPr>
                          <w:snapToGrid w:val="0"/>
                          <w:spacing w:line="240" w:lineRule="exact"/>
                          <w:ind w:left="-1440" w:right="-1440"/>
                          <w:rPr>
                            <w:rFonts w:ascii="Montserrat" w:hAnsi="Montserrat"/>
                            <w:noProof/>
                            <w:color w:val="000000" w:themeColor="text1"/>
                            <w:sz w:val="20"/>
                            <w:szCs w:val="20"/>
                          </w:rPr>
                        </w:pPr>
                      </w:p>
                      <w:p w14:paraId="2F4E512C" w14:textId="77777777" w:rsidR="00AA0815" w:rsidRDefault="00AA0815" w:rsidP="00AA0815">
                        <w:pPr>
                          <w:snapToGrid w:val="0"/>
                          <w:spacing w:line="240" w:lineRule="exact"/>
                          <w:ind w:left="-1440" w:right="-1440"/>
                          <w:rPr>
                            <w:rFonts w:ascii="Montserrat" w:hAnsi="Montserrat"/>
                            <w:noProof/>
                            <w:color w:val="000000" w:themeColor="text1"/>
                            <w:sz w:val="20"/>
                            <w:szCs w:val="20"/>
                          </w:rPr>
                        </w:pPr>
                        <w:r>
                          <w:rPr>
                            <w:rFonts w:ascii="Montserrat" w:hAnsi="Montserrat"/>
                            <w:noProof/>
                            <w:color w:val="000000" w:themeColor="text1"/>
                            <w:sz w:val="20"/>
                            <w:szCs w:val="20"/>
                          </w:rPr>
                          <w:t xml:space="preserve"> </w:t>
                        </w:r>
                      </w:p>
                      <w:p w14:paraId="6A8CCF29" w14:textId="77777777" w:rsidR="00AA0815" w:rsidRDefault="00AA0815" w:rsidP="00AA0815">
                        <w:pPr>
                          <w:snapToGrid w:val="0"/>
                          <w:spacing w:line="240" w:lineRule="exact"/>
                          <w:ind w:left="-1440" w:right="-1440"/>
                          <w:rPr>
                            <w:rFonts w:ascii="Montserrat" w:hAnsi="Montserrat"/>
                            <w:noProof/>
                            <w:color w:val="000000" w:themeColor="text1"/>
                            <w:sz w:val="20"/>
                            <w:szCs w:val="20"/>
                          </w:rPr>
                        </w:pPr>
                      </w:p>
                      <w:p w14:paraId="36F4515B" w14:textId="77777777" w:rsidR="00AA0815" w:rsidRDefault="00AA0815" w:rsidP="00AA0815">
                        <w:pPr>
                          <w:snapToGrid w:val="0"/>
                          <w:spacing w:line="240" w:lineRule="exact"/>
                          <w:ind w:left="-1440" w:right="-1440"/>
                          <w:rPr>
                            <w:rFonts w:ascii="Montserrat" w:hAnsi="Montserrat"/>
                            <w:noProof/>
                            <w:color w:val="000000" w:themeColor="text1"/>
                            <w:sz w:val="20"/>
                            <w:szCs w:val="20"/>
                          </w:rPr>
                        </w:pPr>
                        <w:r>
                          <w:rPr>
                            <w:rFonts w:ascii="Montserrat" w:hAnsi="Montserrat"/>
                            <w:noProof/>
                            <w:color w:val="000000" w:themeColor="text1"/>
                            <w:sz w:val="20"/>
                            <w:szCs w:val="20"/>
                          </w:rPr>
                          <w:t xml:space="preserve"> </w:t>
                        </w:r>
                      </w:p>
                    </w:txbxContent>
                  </v:textbox>
                </v:shape>
              </v:group>
            </w:pict>
          </mc:Fallback>
        </mc:AlternateContent>
      </w:r>
      <w:r w:rsidR="003D5936">
        <w:rPr>
          <w:noProof/>
        </w:rPr>
        <w:drawing>
          <wp:anchor distT="0" distB="0" distL="114300" distR="114300" simplePos="0" relativeHeight="251649024" behindDoc="0" locked="0" layoutInCell="1" allowOverlap="1" wp14:anchorId="75F5D445" wp14:editId="26A9927A">
            <wp:simplePos x="0" y="0"/>
            <wp:positionH relativeFrom="column">
              <wp:posOffset>5969948</wp:posOffset>
            </wp:positionH>
            <wp:positionV relativeFrom="paragraph">
              <wp:posOffset>7570734</wp:posOffset>
            </wp:positionV>
            <wp:extent cx="1504315" cy="378460"/>
            <wp:effectExtent l="0" t="0" r="635" b="2540"/>
            <wp:wrapNone/>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8" cstate="print">
                      <a:duotone>
                        <a:prstClr val="black"/>
                        <a:srgbClr val="FF0000">
                          <a:tint val="45000"/>
                          <a:satMod val="400000"/>
                        </a:srgbClr>
                      </a:duotone>
                      <a:extLst>
                        <a:ext uri="{28A0092B-C50C-407E-A947-70E740481C1C}">
                          <a14:useLocalDpi xmlns:a14="http://schemas.microsoft.com/office/drawing/2010/main" val="0"/>
                        </a:ext>
                      </a:extLst>
                    </a:blip>
                    <a:stretch>
                      <a:fillRect/>
                    </a:stretch>
                  </pic:blipFill>
                  <pic:spPr>
                    <a:xfrm>
                      <a:off x="0" y="0"/>
                      <a:ext cx="1504315" cy="378460"/>
                    </a:xfrm>
                    <a:prstGeom prst="rect">
                      <a:avLst/>
                    </a:prstGeom>
                  </pic:spPr>
                </pic:pic>
              </a:graphicData>
            </a:graphic>
            <wp14:sizeRelH relativeFrom="margin">
              <wp14:pctWidth>0</wp14:pctWidth>
            </wp14:sizeRelH>
            <wp14:sizeRelV relativeFrom="margin">
              <wp14:pctHeight>0</wp14:pctHeight>
            </wp14:sizeRelV>
          </wp:anchor>
        </w:drawing>
      </w:r>
      <w:r w:rsidR="003D5936" w:rsidRPr="00326F1F">
        <w:rPr>
          <w:noProof/>
        </w:rPr>
        <w:drawing>
          <wp:anchor distT="0" distB="0" distL="114300" distR="114300" simplePos="0" relativeHeight="251646976" behindDoc="0" locked="0" layoutInCell="1" allowOverlap="1" wp14:anchorId="60642804" wp14:editId="4AF7ED34">
            <wp:simplePos x="0" y="0"/>
            <wp:positionH relativeFrom="column">
              <wp:posOffset>6129989</wp:posOffset>
            </wp:positionH>
            <wp:positionV relativeFrom="paragraph">
              <wp:posOffset>8046861</wp:posOffset>
            </wp:positionV>
            <wp:extent cx="1289685" cy="422910"/>
            <wp:effectExtent l="0" t="0" r="0" b="0"/>
            <wp:wrapNone/>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9685" cy="422910"/>
                    </a:xfrm>
                    <a:prstGeom prst="rect">
                      <a:avLst/>
                    </a:prstGeom>
                  </pic:spPr>
                </pic:pic>
              </a:graphicData>
            </a:graphic>
            <wp14:sizeRelH relativeFrom="page">
              <wp14:pctWidth>0</wp14:pctWidth>
            </wp14:sizeRelH>
            <wp14:sizeRelV relativeFrom="page">
              <wp14:pctHeight>0</wp14:pctHeight>
            </wp14:sizeRelV>
          </wp:anchor>
        </w:drawing>
      </w:r>
      <w:r w:rsidR="00DE026C">
        <w:rPr>
          <w:rFonts w:ascii="Times New Roman" w:hAnsi="Times New Roman" w:cs="Times New Roman"/>
          <w:noProof/>
        </w:rPr>
        <mc:AlternateContent>
          <mc:Choice Requires="wps">
            <w:drawing>
              <wp:anchor distT="0" distB="0" distL="114300" distR="114300" simplePos="0" relativeHeight="251648000" behindDoc="0" locked="0" layoutInCell="1" allowOverlap="1" wp14:anchorId="18FD7D5E" wp14:editId="3E6E4067">
                <wp:simplePos x="0" y="0"/>
                <wp:positionH relativeFrom="column">
                  <wp:posOffset>5676900</wp:posOffset>
                </wp:positionH>
                <wp:positionV relativeFrom="paragraph">
                  <wp:posOffset>3088640</wp:posOffset>
                </wp:positionV>
                <wp:extent cx="1725295" cy="591820"/>
                <wp:effectExtent l="0" t="0" r="8255" b="0"/>
                <wp:wrapSquare wrapText="bothSides"/>
                <wp:docPr id="11" name="Text Box 11"/>
                <wp:cNvGraphicFramePr/>
                <a:graphic xmlns:a="http://schemas.openxmlformats.org/drawingml/2006/main">
                  <a:graphicData uri="http://schemas.microsoft.com/office/word/2010/wordprocessingShape">
                    <wps:wsp>
                      <wps:cNvSpPr txBox="1"/>
                      <wps:spPr>
                        <a:xfrm>
                          <a:off x="0" y="0"/>
                          <a:ext cx="1725295" cy="591820"/>
                        </a:xfrm>
                        <a:prstGeom prst="rect">
                          <a:avLst/>
                        </a:prstGeom>
                        <a:noFill/>
                        <a:ln w="6350">
                          <a:noFill/>
                        </a:ln>
                      </wps:spPr>
                      <wps:txbx>
                        <w:txbxContent>
                          <w:p w14:paraId="238D936A" w14:textId="35311B4E" w:rsidR="00DE026C" w:rsidRDefault="00DE026C" w:rsidP="00DE026C">
                            <w:pPr>
                              <w:ind w:left="-1440" w:right="-1440"/>
                              <w:rPr>
                                <w:rFonts w:ascii="Montserrat" w:hAnsi="Montserrat"/>
                                <w:noProof/>
                                <w:color w:val="000000" w:themeColor="text1"/>
                                <w:sz w:val="18"/>
                                <w:szCs w:val="18"/>
                              </w:rPr>
                            </w:pPr>
                          </w:p>
                        </w:txbxContent>
                      </wps:txbx>
                      <wps:bodyPr rot="0" spcFirstLastPara="0" vertOverflow="clip" horzOverflow="clip"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D7D5E" id="Text Box 11" o:spid="_x0000_s1048" type="#_x0000_t202" style="position:absolute;margin-left:447pt;margin-top:243.2pt;width:135.85pt;height:46.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" filled="f" stroked="f" strokeweight=".5pt">
                <v:textbox inset="0,0,0,0">
                  <w:txbxContent>
                    <w:p w14:paraId="238D936A" w14:textId="35311B4E" w:rsidR="00DE026C" w:rsidRDefault="00DE026C" w:rsidP="00DE026C">
                      <w:pPr>
                        <w:ind w:left="-1440" w:right="-1440"/>
                        <w:rPr>
                          <w:rFonts w:ascii="Montserrat" w:hAnsi="Montserrat"/>
                          <w:noProof/>
                          <w:color w:val="000000" w:themeColor="text1"/>
                          <w:sz w:val="18"/>
                          <w:szCs w:val="18"/>
                        </w:rPr>
                      </w:pPr>
                    </w:p>
                  </w:txbxContent>
                </v:textbox>
                <w10:wrap type="square"/>
              </v:shape>
            </w:pict>
          </mc:Fallback>
        </mc:AlternateContent>
      </w:r>
      <w:r w:rsidR="00977C2D">
        <w:br w:type="page"/>
      </w:r>
    </w:p>
    <w:p w14:paraId="43A8C46E" w14:textId="5B6D1B99" w:rsidR="00D75CA8" w:rsidRPr="007D24EC" w:rsidRDefault="00D75CA8" w:rsidP="00D75CA8">
      <w:pPr>
        <w:ind w:left="1440" w:right="1350" w:hanging="360"/>
        <w:rPr>
          <w:rStyle w:val="Strong"/>
          <w:color w:val="FF375A"/>
        </w:rPr>
      </w:pPr>
      <w:bookmarkStart w:id="2" w:name="_Hlk138077701"/>
      <w:r w:rsidRPr="007D24EC">
        <w:rPr>
          <w:rStyle w:val="Strong"/>
          <w:color w:val="FF375A"/>
          <w:sz w:val="32"/>
          <w:szCs w:val="32"/>
        </w:rPr>
        <w:lastRenderedPageBreak/>
        <w:t>DELETE THIS PAGE BEFORE DISTRIBUTION – FOR YOUR INFORMATION</w:t>
      </w:r>
    </w:p>
    <w:p w14:paraId="44456808" w14:textId="2680C38B" w:rsidR="00D75CA8" w:rsidRDefault="00D75CA8" w:rsidP="00D75CA8">
      <w:pPr>
        <w:ind w:left="1440" w:right="1350" w:hanging="360"/>
        <w:rPr>
          <w:rStyle w:val="Strong"/>
        </w:rPr>
      </w:pPr>
    </w:p>
    <w:p w14:paraId="29CCDB64" w14:textId="2151369C" w:rsidR="00D75CA8" w:rsidRPr="0009703D" w:rsidRDefault="00D75CA8" w:rsidP="00D75CA8">
      <w:pPr>
        <w:ind w:left="1440" w:right="1350" w:hanging="360"/>
        <w:rPr>
          <w:rFonts w:ascii="Spectral" w:hAnsi="Spectral"/>
          <w:sz w:val="28"/>
          <w:szCs w:val="28"/>
        </w:rPr>
      </w:pPr>
      <w:r w:rsidRPr="0009703D">
        <w:rPr>
          <w:rStyle w:val="Strong"/>
          <w:rFonts w:ascii="Spectral" w:hAnsi="Spectral"/>
          <w:sz w:val="28"/>
          <w:szCs w:val="28"/>
        </w:rPr>
        <w:t>Instructions to copy the template into an email:</w:t>
      </w:r>
    </w:p>
    <w:p w14:paraId="33096099" w14:textId="30D6B849" w:rsidR="00D75CA8" w:rsidRPr="0009703D" w:rsidRDefault="00D75CA8" w:rsidP="00D75CA8">
      <w:pPr>
        <w:numPr>
          <w:ilvl w:val="0"/>
          <w:numId w:val="14"/>
        </w:numPr>
        <w:spacing w:before="100" w:beforeAutospacing="1" w:after="100" w:afterAutospacing="1"/>
        <w:ind w:left="1440" w:right="1350"/>
        <w:rPr>
          <w:rFonts w:ascii="Spectral" w:hAnsi="Spectral"/>
          <w:sz w:val="28"/>
          <w:szCs w:val="28"/>
        </w:rPr>
      </w:pPr>
      <w:r w:rsidRPr="0009703D">
        <w:rPr>
          <w:rFonts w:ascii="Spectral" w:hAnsi="Spectral"/>
          <w:sz w:val="28"/>
          <w:szCs w:val="28"/>
        </w:rPr>
        <w:t>Double-check all of your customizable information (Customer Logo Placeholder, Contact Information, Asset Titles/Links, Etc.) to make sure that they are accurate and/or updated.</w:t>
      </w:r>
    </w:p>
    <w:p w14:paraId="09CB9C2F" w14:textId="14908007" w:rsidR="00D75CA8" w:rsidRPr="0009703D" w:rsidRDefault="00D75CA8" w:rsidP="00D75CA8">
      <w:pPr>
        <w:numPr>
          <w:ilvl w:val="0"/>
          <w:numId w:val="14"/>
        </w:numPr>
        <w:spacing w:before="100" w:beforeAutospacing="1" w:after="100" w:afterAutospacing="1"/>
        <w:ind w:left="1440" w:right="1350"/>
        <w:rPr>
          <w:rFonts w:ascii="Spectral" w:hAnsi="Spectral"/>
          <w:sz w:val="28"/>
          <w:szCs w:val="28"/>
        </w:rPr>
      </w:pPr>
      <w:r w:rsidRPr="0009703D">
        <w:rPr>
          <w:rFonts w:ascii="Spectral" w:hAnsi="Spectral"/>
          <w:sz w:val="28"/>
          <w:szCs w:val="28"/>
        </w:rPr>
        <w:t>Press Ctrl-A to select all elements of the template.</w:t>
      </w:r>
    </w:p>
    <w:p w14:paraId="63337F4E" w14:textId="7C491BA2" w:rsidR="00D75CA8" w:rsidRPr="0009703D" w:rsidRDefault="00D75CA8" w:rsidP="00D75CA8">
      <w:pPr>
        <w:numPr>
          <w:ilvl w:val="0"/>
          <w:numId w:val="14"/>
        </w:numPr>
        <w:spacing w:before="100" w:beforeAutospacing="1" w:after="100" w:afterAutospacing="1"/>
        <w:ind w:left="1440" w:right="1350"/>
        <w:rPr>
          <w:rFonts w:ascii="Spectral" w:hAnsi="Spectral"/>
          <w:sz w:val="28"/>
          <w:szCs w:val="28"/>
        </w:rPr>
      </w:pPr>
      <w:r w:rsidRPr="0009703D">
        <w:rPr>
          <w:rFonts w:ascii="Spectral" w:hAnsi="Spectral"/>
          <w:sz w:val="28"/>
          <w:szCs w:val="28"/>
        </w:rPr>
        <w:t>Press Ctrl-C to copy all of the selected elements of the template.</w:t>
      </w:r>
    </w:p>
    <w:p w14:paraId="49A7B112" w14:textId="646267C8" w:rsidR="00D75CA8" w:rsidRPr="0009703D" w:rsidRDefault="00D75CA8" w:rsidP="00D75CA8">
      <w:pPr>
        <w:numPr>
          <w:ilvl w:val="0"/>
          <w:numId w:val="14"/>
        </w:numPr>
        <w:spacing w:before="100" w:beforeAutospacing="1" w:after="100" w:afterAutospacing="1"/>
        <w:ind w:left="1440" w:right="1350"/>
        <w:rPr>
          <w:rFonts w:ascii="Spectral" w:hAnsi="Spectral"/>
          <w:sz w:val="28"/>
          <w:szCs w:val="28"/>
        </w:rPr>
      </w:pPr>
      <w:r w:rsidRPr="0009703D">
        <w:rPr>
          <w:rFonts w:ascii="Spectral" w:hAnsi="Spectral"/>
          <w:sz w:val="28"/>
          <w:szCs w:val="28"/>
        </w:rPr>
        <w:t>Open a blank e-mail and paste (CTRL+V or right click and paste using “Keep Source Formatting”, if applicable)</w:t>
      </w:r>
    </w:p>
    <w:p w14:paraId="4140E24B" w14:textId="6BBF4CE7" w:rsidR="00D75CA8" w:rsidRPr="0009703D" w:rsidRDefault="00D75CA8" w:rsidP="00D75CA8">
      <w:pPr>
        <w:numPr>
          <w:ilvl w:val="0"/>
          <w:numId w:val="14"/>
        </w:numPr>
        <w:spacing w:before="100" w:beforeAutospacing="1" w:after="100" w:afterAutospacing="1"/>
        <w:ind w:left="1440" w:right="1350"/>
        <w:rPr>
          <w:rFonts w:ascii="Spectral" w:hAnsi="Spectral"/>
          <w:sz w:val="28"/>
          <w:szCs w:val="28"/>
        </w:rPr>
      </w:pPr>
      <w:r w:rsidRPr="0009703D">
        <w:rPr>
          <w:rFonts w:ascii="Spectral" w:hAnsi="Spectral"/>
          <w:sz w:val="28"/>
          <w:szCs w:val="28"/>
        </w:rPr>
        <w:t>You’re ready to send!</w:t>
      </w:r>
    </w:p>
    <w:p w14:paraId="71364085" w14:textId="219C26EB" w:rsidR="00D75CA8" w:rsidRPr="0009703D" w:rsidRDefault="00D75CA8" w:rsidP="00D75CA8">
      <w:pPr>
        <w:ind w:left="1440" w:right="1350" w:hanging="360"/>
        <w:rPr>
          <w:rFonts w:ascii="Spectral" w:hAnsi="Spectral"/>
          <w:sz w:val="28"/>
          <w:szCs w:val="28"/>
        </w:rPr>
      </w:pPr>
      <w:r w:rsidRPr="0009703D">
        <w:rPr>
          <w:rStyle w:val="Strong"/>
          <w:rFonts w:ascii="Spectral" w:hAnsi="Spectral"/>
          <w:sz w:val="28"/>
          <w:szCs w:val="28"/>
        </w:rPr>
        <w:t>Best Practices:</w:t>
      </w:r>
    </w:p>
    <w:p w14:paraId="7DB4C996" w14:textId="77777777" w:rsidR="0009703D" w:rsidRPr="0009703D" w:rsidRDefault="0009703D" w:rsidP="0009703D">
      <w:pPr>
        <w:numPr>
          <w:ilvl w:val="0"/>
          <w:numId w:val="15"/>
        </w:numPr>
        <w:spacing w:before="100" w:beforeAutospacing="1" w:after="100" w:afterAutospacing="1"/>
        <w:ind w:left="1440" w:right="1350"/>
        <w:rPr>
          <w:rFonts w:ascii="Spectral" w:hAnsi="Spectral"/>
          <w:sz w:val="28"/>
          <w:szCs w:val="28"/>
        </w:rPr>
      </w:pPr>
      <w:r w:rsidRPr="0009703D">
        <w:rPr>
          <w:rFonts w:ascii="Spectral" w:hAnsi="Spectral"/>
          <w:sz w:val="28"/>
          <w:szCs w:val="28"/>
        </w:rPr>
        <w:t>This template is fully customizable, and we encourage you to add your own branding, adjust messaging, select content recommendations, etc. as needed.</w:t>
      </w:r>
    </w:p>
    <w:p w14:paraId="1BA68B16" w14:textId="77777777" w:rsidR="0009703D" w:rsidRPr="0009703D" w:rsidRDefault="0009703D" w:rsidP="0009703D">
      <w:pPr>
        <w:numPr>
          <w:ilvl w:val="0"/>
          <w:numId w:val="15"/>
        </w:numPr>
        <w:spacing w:before="100" w:beforeAutospacing="1" w:after="100" w:afterAutospacing="1"/>
        <w:ind w:left="1440" w:right="1350"/>
        <w:rPr>
          <w:rFonts w:ascii="Spectral" w:hAnsi="Spectral"/>
          <w:sz w:val="28"/>
          <w:szCs w:val="28"/>
        </w:rPr>
      </w:pPr>
      <w:r w:rsidRPr="0009703D">
        <w:rPr>
          <w:rFonts w:ascii="Spectral" w:hAnsi="Spectral"/>
          <w:sz w:val="28"/>
          <w:szCs w:val="28"/>
        </w:rPr>
        <w:t>For any promoted content, make sure you are linking users directly to it.</w:t>
      </w:r>
    </w:p>
    <w:p w14:paraId="5F328DC0" w14:textId="77777777" w:rsidR="0009703D" w:rsidRPr="0009703D" w:rsidRDefault="0009703D" w:rsidP="0009703D">
      <w:pPr>
        <w:numPr>
          <w:ilvl w:val="1"/>
          <w:numId w:val="15"/>
        </w:numPr>
        <w:tabs>
          <w:tab w:val="clear" w:pos="1440"/>
          <w:tab w:val="num" w:pos="2160"/>
          <w:tab w:val="left" w:pos="2250"/>
        </w:tabs>
        <w:spacing w:before="100" w:beforeAutospacing="1" w:after="100" w:afterAutospacing="1"/>
        <w:ind w:left="1890" w:right="1350"/>
        <w:rPr>
          <w:rFonts w:ascii="Spectral" w:hAnsi="Spectral"/>
          <w:sz w:val="28"/>
          <w:szCs w:val="28"/>
        </w:rPr>
      </w:pPr>
      <w:r w:rsidRPr="0009703D">
        <w:rPr>
          <w:rFonts w:ascii="Spectral" w:hAnsi="Spectral"/>
          <w:sz w:val="28"/>
          <w:szCs w:val="28"/>
        </w:rPr>
        <w:t>We recommend enabling SSO to your Percipio site for a seamless user experience.</w:t>
      </w:r>
    </w:p>
    <w:p w14:paraId="3174F8E2" w14:textId="77777777" w:rsidR="0009703D" w:rsidRPr="0009703D" w:rsidRDefault="0009703D" w:rsidP="0009703D">
      <w:pPr>
        <w:numPr>
          <w:ilvl w:val="1"/>
          <w:numId w:val="15"/>
        </w:numPr>
        <w:tabs>
          <w:tab w:val="clear" w:pos="1440"/>
          <w:tab w:val="num" w:pos="2160"/>
          <w:tab w:val="left" w:pos="2250"/>
        </w:tabs>
        <w:spacing w:before="100" w:beforeAutospacing="1" w:after="100" w:afterAutospacing="1"/>
        <w:ind w:left="1890" w:right="1350"/>
        <w:rPr>
          <w:rFonts w:ascii="Spectral" w:hAnsi="Spectral"/>
          <w:sz w:val="28"/>
          <w:szCs w:val="28"/>
        </w:rPr>
      </w:pPr>
      <w:r w:rsidRPr="0009703D">
        <w:rPr>
          <w:rFonts w:ascii="Spectral" w:hAnsi="Spectral"/>
          <w:sz w:val="28"/>
          <w:szCs w:val="28"/>
        </w:rPr>
        <w:t xml:space="preserve">If you do not or cannot leverage standard Percipio links, you will need to work with your LMS vendor and follow their best practices in linking users to content. </w:t>
      </w:r>
    </w:p>
    <w:p w14:paraId="6F7CD2C9" w14:textId="77777777" w:rsidR="0009703D" w:rsidRPr="0009703D" w:rsidRDefault="0009703D" w:rsidP="0009703D">
      <w:pPr>
        <w:numPr>
          <w:ilvl w:val="0"/>
          <w:numId w:val="15"/>
        </w:numPr>
        <w:spacing w:before="100" w:beforeAutospacing="1" w:after="100" w:afterAutospacing="1"/>
        <w:ind w:left="1440" w:right="1350"/>
        <w:rPr>
          <w:rFonts w:ascii="Spectral" w:hAnsi="Spectral"/>
          <w:sz w:val="28"/>
          <w:szCs w:val="28"/>
        </w:rPr>
      </w:pPr>
      <w:r w:rsidRPr="0009703D">
        <w:rPr>
          <w:rFonts w:ascii="Spectral" w:hAnsi="Spectral"/>
          <w:sz w:val="28"/>
          <w:szCs w:val="28"/>
        </w:rPr>
        <w:t>We always recommend testing all links before distribution just to be safe.</w:t>
      </w:r>
    </w:p>
    <w:p w14:paraId="636BC081" w14:textId="0B26F05E" w:rsidR="00D75CA8" w:rsidRPr="0009703D" w:rsidRDefault="00D75CA8" w:rsidP="00D75CA8">
      <w:pPr>
        <w:numPr>
          <w:ilvl w:val="0"/>
          <w:numId w:val="15"/>
        </w:numPr>
        <w:spacing w:before="100" w:beforeAutospacing="1" w:after="100" w:afterAutospacing="1"/>
        <w:ind w:left="1440" w:right="1350"/>
        <w:rPr>
          <w:rFonts w:ascii="Spectral" w:hAnsi="Spectral"/>
          <w:sz w:val="28"/>
          <w:szCs w:val="28"/>
        </w:rPr>
      </w:pPr>
      <w:r w:rsidRPr="0009703D">
        <w:rPr>
          <w:rFonts w:ascii="Spectral" w:hAnsi="Spectral"/>
          <w:sz w:val="28"/>
          <w:szCs w:val="28"/>
        </w:rPr>
        <w:t xml:space="preserve">Check out the </w:t>
      </w:r>
      <w:hyperlink r:id="rId20" w:history="1">
        <w:r w:rsidRPr="0009703D">
          <w:rPr>
            <w:rStyle w:val="Hyperlink"/>
            <w:rFonts w:ascii="Spectral" w:hAnsi="Spectral"/>
            <w:sz w:val="28"/>
            <w:szCs w:val="28"/>
          </w:rPr>
          <w:t>Top Skills Mapping</w:t>
        </w:r>
      </w:hyperlink>
      <w:r w:rsidRPr="0009703D">
        <w:rPr>
          <w:rFonts w:ascii="Spectral" w:hAnsi="Spectral"/>
          <w:sz w:val="28"/>
          <w:szCs w:val="28"/>
        </w:rPr>
        <w:t xml:space="preserve"> document on Learning Edge to see </w:t>
      </w:r>
      <w:r w:rsidR="0009703D" w:rsidRPr="0009703D">
        <w:rPr>
          <w:rFonts w:ascii="Spectral" w:hAnsi="Spectral"/>
          <w:sz w:val="28"/>
          <w:szCs w:val="28"/>
        </w:rPr>
        <w:t xml:space="preserve">other </w:t>
      </w:r>
      <w:r w:rsidRPr="0009703D">
        <w:rPr>
          <w:rFonts w:ascii="Spectral" w:hAnsi="Spectral"/>
          <w:sz w:val="28"/>
          <w:szCs w:val="28"/>
        </w:rPr>
        <w:t xml:space="preserve">content aligned to the most common Skills we see across our client base. </w:t>
      </w:r>
    </w:p>
    <w:p w14:paraId="62AAC27E" w14:textId="64F6C37A" w:rsidR="00D75CA8" w:rsidRPr="0009703D" w:rsidRDefault="00D75CA8" w:rsidP="00D75CA8">
      <w:pPr>
        <w:numPr>
          <w:ilvl w:val="1"/>
          <w:numId w:val="15"/>
        </w:numPr>
        <w:tabs>
          <w:tab w:val="clear" w:pos="1440"/>
          <w:tab w:val="num" w:pos="2880"/>
        </w:tabs>
        <w:spacing w:before="100" w:beforeAutospacing="1" w:after="100" w:afterAutospacing="1"/>
        <w:ind w:left="1890" w:right="1350"/>
        <w:rPr>
          <w:rFonts w:ascii="Spectral" w:hAnsi="Spectral"/>
          <w:sz w:val="28"/>
          <w:szCs w:val="28"/>
        </w:rPr>
      </w:pPr>
      <w:r w:rsidRPr="0009703D">
        <w:rPr>
          <w:rFonts w:ascii="Spectral" w:hAnsi="Spectral"/>
          <w:sz w:val="28"/>
          <w:szCs w:val="28"/>
        </w:rPr>
        <w:t>Alternatively, ask your account team for a custom mapping at no cost to you!</w:t>
      </w:r>
    </w:p>
    <w:p w14:paraId="2E796C6E" w14:textId="442FA652" w:rsidR="00D75CA8" w:rsidRPr="0009703D" w:rsidRDefault="00D75CA8" w:rsidP="00D75CA8">
      <w:pPr>
        <w:numPr>
          <w:ilvl w:val="0"/>
          <w:numId w:val="15"/>
        </w:numPr>
        <w:spacing w:before="100" w:beforeAutospacing="1" w:after="100" w:afterAutospacing="1"/>
        <w:ind w:left="1440" w:right="1350"/>
        <w:rPr>
          <w:rFonts w:ascii="Spectral" w:hAnsi="Spectral"/>
          <w:sz w:val="28"/>
          <w:szCs w:val="28"/>
        </w:rPr>
      </w:pPr>
      <w:r w:rsidRPr="0009703D">
        <w:rPr>
          <w:rFonts w:ascii="Spectral" w:hAnsi="Spectral"/>
          <w:sz w:val="28"/>
          <w:szCs w:val="28"/>
        </w:rPr>
        <w:t>Looking for help? Ask your account team about custom templates through our Professional Services team!</w:t>
      </w:r>
    </w:p>
    <w:bookmarkEnd w:id="2"/>
    <w:p w14:paraId="0152384D" w14:textId="3CF42D18" w:rsidR="00977C2D" w:rsidRDefault="00977C2D" w:rsidP="00D75CA8">
      <w:pPr>
        <w:ind w:left="1440" w:right="1350" w:hanging="360"/>
      </w:pPr>
      <w:r w:rsidRPr="0009703D">
        <w:rPr>
          <w:rFonts w:ascii="Spectral" w:hAnsi="Spectral"/>
          <w:sz w:val="28"/>
          <w:szCs w:val="28"/>
        </w:rPr>
        <w:br w:type="page"/>
      </w:r>
      <w:r w:rsidR="006F3E1F">
        <w:lastRenderedPageBreak/>
        <w:t xml:space="preserve"> </w:t>
      </w:r>
    </w:p>
    <w:p w14:paraId="11EB5CF2" w14:textId="04878950" w:rsidR="00DE026C" w:rsidRPr="00B517AB" w:rsidRDefault="00DE026C" w:rsidP="00F97030">
      <w:pPr>
        <w:tabs>
          <w:tab w:val="left" w:pos="840"/>
        </w:tabs>
        <w:ind w:left="900" w:right="900"/>
        <w:rPr>
          <w:rFonts w:ascii="Spectral" w:hAnsi="Spectral"/>
          <w:sz w:val="22"/>
          <w:szCs w:val="22"/>
        </w:rPr>
      </w:pPr>
      <w:r w:rsidRPr="00B517AB">
        <w:rPr>
          <w:sz w:val="22"/>
          <w:szCs w:val="22"/>
        </w:rPr>
        <w:tab/>
      </w:r>
      <w:r w:rsidRPr="00B517AB">
        <w:rPr>
          <w:rFonts w:ascii="Spectral" w:hAnsi="Spectral"/>
          <w:sz w:val="22"/>
          <w:szCs w:val="22"/>
        </w:rPr>
        <w:t xml:space="preserve">In order to save you time, Skillsoft has curated a number of titles </w:t>
      </w:r>
      <w:r w:rsidR="00F97030" w:rsidRPr="00B517AB">
        <w:rPr>
          <w:rFonts w:ascii="Spectral" w:hAnsi="Spectral"/>
          <w:sz w:val="22"/>
          <w:szCs w:val="22"/>
        </w:rPr>
        <w:t>for this topic. Below you will find a table that includes (where available) a recommended asset for each of the different modalities we offer. Additional Watch assets are selected for customers who do not license the full collection.</w:t>
      </w:r>
    </w:p>
    <w:p w14:paraId="5EAB62A8" w14:textId="6FF4A164" w:rsidR="00596AC2" w:rsidRPr="00B517AB" w:rsidRDefault="00596AC2" w:rsidP="00F97030">
      <w:pPr>
        <w:tabs>
          <w:tab w:val="left" w:pos="840"/>
        </w:tabs>
        <w:ind w:left="900" w:right="900"/>
        <w:rPr>
          <w:rFonts w:ascii="Spectral" w:hAnsi="Spectral"/>
          <w:sz w:val="22"/>
          <w:szCs w:val="22"/>
        </w:rPr>
      </w:pPr>
    </w:p>
    <w:p w14:paraId="16E07BC8" w14:textId="5EABEAFA" w:rsidR="00596AC2" w:rsidRPr="00B517AB" w:rsidRDefault="00596AC2" w:rsidP="00F97030">
      <w:pPr>
        <w:tabs>
          <w:tab w:val="left" w:pos="840"/>
        </w:tabs>
        <w:ind w:left="900" w:right="900"/>
        <w:rPr>
          <w:rFonts w:ascii="Spectral" w:hAnsi="Spectral"/>
          <w:b/>
          <w:bCs/>
          <w:sz w:val="22"/>
          <w:szCs w:val="22"/>
        </w:rPr>
      </w:pPr>
      <w:r w:rsidRPr="00B517AB">
        <w:rPr>
          <w:rFonts w:ascii="Spectral" w:hAnsi="Spectral"/>
          <w:b/>
          <w:bCs/>
          <w:sz w:val="22"/>
          <w:szCs w:val="22"/>
          <w:highlight w:val="yellow"/>
        </w:rPr>
        <w:t>Make sure you replace the highlighted portion of the URL with your specific Percipio address.</w:t>
      </w:r>
    </w:p>
    <w:p w14:paraId="04625762" w14:textId="19BF9DAE" w:rsidR="00D26C5A" w:rsidRPr="00B517AB" w:rsidRDefault="00D26C5A" w:rsidP="00F97030">
      <w:pPr>
        <w:tabs>
          <w:tab w:val="left" w:pos="840"/>
        </w:tabs>
        <w:ind w:left="900" w:right="900"/>
        <w:rPr>
          <w:b/>
          <w:bCs/>
          <w:sz w:val="22"/>
          <w:szCs w:val="22"/>
        </w:rPr>
      </w:pPr>
    </w:p>
    <w:p w14:paraId="36CCA3D6" w14:textId="77EAC9D8" w:rsidR="00F97030" w:rsidRPr="00B517AB" w:rsidRDefault="00F97030" w:rsidP="00F97030">
      <w:pPr>
        <w:tabs>
          <w:tab w:val="left" w:pos="840"/>
        </w:tabs>
        <w:ind w:left="900" w:right="900"/>
        <w:rPr>
          <w:sz w:val="22"/>
          <w:szCs w:val="22"/>
        </w:rPr>
      </w:pPr>
    </w:p>
    <w:tbl>
      <w:tblPr>
        <w:tblStyle w:val="TableGrid"/>
        <w:tblW w:w="12235" w:type="dxa"/>
        <w:tblInd w:w="355" w:type="dxa"/>
        <w:tblLook w:val="04A0" w:firstRow="1" w:lastRow="0" w:firstColumn="1" w:lastColumn="0" w:noHBand="0" w:noVBand="1"/>
      </w:tblPr>
      <w:tblGrid>
        <w:gridCol w:w="3971"/>
        <w:gridCol w:w="1984"/>
        <w:gridCol w:w="6280"/>
      </w:tblGrid>
      <w:tr w:rsidR="005A2FD7" w:rsidRPr="00B517AB" w14:paraId="1CDA75FC" w14:textId="77777777" w:rsidTr="007D24EC">
        <w:trPr>
          <w:trHeight w:val="341"/>
        </w:trPr>
        <w:tc>
          <w:tcPr>
            <w:tcW w:w="4077" w:type="dxa"/>
            <w:shd w:val="clear" w:color="auto" w:fill="FF375A"/>
          </w:tcPr>
          <w:p w14:paraId="7C8939CC" w14:textId="1897E9E5" w:rsidR="00F97030" w:rsidRPr="00B517AB" w:rsidRDefault="00F97030" w:rsidP="00596AC2">
            <w:pPr>
              <w:tabs>
                <w:tab w:val="left" w:pos="840"/>
              </w:tabs>
              <w:ind w:right="900"/>
              <w:rPr>
                <w:rFonts w:ascii="Spectral" w:hAnsi="Spectral"/>
                <w:b/>
                <w:bCs/>
                <w:color w:val="141C36"/>
                <w:sz w:val="32"/>
                <w:szCs w:val="32"/>
              </w:rPr>
            </w:pPr>
            <w:r w:rsidRPr="00B517AB">
              <w:rPr>
                <w:rFonts w:ascii="Spectral" w:hAnsi="Spectral"/>
                <w:b/>
                <w:bCs/>
                <w:color w:val="141C36"/>
                <w:sz w:val="32"/>
                <w:szCs w:val="32"/>
              </w:rPr>
              <w:t>Asset Title</w:t>
            </w:r>
          </w:p>
        </w:tc>
        <w:tc>
          <w:tcPr>
            <w:tcW w:w="1863" w:type="dxa"/>
            <w:shd w:val="clear" w:color="auto" w:fill="FF375A"/>
          </w:tcPr>
          <w:p w14:paraId="377B2F09" w14:textId="3331D435" w:rsidR="00F97030" w:rsidRPr="00B517AB" w:rsidRDefault="00F97030" w:rsidP="005A2FD7">
            <w:pPr>
              <w:ind w:right="-77"/>
              <w:rPr>
                <w:rFonts w:ascii="Spectral" w:hAnsi="Spectral"/>
                <w:b/>
                <w:bCs/>
                <w:color w:val="141C36"/>
                <w:sz w:val="32"/>
                <w:szCs w:val="32"/>
              </w:rPr>
            </w:pPr>
            <w:r w:rsidRPr="00B517AB">
              <w:rPr>
                <w:rFonts w:ascii="Spectral" w:hAnsi="Spectral"/>
                <w:b/>
                <w:bCs/>
                <w:color w:val="141C36"/>
                <w:sz w:val="32"/>
                <w:szCs w:val="32"/>
              </w:rPr>
              <w:t>Modality</w:t>
            </w:r>
          </w:p>
        </w:tc>
        <w:tc>
          <w:tcPr>
            <w:tcW w:w="6295" w:type="dxa"/>
            <w:shd w:val="clear" w:color="auto" w:fill="FF375A"/>
          </w:tcPr>
          <w:p w14:paraId="0BC843B7" w14:textId="52AD851C" w:rsidR="00F97030" w:rsidRPr="00B517AB" w:rsidRDefault="00F97030" w:rsidP="00596AC2">
            <w:pPr>
              <w:tabs>
                <w:tab w:val="left" w:pos="840"/>
              </w:tabs>
              <w:ind w:right="900"/>
              <w:rPr>
                <w:rFonts w:ascii="Spectral" w:hAnsi="Spectral"/>
                <w:b/>
                <w:bCs/>
                <w:color w:val="141C36"/>
                <w:sz w:val="32"/>
                <w:szCs w:val="32"/>
              </w:rPr>
            </w:pPr>
            <w:r w:rsidRPr="00B517AB">
              <w:rPr>
                <w:rFonts w:ascii="Spectral" w:hAnsi="Spectral"/>
                <w:b/>
                <w:bCs/>
                <w:color w:val="141C36"/>
                <w:sz w:val="32"/>
                <w:szCs w:val="32"/>
              </w:rPr>
              <w:t>URL</w:t>
            </w:r>
          </w:p>
        </w:tc>
      </w:tr>
      <w:tr w:rsidR="005A2FD7" w:rsidRPr="00B517AB" w14:paraId="0F810FEC" w14:textId="77777777" w:rsidTr="00DB2A25">
        <w:trPr>
          <w:trHeight w:val="803"/>
        </w:trPr>
        <w:tc>
          <w:tcPr>
            <w:tcW w:w="4077" w:type="dxa"/>
          </w:tcPr>
          <w:p w14:paraId="522439DC" w14:textId="0583BDB4" w:rsidR="00795AFD" w:rsidRPr="00B517AB" w:rsidRDefault="00795AFD" w:rsidP="00795AFD">
            <w:pPr>
              <w:rPr>
                <w:rFonts w:ascii="Spectral" w:hAnsi="Spectral"/>
                <w:sz w:val="22"/>
                <w:szCs w:val="22"/>
              </w:rPr>
            </w:pPr>
            <w:r w:rsidRPr="00B517AB">
              <w:rPr>
                <w:rFonts w:ascii="Spectral" w:hAnsi="Spectral"/>
                <w:sz w:val="22"/>
                <w:szCs w:val="22"/>
              </w:rPr>
              <w:t xml:space="preserve">Influencing Through Positive Leadership </w:t>
            </w:r>
          </w:p>
          <w:p w14:paraId="03ED085C" w14:textId="44A2928B" w:rsidR="00F97030" w:rsidRPr="00B517AB" w:rsidRDefault="00F97030" w:rsidP="00F97030">
            <w:pPr>
              <w:tabs>
                <w:tab w:val="left" w:pos="840"/>
              </w:tabs>
              <w:ind w:right="900"/>
              <w:rPr>
                <w:rFonts w:ascii="Spectral" w:hAnsi="Spectral"/>
                <w:sz w:val="22"/>
                <w:szCs w:val="22"/>
              </w:rPr>
            </w:pPr>
          </w:p>
        </w:tc>
        <w:tc>
          <w:tcPr>
            <w:tcW w:w="1863" w:type="dxa"/>
          </w:tcPr>
          <w:p w14:paraId="376673A9" w14:textId="2E96649B" w:rsidR="00F97030" w:rsidRPr="00B517AB" w:rsidRDefault="00F97030" w:rsidP="00D26C5A">
            <w:pPr>
              <w:ind w:right="-86"/>
              <w:rPr>
                <w:rFonts w:ascii="Spectral" w:hAnsi="Spectral"/>
                <w:sz w:val="22"/>
                <w:szCs w:val="22"/>
              </w:rPr>
            </w:pPr>
            <w:r w:rsidRPr="00B517AB">
              <w:rPr>
                <w:rFonts w:ascii="Spectral" w:hAnsi="Spectral"/>
                <w:sz w:val="22"/>
                <w:szCs w:val="22"/>
              </w:rPr>
              <w:t>WATCH</w:t>
            </w:r>
          </w:p>
        </w:tc>
        <w:tc>
          <w:tcPr>
            <w:tcW w:w="6295" w:type="dxa"/>
          </w:tcPr>
          <w:p w14:paraId="706FE3BF" w14:textId="73E5A0F4" w:rsidR="00F97030" w:rsidRPr="00B517AB" w:rsidRDefault="00B517AB" w:rsidP="00F97030">
            <w:pPr>
              <w:tabs>
                <w:tab w:val="left" w:pos="840"/>
              </w:tabs>
              <w:ind w:right="900"/>
              <w:rPr>
                <w:rFonts w:ascii="Spectral" w:hAnsi="Spectral"/>
                <w:sz w:val="22"/>
                <w:szCs w:val="22"/>
              </w:rPr>
            </w:pPr>
            <w:r w:rsidRPr="00B517AB">
              <w:rPr>
                <w:rFonts w:ascii="Spectral" w:hAnsi="Spectral"/>
                <w:sz w:val="22"/>
                <w:szCs w:val="22"/>
              </w:rPr>
              <w:t>https://</w:t>
            </w:r>
            <w:r w:rsidRPr="00B517AB">
              <w:rPr>
                <w:rFonts w:ascii="Spectral" w:hAnsi="Spectral"/>
                <w:sz w:val="22"/>
                <w:szCs w:val="22"/>
                <w:highlight w:val="yellow"/>
              </w:rPr>
              <w:t>replace</w:t>
            </w:r>
            <w:r w:rsidRPr="00B517AB">
              <w:rPr>
                <w:rFonts w:ascii="Spectral" w:hAnsi="Spectral"/>
                <w:sz w:val="22"/>
                <w:szCs w:val="22"/>
              </w:rPr>
              <w:t>.percipio.com/courses/46f03d39-9b60-4d5e-857e-c029f2f9e6ed</w:t>
            </w:r>
          </w:p>
        </w:tc>
      </w:tr>
      <w:tr w:rsidR="00DB2A25" w:rsidRPr="00B517AB" w14:paraId="37DC418A" w14:textId="77777777" w:rsidTr="00DB2A25">
        <w:trPr>
          <w:trHeight w:val="845"/>
        </w:trPr>
        <w:tc>
          <w:tcPr>
            <w:tcW w:w="4077" w:type="dxa"/>
          </w:tcPr>
          <w:p w14:paraId="2142C4EB" w14:textId="77777777" w:rsidR="00B517AB" w:rsidRPr="00B517AB" w:rsidRDefault="00B517AB" w:rsidP="00B517AB">
            <w:pPr>
              <w:rPr>
                <w:rFonts w:ascii="Spectral" w:hAnsi="Spectral"/>
                <w:sz w:val="22"/>
                <w:szCs w:val="22"/>
              </w:rPr>
            </w:pPr>
            <w:r w:rsidRPr="00B517AB">
              <w:rPr>
                <w:rFonts w:ascii="Spectral" w:hAnsi="Spectral"/>
                <w:sz w:val="22"/>
                <w:szCs w:val="22"/>
              </w:rPr>
              <w:t>The Promises of Giants: How YOU Can Fill the Leadership Void</w:t>
            </w:r>
          </w:p>
          <w:p w14:paraId="654C9C2F" w14:textId="34700943" w:rsidR="00DB2A25" w:rsidRPr="00B517AB" w:rsidRDefault="00DB2A25" w:rsidP="00DB2A25">
            <w:pPr>
              <w:tabs>
                <w:tab w:val="left" w:pos="840"/>
              </w:tabs>
              <w:ind w:right="-13"/>
              <w:rPr>
                <w:rFonts w:ascii="Spectral" w:hAnsi="Spectral"/>
                <w:sz w:val="22"/>
                <w:szCs w:val="22"/>
              </w:rPr>
            </w:pPr>
          </w:p>
        </w:tc>
        <w:tc>
          <w:tcPr>
            <w:tcW w:w="1863" w:type="dxa"/>
          </w:tcPr>
          <w:p w14:paraId="4710B3E8" w14:textId="466377C7" w:rsidR="00DB2A25" w:rsidRPr="00B517AB" w:rsidRDefault="00DB2A25" w:rsidP="00DB2A25">
            <w:pPr>
              <w:tabs>
                <w:tab w:val="left" w:pos="840"/>
              </w:tabs>
              <w:ind w:right="900"/>
              <w:rPr>
                <w:rFonts w:ascii="Spectral" w:hAnsi="Spectral"/>
                <w:sz w:val="22"/>
                <w:szCs w:val="22"/>
              </w:rPr>
            </w:pPr>
            <w:r w:rsidRPr="00B517AB">
              <w:rPr>
                <w:rFonts w:ascii="Spectral" w:hAnsi="Spectral"/>
                <w:sz w:val="22"/>
                <w:szCs w:val="22"/>
              </w:rPr>
              <w:t>READ</w:t>
            </w:r>
          </w:p>
        </w:tc>
        <w:tc>
          <w:tcPr>
            <w:tcW w:w="6295" w:type="dxa"/>
          </w:tcPr>
          <w:p w14:paraId="66D29648" w14:textId="3423FD82" w:rsidR="00DB2A25" w:rsidRPr="00B517AB" w:rsidRDefault="00B517AB" w:rsidP="00DB2A25">
            <w:pPr>
              <w:ind w:right="2"/>
              <w:rPr>
                <w:rFonts w:ascii="Spectral" w:hAnsi="Spectral"/>
                <w:sz w:val="22"/>
                <w:szCs w:val="22"/>
              </w:rPr>
            </w:pPr>
            <w:r w:rsidRPr="00B517AB">
              <w:rPr>
                <w:rFonts w:ascii="Spectral" w:hAnsi="Spectral"/>
                <w:sz w:val="22"/>
                <w:szCs w:val="22"/>
              </w:rPr>
              <w:t>https://</w:t>
            </w:r>
            <w:r w:rsidRPr="00B517AB">
              <w:rPr>
                <w:rFonts w:ascii="Spectral" w:hAnsi="Spectral"/>
                <w:sz w:val="22"/>
                <w:szCs w:val="22"/>
                <w:highlight w:val="yellow"/>
              </w:rPr>
              <w:t>replace</w:t>
            </w:r>
            <w:r w:rsidRPr="00B517AB">
              <w:rPr>
                <w:rFonts w:ascii="Spectral" w:hAnsi="Spectral"/>
                <w:sz w:val="22"/>
                <w:szCs w:val="22"/>
              </w:rPr>
              <w:t>.percipio.com/books/6943c04d-5bfe-416d-863f-98ae1d1eb7fd</w:t>
            </w:r>
          </w:p>
        </w:tc>
      </w:tr>
      <w:tr w:rsidR="00DB2A25" w:rsidRPr="00B517AB" w14:paraId="5A9BD73A" w14:textId="77777777" w:rsidTr="00DB2A25">
        <w:trPr>
          <w:trHeight w:val="803"/>
        </w:trPr>
        <w:tc>
          <w:tcPr>
            <w:tcW w:w="4077" w:type="dxa"/>
          </w:tcPr>
          <w:p w14:paraId="14881F88" w14:textId="2874D7C5" w:rsidR="00795AFD" w:rsidRPr="00B517AB" w:rsidRDefault="00B517AB" w:rsidP="00795AFD">
            <w:pPr>
              <w:rPr>
                <w:rFonts w:ascii="Spectral" w:hAnsi="Spectral"/>
                <w:sz w:val="22"/>
                <w:szCs w:val="22"/>
              </w:rPr>
            </w:pPr>
            <w:r w:rsidRPr="00B517AB">
              <w:rPr>
                <w:rFonts w:ascii="Spectral" w:hAnsi="Spectral"/>
                <w:sz w:val="22"/>
                <w:szCs w:val="22"/>
              </w:rPr>
              <w:t xml:space="preserve">Humble Beginnings: </w:t>
            </w:r>
            <w:r w:rsidR="00795AFD" w:rsidRPr="00B517AB">
              <w:rPr>
                <w:rFonts w:ascii="Spectral" w:hAnsi="Spectral"/>
                <w:sz w:val="22"/>
                <w:szCs w:val="22"/>
              </w:rPr>
              <w:t>The Power of Relationships, Openness and Trust</w:t>
            </w:r>
          </w:p>
          <w:p w14:paraId="17CB2EDD" w14:textId="3ADEF6ED" w:rsidR="00DB2A25" w:rsidRPr="00B517AB" w:rsidRDefault="00DB2A25" w:rsidP="00DB2A25">
            <w:pPr>
              <w:tabs>
                <w:tab w:val="left" w:pos="840"/>
              </w:tabs>
              <w:ind w:right="900"/>
              <w:rPr>
                <w:rFonts w:ascii="Spectral" w:hAnsi="Spectral"/>
                <w:sz w:val="22"/>
                <w:szCs w:val="22"/>
              </w:rPr>
            </w:pPr>
          </w:p>
        </w:tc>
        <w:tc>
          <w:tcPr>
            <w:tcW w:w="1863" w:type="dxa"/>
          </w:tcPr>
          <w:p w14:paraId="68D1A50E" w14:textId="35F23F60" w:rsidR="00DB2A25" w:rsidRPr="00B517AB" w:rsidRDefault="00DB2A25" w:rsidP="00DB2A25">
            <w:pPr>
              <w:tabs>
                <w:tab w:val="left" w:pos="840"/>
              </w:tabs>
              <w:ind w:right="900"/>
              <w:rPr>
                <w:rFonts w:ascii="Spectral" w:hAnsi="Spectral"/>
                <w:sz w:val="22"/>
                <w:szCs w:val="22"/>
              </w:rPr>
            </w:pPr>
            <w:r w:rsidRPr="00B517AB">
              <w:rPr>
                <w:rFonts w:ascii="Spectral" w:hAnsi="Spectral"/>
                <w:sz w:val="22"/>
                <w:szCs w:val="22"/>
              </w:rPr>
              <w:t>LISTEN</w:t>
            </w:r>
          </w:p>
        </w:tc>
        <w:tc>
          <w:tcPr>
            <w:tcW w:w="6295" w:type="dxa"/>
          </w:tcPr>
          <w:p w14:paraId="4DB602F2" w14:textId="7CED3C01" w:rsidR="00DB2A25" w:rsidRPr="00B517AB" w:rsidRDefault="00B517AB" w:rsidP="00DB2A25">
            <w:pPr>
              <w:tabs>
                <w:tab w:val="left" w:pos="840"/>
              </w:tabs>
              <w:ind w:right="900"/>
              <w:rPr>
                <w:rFonts w:ascii="Spectral" w:hAnsi="Spectral"/>
                <w:sz w:val="22"/>
                <w:szCs w:val="22"/>
              </w:rPr>
            </w:pPr>
            <w:r w:rsidRPr="00B517AB">
              <w:rPr>
                <w:rFonts w:ascii="Spectral" w:hAnsi="Spectral"/>
                <w:sz w:val="22"/>
                <w:szCs w:val="22"/>
              </w:rPr>
              <w:t>https://</w:t>
            </w:r>
            <w:r w:rsidRPr="00B517AB">
              <w:rPr>
                <w:rFonts w:ascii="Spectral" w:hAnsi="Spectral"/>
                <w:sz w:val="22"/>
                <w:szCs w:val="22"/>
                <w:highlight w:val="yellow"/>
              </w:rPr>
              <w:t>replace</w:t>
            </w:r>
            <w:r w:rsidRPr="00B517AB">
              <w:rPr>
                <w:rFonts w:ascii="Spectral" w:hAnsi="Spectral"/>
                <w:sz w:val="22"/>
                <w:szCs w:val="22"/>
              </w:rPr>
              <w:t>.percipio.com/audiobooks/5ed44adf-107c-4db0-a978-6cc279838315</w:t>
            </w:r>
          </w:p>
        </w:tc>
      </w:tr>
      <w:tr w:rsidR="00DB2A25" w:rsidRPr="00B517AB" w14:paraId="1EA70439" w14:textId="77777777" w:rsidTr="00DB2A25">
        <w:trPr>
          <w:trHeight w:val="803"/>
        </w:trPr>
        <w:tc>
          <w:tcPr>
            <w:tcW w:w="4077" w:type="dxa"/>
          </w:tcPr>
          <w:p w14:paraId="5D769A55" w14:textId="7813D876" w:rsidR="00DB2A25" w:rsidRPr="00B517AB" w:rsidRDefault="00B517AB" w:rsidP="00DB2A25">
            <w:pPr>
              <w:tabs>
                <w:tab w:val="left" w:pos="840"/>
              </w:tabs>
              <w:ind w:right="900"/>
              <w:rPr>
                <w:rFonts w:ascii="Spectral" w:hAnsi="Spectral"/>
                <w:sz w:val="22"/>
                <w:szCs w:val="22"/>
              </w:rPr>
            </w:pPr>
            <w:r w:rsidRPr="00B517AB">
              <w:rPr>
                <w:rFonts w:ascii="Spectral" w:hAnsi="Spectral"/>
                <w:sz w:val="22"/>
                <w:szCs w:val="22"/>
              </w:rPr>
              <w:t>Sharing a Vision</w:t>
            </w:r>
          </w:p>
        </w:tc>
        <w:tc>
          <w:tcPr>
            <w:tcW w:w="1863" w:type="dxa"/>
          </w:tcPr>
          <w:p w14:paraId="2A0BA904" w14:textId="2DEA3143" w:rsidR="00DB2A25" w:rsidRPr="00B517AB" w:rsidRDefault="00DB2A25" w:rsidP="00DB2A25">
            <w:pPr>
              <w:tabs>
                <w:tab w:val="left" w:pos="840"/>
              </w:tabs>
              <w:ind w:right="900"/>
              <w:rPr>
                <w:rFonts w:ascii="Spectral" w:hAnsi="Spectral"/>
                <w:sz w:val="22"/>
                <w:szCs w:val="22"/>
              </w:rPr>
            </w:pPr>
            <w:r w:rsidRPr="00B517AB">
              <w:rPr>
                <w:rFonts w:ascii="Spectral" w:hAnsi="Spectral"/>
                <w:sz w:val="22"/>
                <w:szCs w:val="22"/>
              </w:rPr>
              <w:t>WATCH</w:t>
            </w:r>
          </w:p>
        </w:tc>
        <w:tc>
          <w:tcPr>
            <w:tcW w:w="6295" w:type="dxa"/>
          </w:tcPr>
          <w:p w14:paraId="1C5FB4C7" w14:textId="63C1238A" w:rsidR="00DB2A25" w:rsidRPr="00B517AB" w:rsidRDefault="00B517AB" w:rsidP="00DB2A25">
            <w:pPr>
              <w:tabs>
                <w:tab w:val="left" w:pos="840"/>
              </w:tabs>
              <w:ind w:right="900"/>
              <w:rPr>
                <w:rFonts w:ascii="Spectral" w:hAnsi="Spectral"/>
                <w:sz w:val="22"/>
                <w:szCs w:val="22"/>
              </w:rPr>
            </w:pPr>
            <w:r w:rsidRPr="00B517AB">
              <w:rPr>
                <w:rFonts w:ascii="Spectral" w:hAnsi="Spectral"/>
                <w:sz w:val="22"/>
                <w:szCs w:val="22"/>
              </w:rPr>
              <w:t>https://</w:t>
            </w:r>
            <w:r w:rsidRPr="00B517AB">
              <w:rPr>
                <w:rFonts w:ascii="Spectral" w:hAnsi="Spectral"/>
                <w:sz w:val="22"/>
                <w:szCs w:val="22"/>
                <w:highlight w:val="yellow"/>
              </w:rPr>
              <w:t>replace</w:t>
            </w:r>
            <w:r w:rsidRPr="00B517AB">
              <w:rPr>
                <w:rFonts w:ascii="Spectral" w:hAnsi="Spectral"/>
                <w:sz w:val="22"/>
                <w:szCs w:val="22"/>
              </w:rPr>
              <w:t>.percipio.com/courses/4b35f955-0793-48bc-a0c8-f2ab37ef94a7</w:t>
            </w:r>
          </w:p>
        </w:tc>
      </w:tr>
      <w:tr w:rsidR="00DB2A25" w:rsidRPr="00B517AB" w14:paraId="7A0EB2B0" w14:textId="77777777" w:rsidTr="00DB2A25">
        <w:trPr>
          <w:trHeight w:val="803"/>
        </w:trPr>
        <w:tc>
          <w:tcPr>
            <w:tcW w:w="4077" w:type="dxa"/>
          </w:tcPr>
          <w:p w14:paraId="6A4B87E8" w14:textId="77777777" w:rsidR="00B517AB" w:rsidRPr="00B517AB" w:rsidRDefault="00B517AB" w:rsidP="00B517AB">
            <w:pPr>
              <w:rPr>
                <w:rFonts w:ascii="Spectral" w:hAnsi="Spectral"/>
                <w:sz w:val="22"/>
                <w:szCs w:val="22"/>
              </w:rPr>
            </w:pPr>
            <w:r w:rsidRPr="00B517AB">
              <w:rPr>
                <w:rFonts w:ascii="Spectral" w:hAnsi="Spectral"/>
                <w:sz w:val="22"/>
                <w:szCs w:val="22"/>
              </w:rPr>
              <w:t>Leading by Motivating</w:t>
            </w:r>
          </w:p>
          <w:p w14:paraId="0D3DE432" w14:textId="2C0EFF64" w:rsidR="00DB2A25" w:rsidRPr="00B517AB" w:rsidRDefault="00DB2A25" w:rsidP="00DB2A25">
            <w:pPr>
              <w:tabs>
                <w:tab w:val="left" w:pos="840"/>
              </w:tabs>
              <w:ind w:right="900"/>
              <w:rPr>
                <w:rFonts w:ascii="Spectral" w:hAnsi="Spectral"/>
                <w:sz w:val="22"/>
                <w:szCs w:val="22"/>
              </w:rPr>
            </w:pPr>
          </w:p>
        </w:tc>
        <w:tc>
          <w:tcPr>
            <w:tcW w:w="1863" w:type="dxa"/>
          </w:tcPr>
          <w:p w14:paraId="1A680C76" w14:textId="7CF307D8" w:rsidR="00DB2A25" w:rsidRPr="00B517AB" w:rsidRDefault="00DB2A25" w:rsidP="00DB2A25">
            <w:pPr>
              <w:tabs>
                <w:tab w:val="left" w:pos="840"/>
              </w:tabs>
              <w:ind w:right="900"/>
              <w:rPr>
                <w:rFonts w:ascii="Spectral" w:hAnsi="Spectral"/>
                <w:sz w:val="22"/>
                <w:szCs w:val="22"/>
              </w:rPr>
            </w:pPr>
            <w:r w:rsidRPr="00B517AB">
              <w:rPr>
                <w:rFonts w:ascii="Spectral" w:hAnsi="Spectral"/>
                <w:sz w:val="22"/>
                <w:szCs w:val="22"/>
              </w:rPr>
              <w:t>WATCH</w:t>
            </w:r>
          </w:p>
        </w:tc>
        <w:tc>
          <w:tcPr>
            <w:tcW w:w="6295" w:type="dxa"/>
          </w:tcPr>
          <w:p w14:paraId="24B2CA7C" w14:textId="037D51A2" w:rsidR="00DB2A25" w:rsidRPr="00B517AB" w:rsidRDefault="00B517AB" w:rsidP="00DB2A25">
            <w:pPr>
              <w:tabs>
                <w:tab w:val="left" w:pos="840"/>
              </w:tabs>
              <w:ind w:right="900"/>
              <w:rPr>
                <w:rFonts w:ascii="Spectral" w:hAnsi="Spectral"/>
                <w:sz w:val="22"/>
                <w:szCs w:val="22"/>
              </w:rPr>
            </w:pPr>
            <w:r w:rsidRPr="00B517AB">
              <w:rPr>
                <w:rFonts w:ascii="Spectral" w:hAnsi="Spectral"/>
                <w:sz w:val="22"/>
                <w:szCs w:val="22"/>
              </w:rPr>
              <w:t>https://</w:t>
            </w:r>
            <w:r w:rsidRPr="00B517AB">
              <w:rPr>
                <w:rFonts w:ascii="Spectral" w:hAnsi="Spectral"/>
                <w:sz w:val="22"/>
                <w:szCs w:val="22"/>
                <w:highlight w:val="yellow"/>
              </w:rPr>
              <w:t>replace</w:t>
            </w:r>
            <w:r w:rsidRPr="00B517AB">
              <w:rPr>
                <w:rFonts w:ascii="Spectral" w:hAnsi="Spectral"/>
                <w:sz w:val="22"/>
                <w:szCs w:val="22"/>
              </w:rPr>
              <w:t>.percipio.com/courses/1cfc0a04-396f-4a54-a655-67d602e2d8f2</w:t>
            </w:r>
          </w:p>
        </w:tc>
      </w:tr>
    </w:tbl>
    <w:p w14:paraId="39016C21" w14:textId="247EDE61" w:rsidR="00DE026C" w:rsidRPr="00B517AB" w:rsidRDefault="00DE026C" w:rsidP="00DE026C">
      <w:pPr>
        <w:tabs>
          <w:tab w:val="left" w:pos="840"/>
        </w:tabs>
        <w:ind w:right="-1440"/>
        <w:rPr>
          <w:sz w:val="22"/>
          <w:szCs w:val="22"/>
        </w:rPr>
      </w:pPr>
    </w:p>
    <w:p w14:paraId="40FBDB5D" w14:textId="4CC842C5" w:rsidR="00596AC2" w:rsidRPr="00B517AB" w:rsidRDefault="00273E90" w:rsidP="00DE026C">
      <w:pPr>
        <w:tabs>
          <w:tab w:val="left" w:pos="840"/>
        </w:tabs>
        <w:ind w:right="-1440"/>
        <w:rPr>
          <w:rFonts w:ascii="Spectral" w:hAnsi="Spectral"/>
          <w:b/>
          <w:bCs/>
        </w:rPr>
      </w:pPr>
      <w:r w:rsidRPr="00B517AB">
        <w:rPr>
          <w:noProof/>
          <w:sz w:val="22"/>
          <w:szCs w:val="22"/>
        </w:rPr>
        <mc:AlternateContent>
          <mc:Choice Requires="wps">
            <w:drawing>
              <wp:anchor distT="0" distB="0" distL="114300" distR="114300" simplePos="0" relativeHeight="251650048" behindDoc="0" locked="0" layoutInCell="1" allowOverlap="1" wp14:anchorId="2E6B16F2" wp14:editId="52650ABE">
                <wp:simplePos x="0" y="0"/>
                <wp:positionH relativeFrom="column">
                  <wp:posOffset>3390582</wp:posOffset>
                </wp:positionH>
                <wp:positionV relativeFrom="paragraph">
                  <wp:posOffset>8262605</wp:posOffset>
                </wp:positionV>
                <wp:extent cx="1381125" cy="533400"/>
                <wp:effectExtent l="42863" t="14287" r="52387" b="14288"/>
                <wp:wrapNone/>
                <wp:docPr id="39" name="Rectangle 39"/>
                <wp:cNvGraphicFramePr/>
                <a:graphic xmlns:a="http://schemas.openxmlformats.org/drawingml/2006/main">
                  <a:graphicData uri="http://schemas.microsoft.com/office/word/2010/wordprocessingShape">
                    <wps:wsp>
                      <wps:cNvSpPr/>
                      <wps:spPr>
                        <a:xfrm rot="16398955">
                          <a:off x="0" y="0"/>
                          <a:ext cx="1381125" cy="533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464631" id="Rectangle 39" o:spid="_x0000_s1026" style="position:absolute;margin-left:266.95pt;margin-top:650.6pt;width:108.75pt;height:42pt;rotation:-5680928fd;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" fillcolor="white [3212]" stroked="f" strokeweight="1pt"/>
            </w:pict>
          </mc:Fallback>
        </mc:AlternateContent>
      </w:r>
      <w:r w:rsidR="00DE026C" w:rsidRPr="00B517AB">
        <w:rPr>
          <w:sz w:val="22"/>
          <w:szCs w:val="22"/>
        </w:rPr>
        <w:tab/>
      </w:r>
      <w:r w:rsidR="00596AC2" w:rsidRPr="00B517AB">
        <w:rPr>
          <w:rFonts w:ascii="Spectral" w:hAnsi="Spectral"/>
          <w:b/>
          <w:bCs/>
        </w:rPr>
        <w:t>Best Practices:</w:t>
      </w:r>
    </w:p>
    <w:p w14:paraId="34B420B4" w14:textId="1F0DCBB3" w:rsidR="00596AC2" w:rsidRPr="00B517AB" w:rsidRDefault="00596AC2" w:rsidP="006771D2">
      <w:pPr>
        <w:pStyle w:val="ListParagraph"/>
        <w:numPr>
          <w:ilvl w:val="0"/>
          <w:numId w:val="10"/>
        </w:numPr>
        <w:tabs>
          <w:tab w:val="left" w:pos="840"/>
        </w:tabs>
        <w:ind w:left="1170" w:right="-1440"/>
        <w:rPr>
          <w:rFonts w:ascii="Spectral" w:hAnsi="Spectral"/>
        </w:rPr>
      </w:pPr>
      <w:r w:rsidRPr="00B517AB">
        <w:rPr>
          <w:rFonts w:ascii="Spectral" w:hAnsi="Spectral"/>
        </w:rPr>
        <w:t xml:space="preserve">We recommend testing all links before </w:t>
      </w:r>
      <w:r w:rsidR="006771D2" w:rsidRPr="00B517AB">
        <w:rPr>
          <w:rFonts w:ascii="Spectral" w:hAnsi="Spectral"/>
        </w:rPr>
        <w:t>distribution.</w:t>
      </w:r>
    </w:p>
    <w:p w14:paraId="499812D1" w14:textId="13C6E49A" w:rsidR="00596AC2" w:rsidRPr="00B517AB" w:rsidRDefault="00596AC2" w:rsidP="006771D2">
      <w:pPr>
        <w:pStyle w:val="ListParagraph"/>
        <w:numPr>
          <w:ilvl w:val="0"/>
          <w:numId w:val="10"/>
        </w:numPr>
        <w:tabs>
          <w:tab w:val="left" w:pos="840"/>
        </w:tabs>
        <w:ind w:left="1170" w:right="-1440"/>
        <w:rPr>
          <w:rFonts w:ascii="Spectral" w:hAnsi="Spectral"/>
        </w:rPr>
      </w:pPr>
      <w:r w:rsidRPr="00B517AB">
        <w:rPr>
          <w:rFonts w:ascii="Spectral" w:hAnsi="Spectral"/>
        </w:rPr>
        <w:t>If you leverage non-standard Percipio links, you will need to generate them</w:t>
      </w:r>
      <w:r w:rsidR="006771D2" w:rsidRPr="00B517AB">
        <w:rPr>
          <w:rFonts w:ascii="Spectral" w:hAnsi="Spectral"/>
        </w:rPr>
        <w:t xml:space="preserve"> yourself.</w:t>
      </w:r>
    </w:p>
    <w:p w14:paraId="503C9161" w14:textId="36CF4ACD" w:rsidR="006771D2" w:rsidRPr="00B517AB" w:rsidRDefault="006771D2" w:rsidP="006771D2">
      <w:pPr>
        <w:pStyle w:val="ListParagraph"/>
        <w:numPr>
          <w:ilvl w:val="0"/>
          <w:numId w:val="10"/>
        </w:numPr>
        <w:tabs>
          <w:tab w:val="left" w:pos="840"/>
        </w:tabs>
        <w:ind w:left="1170" w:right="630"/>
        <w:rPr>
          <w:rFonts w:ascii="Spectral" w:hAnsi="Spectral"/>
        </w:rPr>
      </w:pPr>
      <w:r w:rsidRPr="00B517AB">
        <w:rPr>
          <w:rFonts w:ascii="Spectral" w:hAnsi="Spectral"/>
        </w:rPr>
        <w:t>Brand! These templates are all customizable and we encourage you to add your own logo, company colors, internal verbiage, etc. to add your own “flair” to your marketing efforts.</w:t>
      </w:r>
    </w:p>
    <w:p w14:paraId="6BA7CCA8" w14:textId="2F60BCB8" w:rsidR="00D949BA" w:rsidRPr="00B517AB" w:rsidRDefault="00D949BA" w:rsidP="00D949BA">
      <w:pPr>
        <w:tabs>
          <w:tab w:val="left" w:pos="840"/>
        </w:tabs>
        <w:ind w:right="630"/>
        <w:rPr>
          <w:rFonts w:ascii="Spectral" w:hAnsi="Spectral"/>
        </w:rPr>
      </w:pPr>
    </w:p>
    <w:p w14:paraId="24E31C70" w14:textId="66AB03C3" w:rsidR="00D949BA" w:rsidRPr="00B517AB" w:rsidRDefault="00D949BA" w:rsidP="00D949BA">
      <w:pPr>
        <w:tabs>
          <w:tab w:val="left" w:pos="840"/>
        </w:tabs>
        <w:ind w:right="630" w:firstLine="720"/>
        <w:rPr>
          <w:noProof/>
          <w:sz w:val="22"/>
          <w:szCs w:val="22"/>
        </w:rPr>
      </w:pPr>
      <w:r w:rsidRPr="00B517AB">
        <w:rPr>
          <w:rFonts w:ascii="Spectral" w:hAnsi="Spectral"/>
          <w:b/>
          <w:bCs/>
        </w:rPr>
        <w:t>Alternate Modality Icons:</w:t>
      </w:r>
      <w:r w:rsidRPr="00B517AB">
        <w:rPr>
          <w:noProof/>
          <w:sz w:val="22"/>
          <w:szCs w:val="22"/>
        </w:rPr>
        <w:t xml:space="preserve"> </w:t>
      </w:r>
    </w:p>
    <w:p w14:paraId="6098DD6A" w14:textId="6D0E5706" w:rsidR="005A2FD7" w:rsidRDefault="00651F2D" w:rsidP="00726271">
      <w:pPr>
        <w:tabs>
          <w:tab w:val="left" w:pos="840"/>
        </w:tabs>
        <w:ind w:right="630"/>
        <w:rPr>
          <w:rFonts w:ascii="Spectral" w:hAnsi="Spectral"/>
          <w:sz w:val="28"/>
          <w:szCs w:val="28"/>
        </w:rPr>
      </w:pPr>
      <w:r w:rsidRPr="00D949BA">
        <w:rPr>
          <w:rFonts w:ascii="Spectral" w:hAnsi="Spectral"/>
          <w:noProof/>
          <w:sz w:val="28"/>
          <w:szCs w:val="28"/>
        </w:rPr>
        <mc:AlternateContent>
          <mc:Choice Requires="wps">
            <w:drawing>
              <wp:anchor distT="45720" distB="45720" distL="114300" distR="114300" simplePos="0" relativeHeight="251668480" behindDoc="0" locked="0" layoutInCell="1" allowOverlap="1" wp14:anchorId="5A2D6C07" wp14:editId="289467E1">
                <wp:simplePos x="0" y="0"/>
                <wp:positionH relativeFrom="column">
                  <wp:posOffset>3971925</wp:posOffset>
                </wp:positionH>
                <wp:positionV relativeFrom="paragraph">
                  <wp:posOffset>206375</wp:posOffset>
                </wp:positionV>
                <wp:extent cx="838200" cy="1404620"/>
                <wp:effectExtent l="0" t="0" r="19050" b="18415"/>
                <wp:wrapSquare wrapText="bothSides"/>
                <wp:docPr id="1198476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4620"/>
                        </a:xfrm>
                        <a:prstGeom prst="rect">
                          <a:avLst/>
                        </a:prstGeom>
                        <a:solidFill>
                          <a:srgbClr val="FFFFFF"/>
                        </a:solidFill>
                        <a:ln w="9525">
                          <a:solidFill>
                            <a:srgbClr val="000000"/>
                          </a:solidFill>
                          <a:miter lim="800000"/>
                          <a:headEnd/>
                          <a:tailEnd/>
                        </a:ln>
                      </wps:spPr>
                      <wps:txbx>
                        <w:txbxContent>
                          <w:p w14:paraId="3714AA64" w14:textId="366ECD28" w:rsidR="00651F2D" w:rsidRPr="00CE27C8" w:rsidRDefault="00651F2D" w:rsidP="00651F2D">
                            <w:pPr>
                              <w:rPr>
                                <w:lang w:val="en-CA"/>
                              </w:rPr>
                            </w:pPr>
                            <w:r>
                              <w:rPr>
                                <w:lang w:val="en-CA"/>
                              </w:rPr>
                              <w:t>Practice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2D6C07" id="Text Box 2" o:spid="_x0000_s1049" type="#_x0000_t202" style="position:absolute;margin-left:312.75pt;margin-top:16.25pt;width:66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">
                <v:textbox style="mso-fit-shape-to-text:t">
                  <w:txbxContent>
                    <w:p w14:paraId="3714AA64" w14:textId="366ECD28" w:rsidR="00651F2D" w:rsidRPr="00CE27C8" w:rsidRDefault="00651F2D" w:rsidP="00651F2D">
                      <w:pPr>
                        <w:rPr>
                          <w:lang w:val="en-CA"/>
                        </w:rPr>
                      </w:pPr>
                      <w:r>
                        <w:rPr>
                          <w:lang w:val="en-CA"/>
                        </w:rPr>
                        <w:t>Practice</w:t>
                      </w:r>
                    </w:p>
                  </w:txbxContent>
                </v:textbox>
                <w10:wrap type="square"/>
              </v:shape>
            </w:pict>
          </mc:Fallback>
        </mc:AlternateContent>
      </w:r>
      <w:r>
        <w:rPr>
          <w:noProof/>
          <w:lang w:val="en-CA"/>
        </w:rPr>
        <w:drawing>
          <wp:anchor distT="0" distB="0" distL="114300" distR="114300" simplePos="0" relativeHeight="251667456" behindDoc="0" locked="0" layoutInCell="1" allowOverlap="1" wp14:anchorId="61BE60FF" wp14:editId="1A116675">
            <wp:simplePos x="0" y="0"/>
            <wp:positionH relativeFrom="column">
              <wp:posOffset>3475990</wp:posOffset>
            </wp:positionH>
            <wp:positionV relativeFrom="paragraph">
              <wp:posOffset>167640</wp:posOffset>
            </wp:positionV>
            <wp:extent cx="371475" cy="371475"/>
            <wp:effectExtent l="0" t="0" r="0" b="9525"/>
            <wp:wrapNone/>
            <wp:docPr id="1971033113" name="Picture 13" descr="A pink clipboard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33113" name="Picture 13" descr="A pink clipboard with check mark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5304" w:rsidRPr="00D949BA">
        <w:rPr>
          <w:rFonts w:ascii="Spectral" w:hAnsi="Spectral"/>
          <w:noProof/>
          <w:sz w:val="28"/>
          <w:szCs w:val="28"/>
        </w:rPr>
        <mc:AlternateContent>
          <mc:Choice Requires="wps">
            <w:drawing>
              <wp:anchor distT="45720" distB="45720" distL="114300" distR="114300" simplePos="0" relativeHeight="251666432" behindDoc="0" locked="0" layoutInCell="1" allowOverlap="1" wp14:anchorId="4DAAA9AC" wp14:editId="40F5357A">
                <wp:simplePos x="0" y="0"/>
                <wp:positionH relativeFrom="column">
                  <wp:posOffset>2343150</wp:posOffset>
                </wp:positionH>
                <wp:positionV relativeFrom="paragraph">
                  <wp:posOffset>1006475</wp:posOffset>
                </wp:positionV>
                <wp:extent cx="828675" cy="1404620"/>
                <wp:effectExtent l="0" t="0" r="28575" b="18415"/>
                <wp:wrapSquare wrapText="bothSides"/>
                <wp:docPr id="1943289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404620"/>
                        </a:xfrm>
                        <a:prstGeom prst="rect">
                          <a:avLst/>
                        </a:prstGeom>
                        <a:solidFill>
                          <a:srgbClr val="FFFFFF"/>
                        </a:solidFill>
                        <a:ln w="9525">
                          <a:solidFill>
                            <a:srgbClr val="000000"/>
                          </a:solidFill>
                          <a:miter lim="800000"/>
                          <a:headEnd/>
                          <a:tailEnd/>
                        </a:ln>
                      </wps:spPr>
                      <wps:txbx>
                        <w:txbxContent>
                          <w:p w14:paraId="133D6860" w14:textId="430B5D6A" w:rsidR="006D5304" w:rsidRPr="00D949BA" w:rsidRDefault="006D5304" w:rsidP="006D5304">
                            <w:pPr>
                              <w:rPr>
                                <w:lang w:val="en-CA"/>
                              </w:rPr>
                            </w:pPr>
                            <w:r>
                              <w:rPr>
                                <w:lang w:val="en-CA"/>
                              </w:rPr>
                              <w:t>Channel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AAA9AC" id="_x0000_s1050" type="#_x0000_t202" style="position:absolute;margin-left:184.5pt;margin-top:79.25pt;width:65.2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">
                <v:textbox style="mso-fit-shape-to-text:t">
                  <w:txbxContent>
                    <w:p w14:paraId="133D6860" w14:textId="430B5D6A" w:rsidR="006D5304" w:rsidRPr="00D949BA" w:rsidRDefault="006D5304" w:rsidP="006D5304">
                      <w:pPr>
                        <w:rPr>
                          <w:lang w:val="en-CA"/>
                        </w:rPr>
                      </w:pPr>
                      <w:r>
                        <w:rPr>
                          <w:lang w:val="en-CA"/>
                        </w:rPr>
                        <w:t>Channel</w:t>
                      </w:r>
                    </w:p>
                  </w:txbxContent>
                </v:textbox>
                <w10:wrap type="square"/>
              </v:shape>
            </w:pict>
          </mc:Fallback>
        </mc:AlternateContent>
      </w:r>
      <w:r w:rsidR="006D5304">
        <w:rPr>
          <w:rFonts w:ascii="Spectral" w:hAnsi="Spectral"/>
          <w:noProof/>
          <w:sz w:val="28"/>
          <w:szCs w:val="28"/>
        </w:rPr>
        <w:drawing>
          <wp:anchor distT="0" distB="0" distL="114300" distR="114300" simplePos="0" relativeHeight="251663360" behindDoc="0" locked="0" layoutInCell="1" allowOverlap="1" wp14:anchorId="761C2D0E" wp14:editId="581D84C6">
            <wp:simplePos x="0" y="0"/>
            <wp:positionH relativeFrom="column">
              <wp:posOffset>1838325</wp:posOffset>
            </wp:positionH>
            <wp:positionV relativeFrom="paragraph">
              <wp:posOffset>968375</wp:posOffset>
            </wp:positionV>
            <wp:extent cx="400050" cy="400050"/>
            <wp:effectExtent l="0" t="0" r="0" b="0"/>
            <wp:wrapNone/>
            <wp:docPr id="5566841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0735" w:rsidRPr="00D949BA">
        <w:rPr>
          <w:rFonts w:ascii="Spectral" w:hAnsi="Spectral"/>
          <w:noProof/>
          <w:sz w:val="28"/>
          <w:szCs w:val="28"/>
        </w:rPr>
        <mc:AlternateContent>
          <mc:Choice Requires="wps">
            <w:drawing>
              <wp:anchor distT="45720" distB="45720" distL="114300" distR="114300" simplePos="0" relativeHeight="251662336" behindDoc="0" locked="0" layoutInCell="1" allowOverlap="1" wp14:anchorId="0C6A547D" wp14:editId="6CF041E9">
                <wp:simplePos x="0" y="0"/>
                <wp:positionH relativeFrom="column">
                  <wp:posOffset>2352040</wp:posOffset>
                </wp:positionH>
                <wp:positionV relativeFrom="paragraph">
                  <wp:posOffset>606425</wp:posOffset>
                </wp:positionV>
                <wp:extent cx="828675" cy="1404620"/>
                <wp:effectExtent l="0" t="0" r="28575" b="18415"/>
                <wp:wrapSquare wrapText="bothSides"/>
                <wp:docPr id="585953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404620"/>
                        </a:xfrm>
                        <a:prstGeom prst="rect">
                          <a:avLst/>
                        </a:prstGeom>
                        <a:solidFill>
                          <a:srgbClr val="FFFFFF"/>
                        </a:solidFill>
                        <a:ln w="9525">
                          <a:solidFill>
                            <a:srgbClr val="000000"/>
                          </a:solidFill>
                          <a:miter lim="800000"/>
                          <a:headEnd/>
                          <a:tailEnd/>
                        </a:ln>
                      </wps:spPr>
                      <wps:txbx>
                        <w:txbxContent>
                          <w:p w14:paraId="5BC7BE5C" w14:textId="44A68570" w:rsidR="00130735" w:rsidRPr="00D949BA" w:rsidRDefault="00CE27C8" w:rsidP="00130735">
                            <w:pPr>
                              <w:rPr>
                                <w:lang w:val="en-CA"/>
                              </w:rPr>
                            </w:pPr>
                            <w:r>
                              <w:rPr>
                                <w:lang w:val="en-CA"/>
                              </w:rPr>
                              <w:t>Attend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6A547D" id="_x0000_s1051" type="#_x0000_t202" style="position:absolute;margin-left:185.2pt;margin-top:47.75pt;width:65.2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">
                <v:textbox style="mso-fit-shape-to-text:t">
                  <w:txbxContent>
                    <w:p w14:paraId="5BC7BE5C" w14:textId="44A68570" w:rsidR="00130735" w:rsidRPr="00D949BA" w:rsidRDefault="00CE27C8" w:rsidP="00130735">
                      <w:pPr>
                        <w:rPr>
                          <w:lang w:val="en-CA"/>
                        </w:rPr>
                      </w:pPr>
                      <w:r>
                        <w:rPr>
                          <w:lang w:val="en-CA"/>
                        </w:rPr>
                        <w:t>Attend</w:t>
                      </w:r>
                    </w:p>
                  </w:txbxContent>
                </v:textbox>
                <w10:wrap type="square"/>
              </v:shape>
            </w:pict>
          </mc:Fallback>
        </mc:AlternateContent>
      </w:r>
      <w:r w:rsidR="00130735" w:rsidRPr="00D949BA">
        <w:rPr>
          <w:rFonts w:ascii="Spectral" w:hAnsi="Spectral"/>
          <w:noProof/>
          <w:sz w:val="28"/>
          <w:szCs w:val="28"/>
        </w:rPr>
        <mc:AlternateContent>
          <mc:Choice Requires="wps">
            <w:drawing>
              <wp:anchor distT="45720" distB="45720" distL="114300" distR="114300" simplePos="0" relativeHeight="251661312" behindDoc="0" locked="0" layoutInCell="1" allowOverlap="1" wp14:anchorId="1BDDF68D" wp14:editId="285200AA">
                <wp:simplePos x="0" y="0"/>
                <wp:positionH relativeFrom="column">
                  <wp:posOffset>2333625</wp:posOffset>
                </wp:positionH>
                <wp:positionV relativeFrom="paragraph">
                  <wp:posOffset>206375</wp:posOffset>
                </wp:positionV>
                <wp:extent cx="609600" cy="1404620"/>
                <wp:effectExtent l="0" t="0" r="19050" b="18415"/>
                <wp:wrapSquare wrapText="bothSides"/>
                <wp:docPr id="1628798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4620"/>
                        </a:xfrm>
                        <a:prstGeom prst="rect">
                          <a:avLst/>
                        </a:prstGeom>
                        <a:solidFill>
                          <a:srgbClr val="FFFFFF"/>
                        </a:solidFill>
                        <a:ln w="9525">
                          <a:solidFill>
                            <a:srgbClr val="000000"/>
                          </a:solidFill>
                          <a:miter lim="800000"/>
                          <a:headEnd/>
                          <a:tailEnd/>
                        </a:ln>
                      </wps:spPr>
                      <wps:txbx>
                        <w:txbxContent>
                          <w:p w14:paraId="56B9E88C" w14:textId="230BE905" w:rsidR="00130735" w:rsidRPr="00CE27C8" w:rsidRDefault="00CE27C8" w:rsidP="00130735">
                            <w:pPr>
                              <w:rPr>
                                <w:lang w:val="en-CA"/>
                              </w:rPr>
                            </w:pPr>
                            <w:r>
                              <w:rPr>
                                <w:lang w:val="en-CA"/>
                              </w:rPr>
                              <w:t>Assess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DDF68D" id="_x0000_s1052" type="#_x0000_t202" style="position:absolute;margin-left:183.75pt;margin-top:16.25pt;width:48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">
                <v:textbox style="mso-fit-shape-to-text:t">
                  <w:txbxContent>
                    <w:p w14:paraId="56B9E88C" w14:textId="230BE905" w:rsidR="00130735" w:rsidRPr="00CE27C8" w:rsidRDefault="00CE27C8" w:rsidP="00130735">
                      <w:pPr>
                        <w:rPr>
                          <w:lang w:val="en-CA"/>
                        </w:rPr>
                      </w:pPr>
                      <w:r>
                        <w:rPr>
                          <w:lang w:val="en-CA"/>
                        </w:rPr>
                        <w:t>Assess</w:t>
                      </w:r>
                    </w:p>
                  </w:txbxContent>
                </v:textbox>
                <w10:wrap type="square"/>
              </v:shape>
            </w:pict>
          </mc:Fallback>
        </mc:AlternateContent>
      </w:r>
      <w:r w:rsidR="00964186">
        <w:rPr>
          <w:rFonts w:ascii="Spectral" w:hAnsi="Spectral"/>
          <w:noProof/>
          <w:sz w:val="28"/>
          <w:szCs w:val="28"/>
        </w:rPr>
        <w:drawing>
          <wp:anchor distT="0" distB="0" distL="114300" distR="114300" simplePos="0" relativeHeight="251660288" behindDoc="0" locked="0" layoutInCell="1" allowOverlap="1" wp14:anchorId="04958BB7" wp14:editId="7C56C860">
            <wp:simplePos x="0" y="0"/>
            <wp:positionH relativeFrom="column">
              <wp:posOffset>1809115</wp:posOffset>
            </wp:positionH>
            <wp:positionV relativeFrom="paragraph">
              <wp:posOffset>559435</wp:posOffset>
            </wp:positionV>
            <wp:extent cx="409575" cy="399180"/>
            <wp:effectExtent l="0" t="0" r="0" b="0"/>
            <wp:wrapNone/>
            <wp:docPr id="1951744896"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9575" cy="39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75C">
        <w:rPr>
          <w:rFonts w:ascii="Spectral" w:hAnsi="Spectral"/>
          <w:noProof/>
          <w:sz w:val="28"/>
          <w:szCs w:val="28"/>
        </w:rPr>
        <w:drawing>
          <wp:anchor distT="0" distB="0" distL="114300" distR="114300" simplePos="0" relativeHeight="251658240" behindDoc="0" locked="0" layoutInCell="1" allowOverlap="1" wp14:anchorId="1B721E94" wp14:editId="350E3011">
            <wp:simplePos x="0" y="0"/>
            <wp:positionH relativeFrom="column">
              <wp:posOffset>1790065</wp:posOffset>
            </wp:positionH>
            <wp:positionV relativeFrom="paragraph">
              <wp:posOffset>110490</wp:posOffset>
            </wp:positionV>
            <wp:extent cx="447675" cy="447675"/>
            <wp:effectExtent l="0" t="0" r="9525" b="0"/>
            <wp:wrapNone/>
            <wp:docPr id="1434199328"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949BA" w:rsidRPr="00D949BA">
        <w:rPr>
          <w:rFonts w:ascii="Spectral" w:hAnsi="Spectral"/>
          <w:noProof/>
          <w:sz w:val="28"/>
          <w:szCs w:val="28"/>
        </w:rPr>
        <mc:AlternateContent>
          <mc:Choice Requires="wps">
            <w:drawing>
              <wp:anchor distT="45720" distB="45720" distL="114300" distR="114300" simplePos="0" relativeHeight="251657216" behindDoc="0" locked="0" layoutInCell="1" allowOverlap="1" wp14:anchorId="040324B0" wp14:editId="1ABBE35D">
                <wp:simplePos x="0" y="0"/>
                <wp:positionH relativeFrom="column">
                  <wp:posOffset>1009650</wp:posOffset>
                </wp:positionH>
                <wp:positionV relativeFrom="paragraph">
                  <wp:posOffset>996950</wp:posOffset>
                </wp:positionV>
                <wp:extent cx="609600" cy="1404620"/>
                <wp:effectExtent l="0" t="0" r="19050" b="18415"/>
                <wp:wrapSquare wrapText="bothSides"/>
                <wp:docPr id="745727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4620"/>
                        </a:xfrm>
                        <a:prstGeom prst="rect">
                          <a:avLst/>
                        </a:prstGeom>
                        <a:solidFill>
                          <a:srgbClr val="FFFFFF"/>
                        </a:solidFill>
                        <a:ln w="9525">
                          <a:solidFill>
                            <a:srgbClr val="000000"/>
                          </a:solidFill>
                          <a:miter lim="800000"/>
                          <a:headEnd/>
                          <a:tailEnd/>
                        </a:ln>
                      </wps:spPr>
                      <wps:txbx>
                        <w:txbxContent>
                          <w:p w14:paraId="0090E469" w14:textId="5FD924B3" w:rsidR="00D949BA" w:rsidRPr="00D949BA" w:rsidRDefault="00D949BA" w:rsidP="00D949BA">
                            <w:pPr>
                              <w:rPr>
                                <w:lang w:val="en-CA"/>
                              </w:rPr>
                            </w:pPr>
                            <w:r>
                              <w:rPr>
                                <w:lang w:val="en-CA"/>
                              </w:rPr>
                              <w:t>Listen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0324B0" id="_x0000_s1053" type="#_x0000_t202" style="position:absolute;margin-left:79.5pt;margin-top:78.5pt;width:48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">
                <v:textbox style="mso-fit-shape-to-text:t">
                  <w:txbxContent>
                    <w:p w14:paraId="0090E469" w14:textId="5FD924B3" w:rsidR="00D949BA" w:rsidRPr="00D949BA" w:rsidRDefault="00D949BA" w:rsidP="00D949BA">
                      <w:pPr>
                        <w:rPr>
                          <w:lang w:val="en-CA"/>
                        </w:rPr>
                      </w:pPr>
                      <w:r>
                        <w:rPr>
                          <w:lang w:val="en-CA"/>
                        </w:rPr>
                        <w:t>Listen</w:t>
                      </w:r>
                    </w:p>
                  </w:txbxContent>
                </v:textbox>
                <w10:wrap type="square"/>
              </v:shape>
            </w:pict>
          </mc:Fallback>
        </mc:AlternateContent>
      </w:r>
      <w:r w:rsidR="00D949BA" w:rsidRPr="00D949BA">
        <w:rPr>
          <w:rFonts w:ascii="Spectral" w:hAnsi="Spectral"/>
          <w:noProof/>
          <w:sz w:val="28"/>
          <w:szCs w:val="28"/>
        </w:rPr>
        <mc:AlternateContent>
          <mc:Choice Requires="wps">
            <w:drawing>
              <wp:anchor distT="45720" distB="45720" distL="114300" distR="114300" simplePos="0" relativeHeight="251656192" behindDoc="0" locked="0" layoutInCell="1" allowOverlap="1" wp14:anchorId="2BE9922D" wp14:editId="3C2962B1">
                <wp:simplePos x="0" y="0"/>
                <wp:positionH relativeFrom="column">
                  <wp:posOffset>1019175</wp:posOffset>
                </wp:positionH>
                <wp:positionV relativeFrom="paragraph">
                  <wp:posOffset>625475</wp:posOffset>
                </wp:positionV>
                <wp:extent cx="609600" cy="1404620"/>
                <wp:effectExtent l="0" t="0" r="19050" b="18415"/>
                <wp:wrapSquare wrapText="bothSides"/>
                <wp:docPr id="1333551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4620"/>
                        </a:xfrm>
                        <a:prstGeom prst="rect">
                          <a:avLst/>
                        </a:prstGeom>
                        <a:solidFill>
                          <a:srgbClr val="FFFFFF"/>
                        </a:solidFill>
                        <a:ln w="9525">
                          <a:solidFill>
                            <a:srgbClr val="000000"/>
                          </a:solidFill>
                          <a:miter lim="800000"/>
                          <a:headEnd/>
                          <a:tailEnd/>
                        </a:ln>
                      </wps:spPr>
                      <wps:txbx>
                        <w:txbxContent>
                          <w:p w14:paraId="6BFCCC95" w14:textId="5AF14469" w:rsidR="00D949BA" w:rsidRPr="00D949BA" w:rsidRDefault="00D949BA" w:rsidP="00D949BA">
                            <w:pPr>
                              <w:rPr>
                                <w:lang w:val="en-CA"/>
                              </w:rPr>
                            </w:pPr>
                            <w:r>
                              <w:rPr>
                                <w:lang w:val="en-CA"/>
                              </w:rPr>
                              <w:t>Read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E9922D" id="_x0000_s1054" type="#_x0000_t202" style="position:absolute;margin-left:80.25pt;margin-top:49.25pt;width:48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">
                <v:textbox style="mso-fit-shape-to-text:t">
                  <w:txbxContent>
                    <w:p w14:paraId="6BFCCC95" w14:textId="5AF14469" w:rsidR="00D949BA" w:rsidRPr="00D949BA" w:rsidRDefault="00D949BA" w:rsidP="00D949BA">
                      <w:pPr>
                        <w:rPr>
                          <w:lang w:val="en-CA"/>
                        </w:rPr>
                      </w:pPr>
                      <w:r>
                        <w:rPr>
                          <w:lang w:val="en-CA"/>
                        </w:rPr>
                        <w:t>Read</w:t>
                      </w:r>
                    </w:p>
                  </w:txbxContent>
                </v:textbox>
                <w10:wrap type="square"/>
              </v:shape>
            </w:pict>
          </mc:Fallback>
        </mc:AlternateContent>
      </w:r>
      <w:r w:rsidR="00D949BA" w:rsidRPr="00D949BA">
        <w:rPr>
          <w:rFonts w:ascii="Spectral" w:hAnsi="Spectral"/>
          <w:noProof/>
          <w:sz w:val="28"/>
          <w:szCs w:val="28"/>
        </w:rPr>
        <mc:AlternateContent>
          <mc:Choice Requires="wps">
            <w:drawing>
              <wp:anchor distT="45720" distB="45720" distL="114300" distR="114300" simplePos="0" relativeHeight="251655168" behindDoc="0" locked="0" layoutInCell="1" allowOverlap="1" wp14:anchorId="6D1E2106" wp14:editId="7F1AA498">
                <wp:simplePos x="0" y="0"/>
                <wp:positionH relativeFrom="column">
                  <wp:posOffset>1019175</wp:posOffset>
                </wp:positionH>
                <wp:positionV relativeFrom="paragraph">
                  <wp:posOffset>209550</wp:posOffset>
                </wp:positionV>
                <wp:extent cx="609600" cy="1404620"/>
                <wp:effectExtent l="0" t="0" r="1905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4620"/>
                        </a:xfrm>
                        <a:prstGeom prst="rect">
                          <a:avLst/>
                        </a:prstGeom>
                        <a:solidFill>
                          <a:srgbClr val="FFFFFF"/>
                        </a:solidFill>
                        <a:ln w="9525">
                          <a:solidFill>
                            <a:srgbClr val="000000"/>
                          </a:solidFill>
                          <a:miter lim="800000"/>
                          <a:headEnd/>
                          <a:tailEnd/>
                        </a:ln>
                      </wps:spPr>
                      <wps:txbx>
                        <w:txbxContent>
                          <w:p w14:paraId="61E7A924" w14:textId="304EC4C0" w:rsidR="00D949BA" w:rsidRDefault="00D949BA">
                            <w:r>
                              <w:t>Watch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1E2106" id="_x0000_s1055" type="#_x0000_t202" style="position:absolute;margin-left:80.25pt;margin-top:16.5pt;width:48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">
                <v:textbox style="mso-fit-shape-to-text:t">
                  <w:txbxContent>
                    <w:p w14:paraId="61E7A924" w14:textId="304EC4C0" w:rsidR="00D949BA" w:rsidRDefault="00D949BA">
                      <w:r>
                        <w:t>Watch</w:t>
                      </w:r>
                    </w:p>
                  </w:txbxContent>
                </v:textbox>
                <w10:wrap type="square"/>
              </v:shape>
            </w:pict>
          </mc:Fallback>
        </mc:AlternateContent>
      </w:r>
      <w:r w:rsidR="00D949BA">
        <w:rPr>
          <w:noProof/>
        </w:rPr>
        <w:drawing>
          <wp:anchor distT="0" distB="0" distL="114300" distR="114300" simplePos="0" relativeHeight="251654144" behindDoc="0" locked="0" layoutInCell="1" allowOverlap="1" wp14:anchorId="0444B283" wp14:editId="0F7E65F8">
            <wp:simplePos x="0" y="0"/>
            <wp:positionH relativeFrom="column">
              <wp:posOffset>527050</wp:posOffset>
            </wp:positionH>
            <wp:positionV relativeFrom="paragraph">
              <wp:posOffset>1003300</wp:posOffset>
            </wp:positionV>
            <wp:extent cx="382905" cy="255905"/>
            <wp:effectExtent l="0" t="0" r="0" b="0"/>
            <wp:wrapNone/>
            <wp:docPr id="506755360" name="Picture 5067553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2905" cy="255905"/>
                    </a:xfrm>
                    <a:prstGeom prst="rect">
                      <a:avLst/>
                    </a:prstGeom>
                    <a:solidFill>
                      <a:srgbClr val="FF375A"/>
                    </a:solidFill>
                  </pic:spPr>
                </pic:pic>
              </a:graphicData>
            </a:graphic>
          </wp:anchor>
        </w:drawing>
      </w:r>
      <w:r w:rsidR="00D949BA">
        <w:rPr>
          <w:noProof/>
        </w:rPr>
        <mc:AlternateContent>
          <mc:Choice Requires="wps">
            <w:drawing>
              <wp:anchor distT="0" distB="0" distL="114300" distR="114300" simplePos="0" relativeHeight="251651072" behindDoc="0" locked="0" layoutInCell="1" allowOverlap="1" wp14:anchorId="0B995DA0" wp14:editId="0959EC40">
                <wp:simplePos x="0" y="0"/>
                <wp:positionH relativeFrom="column">
                  <wp:posOffset>511175</wp:posOffset>
                </wp:positionH>
                <wp:positionV relativeFrom="paragraph">
                  <wp:posOffset>623570</wp:posOffset>
                </wp:positionV>
                <wp:extent cx="382905" cy="255905"/>
                <wp:effectExtent l="0" t="0" r="0" b="0"/>
                <wp:wrapNone/>
                <wp:docPr id="1124689421" name="Auto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905" cy="255905"/>
                        </a:xfrm>
                        <a:custGeom>
                          <a:avLst/>
                          <a:gdLst>
                            <a:gd name="T0" fmla="+- 0 9255 9021"/>
                            <a:gd name="T1" fmla="*/ T0 w 597"/>
                            <a:gd name="T2" fmla="+- 0 10761 10479"/>
                            <a:gd name="T3" fmla="*/ 10761 h 405"/>
                            <a:gd name="T4" fmla="+- 0 9244 9021"/>
                            <a:gd name="T5" fmla="*/ T4 w 597"/>
                            <a:gd name="T6" fmla="+- 0 10760 10479"/>
                            <a:gd name="T7" fmla="*/ 10760 h 405"/>
                            <a:gd name="T8" fmla="+- 0 9096 9021"/>
                            <a:gd name="T9" fmla="*/ T8 w 597"/>
                            <a:gd name="T10" fmla="+- 0 10751 10479"/>
                            <a:gd name="T11" fmla="*/ 10751 h 405"/>
                            <a:gd name="T12" fmla="+- 0 9100 9021"/>
                            <a:gd name="T13" fmla="*/ T12 w 597"/>
                            <a:gd name="T14" fmla="+- 0 10776 10479"/>
                            <a:gd name="T15" fmla="*/ 10776 h 405"/>
                            <a:gd name="T16" fmla="+- 0 9252 9021"/>
                            <a:gd name="T17" fmla="*/ T16 w 597"/>
                            <a:gd name="T18" fmla="+- 0 10792 10479"/>
                            <a:gd name="T19" fmla="*/ 10792 h 405"/>
                            <a:gd name="T20" fmla="+- 0 9264 9021"/>
                            <a:gd name="T21" fmla="*/ T20 w 597"/>
                            <a:gd name="T22" fmla="+- 0 10768 10479"/>
                            <a:gd name="T23" fmla="*/ 10768 h 405"/>
                            <a:gd name="T24" fmla="+- 0 9255 9021"/>
                            <a:gd name="T25" fmla="*/ T24 w 597"/>
                            <a:gd name="T26" fmla="+- 0 10675 10479"/>
                            <a:gd name="T27" fmla="*/ 10675 h 405"/>
                            <a:gd name="T28" fmla="+- 0 9244 9021"/>
                            <a:gd name="T29" fmla="*/ T28 w 597"/>
                            <a:gd name="T30" fmla="+- 0 10675 10479"/>
                            <a:gd name="T31" fmla="*/ 10675 h 405"/>
                            <a:gd name="T32" fmla="+- 0 9096 9021"/>
                            <a:gd name="T33" fmla="*/ T32 w 597"/>
                            <a:gd name="T34" fmla="+- 0 10666 10479"/>
                            <a:gd name="T35" fmla="*/ 10666 h 405"/>
                            <a:gd name="T36" fmla="+- 0 9100 9021"/>
                            <a:gd name="T37" fmla="*/ T36 w 597"/>
                            <a:gd name="T38" fmla="+- 0 10691 10479"/>
                            <a:gd name="T39" fmla="*/ 10691 h 405"/>
                            <a:gd name="T40" fmla="+- 0 9252 9021"/>
                            <a:gd name="T41" fmla="*/ T40 w 597"/>
                            <a:gd name="T42" fmla="+- 0 10706 10479"/>
                            <a:gd name="T43" fmla="*/ 10706 h 405"/>
                            <a:gd name="T44" fmla="+- 0 9264 9021"/>
                            <a:gd name="T45" fmla="*/ T44 w 597"/>
                            <a:gd name="T46" fmla="+- 0 10683 10479"/>
                            <a:gd name="T47" fmla="*/ 10683 h 405"/>
                            <a:gd name="T48" fmla="+- 0 9255 9021"/>
                            <a:gd name="T49" fmla="*/ T48 w 597"/>
                            <a:gd name="T50" fmla="+- 0 10590 10479"/>
                            <a:gd name="T51" fmla="*/ 10590 h 405"/>
                            <a:gd name="T52" fmla="+- 0 9244 9021"/>
                            <a:gd name="T53" fmla="*/ T52 w 597"/>
                            <a:gd name="T54" fmla="+- 0 10590 10479"/>
                            <a:gd name="T55" fmla="*/ 10590 h 405"/>
                            <a:gd name="T56" fmla="+- 0 9096 9021"/>
                            <a:gd name="T57" fmla="*/ T56 w 597"/>
                            <a:gd name="T58" fmla="+- 0 10581 10479"/>
                            <a:gd name="T59" fmla="*/ 10581 h 405"/>
                            <a:gd name="T60" fmla="+- 0 9100 9021"/>
                            <a:gd name="T61" fmla="*/ T60 w 597"/>
                            <a:gd name="T62" fmla="+- 0 10606 10479"/>
                            <a:gd name="T63" fmla="*/ 10606 h 405"/>
                            <a:gd name="T64" fmla="+- 0 9252 9021"/>
                            <a:gd name="T65" fmla="*/ T64 w 597"/>
                            <a:gd name="T66" fmla="+- 0 10621 10479"/>
                            <a:gd name="T67" fmla="*/ 10621 h 405"/>
                            <a:gd name="T68" fmla="+- 0 9264 9021"/>
                            <a:gd name="T69" fmla="*/ T68 w 597"/>
                            <a:gd name="T70" fmla="+- 0 10598 10479"/>
                            <a:gd name="T71" fmla="*/ 10598 h 405"/>
                            <a:gd name="T72" fmla="+- 0 9541 9021"/>
                            <a:gd name="T73" fmla="*/ T72 w 597"/>
                            <a:gd name="T74" fmla="+- 0 10751 10479"/>
                            <a:gd name="T75" fmla="*/ 10751 h 405"/>
                            <a:gd name="T76" fmla="+- 0 9393 9021"/>
                            <a:gd name="T77" fmla="*/ T76 w 597"/>
                            <a:gd name="T78" fmla="+- 0 10760 10479"/>
                            <a:gd name="T79" fmla="*/ 10760 h 405"/>
                            <a:gd name="T80" fmla="+- 0 9373 9021"/>
                            <a:gd name="T81" fmla="*/ T80 w 597"/>
                            <a:gd name="T82" fmla="+- 0 10768 10479"/>
                            <a:gd name="T83" fmla="*/ 10768 h 405"/>
                            <a:gd name="T84" fmla="+- 0 9385 9021"/>
                            <a:gd name="T85" fmla="*/ T84 w 597"/>
                            <a:gd name="T86" fmla="+- 0 10792 10479"/>
                            <a:gd name="T87" fmla="*/ 10792 h 405"/>
                            <a:gd name="T88" fmla="+- 0 9399 9021"/>
                            <a:gd name="T89" fmla="*/ T88 w 597"/>
                            <a:gd name="T90" fmla="+- 0 10791 10479"/>
                            <a:gd name="T91" fmla="*/ 10791 h 405"/>
                            <a:gd name="T92" fmla="+- 0 9544 9021"/>
                            <a:gd name="T93" fmla="*/ T92 w 597"/>
                            <a:gd name="T94" fmla="+- 0 10768 10479"/>
                            <a:gd name="T95" fmla="*/ 10768 h 405"/>
                            <a:gd name="T96" fmla="+- 0 9541 9021"/>
                            <a:gd name="T97" fmla="*/ T96 w 597"/>
                            <a:gd name="T98" fmla="+- 0 10666 10479"/>
                            <a:gd name="T99" fmla="*/ 10666 h 405"/>
                            <a:gd name="T100" fmla="+- 0 9393 9021"/>
                            <a:gd name="T101" fmla="*/ T100 w 597"/>
                            <a:gd name="T102" fmla="+- 0 10675 10479"/>
                            <a:gd name="T103" fmla="*/ 10675 h 405"/>
                            <a:gd name="T104" fmla="+- 0 9373 9021"/>
                            <a:gd name="T105" fmla="*/ T104 w 597"/>
                            <a:gd name="T106" fmla="+- 0 10683 10479"/>
                            <a:gd name="T107" fmla="*/ 10683 h 405"/>
                            <a:gd name="T108" fmla="+- 0 9385 9021"/>
                            <a:gd name="T109" fmla="*/ T108 w 597"/>
                            <a:gd name="T110" fmla="+- 0 10707 10479"/>
                            <a:gd name="T111" fmla="*/ 10707 h 405"/>
                            <a:gd name="T112" fmla="+- 0 9399 9021"/>
                            <a:gd name="T113" fmla="*/ T112 w 597"/>
                            <a:gd name="T114" fmla="+- 0 10706 10479"/>
                            <a:gd name="T115" fmla="*/ 10706 h 405"/>
                            <a:gd name="T116" fmla="+- 0 9544 9021"/>
                            <a:gd name="T117" fmla="*/ T116 w 597"/>
                            <a:gd name="T118" fmla="+- 0 10683 10479"/>
                            <a:gd name="T119" fmla="*/ 10683 h 405"/>
                            <a:gd name="T120" fmla="+- 0 9541 9021"/>
                            <a:gd name="T121" fmla="*/ T120 w 597"/>
                            <a:gd name="T122" fmla="+- 0 10581 10479"/>
                            <a:gd name="T123" fmla="*/ 10581 h 405"/>
                            <a:gd name="T124" fmla="+- 0 9393 9021"/>
                            <a:gd name="T125" fmla="*/ T124 w 597"/>
                            <a:gd name="T126" fmla="+- 0 10590 10479"/>
                            <a:gd name="T127" fmla="*/ 10590 h 405"/>
                            <a:gd name="T128" fmla="+- 0 9373 9021"/>
                            <a:gd name="T129" fmla="*/ T128 w 597"/>
                            <a:gd name="T130" fmla="+- 0 10598 10479"/>
                            <a:gd name="T131" fmla="*/ 10598 h 405"/>
                            <a:gd name="T132" fmla="+- 0 9385 9021"/>
                            <a:gd name="T133" fmla="*/ T132 w 597"/>
                            <a:gd name="T134" fmla="+- 0 10621 10479"/>
                            <a:gd name="T135" fmla="*/ 10621 h 405"/>
                            <a:gd name="T136" fmla="+- 0 9399 9021"/>
                            <a:gd name="T137" fmla="*/ T136 w 597"/>
                            <a:gd name="T138" fmla="+- 0 10621 10479"/>
                            <a:gd name="T139" fmla="*/ 10621 h 405"/>
                            <a:gd name="T140" fmla="+- 0 9544 9021"/>
                            <a:gd name="T141" fmla="*/ T140 w 597"/>
                            <a:gd name="T142" fmla="+- 0 10598 10479"/>
                            <a:gd name="T143" fmla="*/ 10598 h 405"/>
                            <a:gd name="T144" fmla="+- 0 9615 9021"/>
                            <a:gd name="T145" fmla="*/ T144 w 597"/>
                            <a:gd name="T146" fmla="+- 0 10486 10479"/>
                            <a:gd name="T147" fmla="*/ 10486 h 405"/>
                            <a:gd name="T148" fmla="+- 0 9600 9021"/>
                            <a:gd name="T149" fmla="*/ T148 w 597"/>
                            <a:gd name="T150" fmla="+- 0 10479 10479"/>
                            <a:gd name="T151" fmla="*/ 10479 h 405"/>
                            <a:gd name="T152" fmla="+- 0 9577 9021"/>
                            <a:gd name="T153" fmla="*/ T152 w 597"/>
                            <a:gd name="T154" fmla="+- 0 10481 10479"/>
                            <a:gd name="T155" fmla="*/ 10481 h 405"/>
                            <a:gd name="T156" fmla="+- 0 9577 9021"/>
                            <a:gd name="T157" fmla="*/ T156 w 597"/>
                            <a:gd name="T158" fmla="+- 0 10827 10479"/>
                            <a:gd name="T159" fmla="*/ 10827 h 405"/>
                            <a:gd name="T160" fmla="+- 0 9340 9021"/>
                            <a:gd name="T161" fmla="*/ T160 w 597"/>
                            <a:gd name="T162" fmla="+- 0 10536 10479"/>
                            <a:gd name="T163" fmla="*/ 10536 h 405"/>
                            <a:gd name="T164" fmla="+- 0 9577 9021"/>
                            <a:gd name="T165" fmla="*/ T164 w 597"/>
                            <a:gd name="T166" fmla="+- 0 10481 10479"/>
                            <a:gd name="T167" fmla="*/ 10481 h 405"/>
                            <a:gd name="T168" fmla="+- 0 9299 9021"/>
                            <a:gd name="T169" fmla="*/ T168 w 597"/>
                            <a:gd name="T170" fmla="+- 0 10505 10479"/>
                            <a:gd name="T171" fmla="*/ 10505 h 405"/>
                            <a:gd name="T172" fmla="+- 0 9299 9021"/>
                            <a:gd name="T173" fmla="*/ T172 w 597"/>
                            <a:gd name="T174" fmla="+- 0 10851 10479"/>
                            <a:gd name="T175" fmla="*/ 10851 h 405"/>
                            <a:gd name="T176" fmla="+- 0 9062 9021"/>
                            <a:gd name="T177" fmla="*/ T176 w 597"/>
                            <a:gd name="T178" fmla="+- 0 10513 10479"/>
                            <a:gd name="T179" fmla="*/ 10513 h 405"/>
                            <a:gd name="T180" fmla="+- 0 9299 9021"/>
                            <a:gd name="T181" fmla="*/ T180 w 597"/>
                            <a:gd name="T182" fmla="+- 0 10505 10479"/>
                            <a:gd name="T183" fmla="*/ 10505 h 405"/>
                            <a:gd name="T184" fmla="+- 0 9032 9021"/>
                            <a:gd name="T185" fmla="*/ T184 w 597"/>
                            <a:gd name="T186" fmla="+- 0 10480 10479"/>
                            <a:gd name="T187" fmla="*/ 10480 h 405"/>
                            <a:gd name="T188" fmla="+- 0 9023 9021"/>
                            <a:gd name="T189" fmla="*/ T188 w 597"/>
                            <a:gd name="T190" fmla="+- 0 10486 10479"/>
                            <a:gd name="T191" fmla="*/ 10486 h 405"/>
                            <a:gd name="T192" fmla="+- 0 9021 9021"/>
                            <a:gd name="T193" fmla="*/ T192 w 597"/>
                            <a:gd name="T194" fmla="+- 0 10848 10479"/>
                            <a:gd name="T195" fmla="*/ 10848 h 405"/>
                            <a:gd name="T196" fmla="+- 0 9317 9021"/>
                            <a:gd name="T197" fmla="*/ T196 w 597"/>
                            <a:gd name="T198" fmla="+- 0 10884 10479"/>
                            <a:gd name="T199" fmla="*/ 10884 h 405"/>
                            <a:gd name="T200" fmla="+- 0 9610 9021"/>
                            <a:gd name="T201" fmla="*/ T200 w 597"/>
                            <a:gd name="T202" fmla="+- 0 10855 10479"/>
                            <a:gd name="T203" fmla="*/ 10855 h 405"/>
                            <a:gd name="T204" fmla="+- 0 9618 9021"/>
                            <a:gd name="T205" fmla="*/ T204 w 597"/>
                            <a:gd name="T206" fmla="+- 0 10848 10479"/>
                            <a:gd name="T207" fmla="*/ 10848 h 405"/>
                            <a:gd name="T208" fmla="+- 0 9618 9021"/>
                            <a:gd name="T209" fmla="*/ T208 w 597"/>
                            <a:gd name="T210" fmla="+- 0 10507 10479"/>
                            <a:gd name="T211" fmla="*/ 10507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97" h="405">
                              <a:moveTo>
                                <a:pt x="243" y="289"/>
                              </a:moveTo>
                              <a:lnTo>
                                <a:pt x="234" y="282"/>
                              </a:lnTo>
                              <a:lnTo>
                                <a:pt x="223" y="281"/>
                              </a:lnTo>
                              <a:lnTo>
                                <a:pt x="85" y="266"/>
                              </a:lnTo>
                              <a:lnTo>
                                <a:pt x="75" y="272"/>
                              </a:lnTo>
                              <a:lnTo>
                                <a:pt x="72" y="289"/>
                              </a:lnTo>
                              <a:lnTo>
                                <a:pt x="79" y="297"/>
                              </a:lnTo>
                              <a:lnTo>
                                <a:pt x="217" y="312"/>
                              </a:lnTo>
                              <a:lnTo>
                                <a:pt x="231" y="313"/>
                              </a:lnTo>
                              <a:lnTo>
                                <a:pt x="241" y="306"/>
                              </a:lnTo>
                              <a:lnTo>
                                <a:pt x="243" y="289"/>
                              </a:lnTo>
                              <a:close/>
                              <a:moveTo>
                                <a:pt x="243" y="204"/>
                              </a:moveTo>
                              <a:lnTo>
                                <a:pt x="234" y="196"/>
                              </a:lnTo>
                              <a:lnTo>
                                <a:pt x="223" y="196"/>
                              </a:lnTo>
                              <a:lnTo>
                                <a:pt x="85" y="181"/>
                              </a:lnTo>
                              <a:lnTo>
                                <a:pt x="75" y="187"/>
                              </a:lnTo>
                              <a:lnTo>
                                <a:pt x="72" y="204"/>
                              </a:lnTo>
                              <a:lnTo>
                                <a:pt x="79" y="212"/>
                              </a:lnTo>
                              <a:lnTo>
                                <a:pt x="217" y="227"/>
                              </a:lnTo>
                              <a:lnTo>
                                <a:pt x="231" y="227"/>
                              </a:lnTo>
                              <a:lnTo>
                                <a:pt x="241" y="221"/>
                              </a:lnTo>
                              <a:lnTo>
                                <a:pt x="243" y="204"/>
                              </a:lnTo>
                              <a:close/>
                              <a:moveTo>
                                <a:pt x="243" y="119"/>
                              </a:moveTo>
                              <a:lnTo>
                                <a:pt x="234" y="111"/>
                              </a:lnTo>
                              <a:lnTo>
                                <a:pt x="223" y="111"/>
                              </a:lnTo>
                              <a:lnTo>
                                <a:pt x="85" y="96"/>
                              </a:lnTo>
                              <a:lnTo>
                                <a:pt x="75" y="102"/>
                              </a:lnTo>
                              <a:lnTo>
                                <a:pt x="72" y="119"/>
                              </a:lnTo>
                              <a:lnTo>
                                <a:pt x="79" y="127"/>
                              </a:lnTo>
                              <a:lnTo>
                                <a:pt x="217" y="142"/>
                              </a:lnTo>
                              <a:lnTo>
                                <a:pt x="231" y="142"/>
                              </a:lnTo>
                              <a:lnTo>
                                <a:pt x="241" y="136"/>
                              </a:lnTo>
                              <a:lnTo>
                                <a:pt x="243" y="119"/>
                              </a:lnTo>
                              <a:close/>
                              <a:moveTo>
                                <a:pt x="523" y="289"/>
                              </a:moveTo>
                              <a:lnTo>
                                <a:pt x="520" y="272"/>
                              </a:lnTo>
                              <a:lnTo>
                                <a:pt x="510" y="266"/>
                              </a:lnTo>
                              <a:lnTo>
                                <a:pt x="372" y="281"/>
                              </a:lnTo>
                              <a:lnTo>
                                <a:pt x="361" y="282"/>
                              </a:lnTo>
                              <a:lnTo>
                                <a:pt x="352" y="289"/>
                              </a:lnTo>
                              <a:lnTo>
                                <a:pt x="354" y="306"/>
                              </a:lnTo>
                              <a:lnTo>
                                <a:pt x="364" y="313"/>
                              </a:lnTo>
                              <a:lnTo>
                                <a:pt x="375" y="312"/>
                              </a:lnTo>
                              <a:lnTo>
                                <a:pt x="378" y="312"/>
                              </a:lnTo>
                              <a:lnTo>
                                <a:pt x="515" y="297"/>
                              </a:lnTo>
                              <a:lnTo>
                                <a:pt x="523" y="289"/>
                              </a:lnTo>
                              <a:close/>
                              <a:moveTo>
                                <a:pt x="523" y="204"/>
                              </a:moveTo>
                              <a:lnTo>
                                <a:pt x="520" y="187"/>
                              </a:lnTo>
                              <a:lnTo>
                                <a:pt x="510" y="181"/>
                              </a:lnTo>
                              <a:lnTo>
                                <a:pt x="372" y="196"/>
                              </a:lnTo>
                              <a:lnTo>
                                <a:pt x="361" y="197"/>
                              </a:lnTo>
                              <a:lnTo>
                                <a:pt x="352" y="204"/>
                              </a:lnTo>
                              <a:lnTo>
                                <a:pt x="354" y="221"/>
                              </a:lnTo>
                              <a:lnTo>
                                <a:pt x="364" y="228"/>
                              </a:lnTo>
                              <a:lnTo>
                                <a:pt x="375" y="227"/>
                              </a:lnTo>
                              <a:lnTo>
                                <a:pt x="378" y="227"/>
                              </a:lnTo>
                              <a:lnTo>
                                <a:pt x="515" y="212"/>
                              </a:lnTo>
                              <a:lnTo>
                                <a:pt x="523" y="204"/>
                              </a:lnTo>
                              <a:close/>
                              <a:moveTo>
                                <a:pt x="523" y="119"/>
                              </a:moveTo>
                              <a:lnTo>
                                <a:pt x="520" y="102"/>
                              </a:lnTo>
                              <a:lnTo>
                                <a:pt x="510" y="96"/>
                              </a:lnTo>
                              <a:lnTo>
                                <a:pt x="372" y="111"/>
                              </a:lnTo>
                              <a:lnTo>
                                <a:pt x="361" y="112"/>
                              </a:lnTo>
                              <a:lnTo>
                                <a:pt x="352" y="119"/>
                              </a:lnTo>
                              <a:lnTo>
                                <a:pt x="354" y="136"/>
                              </a:lnTo>
                              <a:lnTo>
                                <a:pt x="364" y="142"/>
                              </a:lnTo>
                              <a:lnTo>
                                <a:pt x="375" y="142"/>
                              </a:lnTo>
                              <a:lnTo>
                                <a:pt x="378" y="142"/>
                              </a:lnTo>
                              <a:lnTo>
                                <a:pt x="515" y="127"/>
                              </a:lnTo>
                              <a:lnTo>
                                <a:pt x="523" y="119"/>
                              </a:lnTo>
                              <a:close/>
                              <a:moveTo>
                                <a:pt x="597" y="12"/>
                              </a:moveTo>
                              <a:lnTo>
                                <a:pt x="594" y="7"/>
                              </a:lnTo>
                              <a:lnTo>
                                <a:pt x="585" y="1"/>
                              </a:lnTo>
                              <a:lnTo>
                                <a:pt x="579" y="0"/>
                              </a:lnTo>
                              <a:lnTo>
                                <a:pt x="573" y="1"/>
                              </a:lnTo>
                              <a:lnTo>
                                <a:pt x="556" y="2"/>
                              </a:lnTo>
                              <a:lnTo>
                                <a:pt x="556" y="34"/>
                              </a:lnTo>
                              <a:lnTo>
                                <a:pt x="556" y="348"/>
                              </a:lnTo>
                              <a:lnTo>
                                <a:pt x="319" y="372"/>
                              </a:lnTo>
                              <a:lnTo>
                                <a:pt x="319" y="57"/>
                              </a:lnTo>
                              <a:lnTo>
                                <a:pt x="556" y="34"/>
                              </a:lnTo>
                              <a:lnTo>
                                <a:pt x="556" y="2"/>
                              </a:lnTo>
                              <a:lnTo>
                                <a:pt x="298" y="28"/>
                              </a:lnTo>
                              <a:lnTo>
                                <a:pt x="278" y="26"/>
                              </a:lnTo>
                              <a:lnTo>
                                <a:pt x="278" y="57"/>
                              </a:lnTo>
                              <a:lnTo>
                                <a:pt x="278" y="372"/>
                              </a:lnTo>
                              <a:lnTo>
                                <a:pt x="41" y="348"/>
                              </a:lnTo>
                              <a:lnTo>
                                <a:pt x="41" y="34"/>
                              </a:lnTo>
                              <a:lnTo>
                                <a:pt x="278" y="57"/>
                              </a:lnTo>
                              <a:lnTo>
                                <a:pt x="278" y="26"/>
                              </a:lnTo>
                              <a:lnTo>
                                <a:pt x="17" y="0"/>
                              </a:lnTo>
                              <a:lnTo>
                                <a:pt x="11" y="1"/>
                              </a:lnTo>
                              <a:lnTo>
                                <a:pt x="6" y="4"/>
                              </a:lnTo>
                              <a:lnTo>
                                <a:pt x="2" y="7"/>
                              </a:lnTo>
                              <a:lnTo>
                                <a:pt x="0" y="12"/>
                              </a:lnTo>
                              <a:lnTo>
                                <a:pt x="0" y="369"/>
                              </a:lnTo>
                              <a:lnTo>
                                <a:pt x="8" y="376"/>
                              </a:lnTo>
                              <a:lnTo>
                                <a:pt x="296" y="405"/>
                              </a:lnTo>
                              <a:lnTo>
                                <a:pt x="301" y="405"/>
                              </a:lnTo>
                              <a:lnTo>
                                <a:pt x="589" y="376"/>
                              </a:lnTo>
                              <a:lnTo>
                                <a:pt x="594" y="372"/>
                              </a:lnTo>
                              <a:lnTo>
                                <a:pt x="597" y="369"/>
                              </a:lnTo>
                              <a:lnTo>
                                <a:pt x="597" y="34"/>
                              </a:lnTo>
                              <a:lnTo>
                                <a:pt x="597" y="28"/>
                              </a:lnTo>
                              <a:lnTo>
                                <a:pt x="597" y="12"/>
                              </a:lnTo>
                              <a:close/>
                            </a:path>
                          </a:pathLst>
                        </a:custGeom>
                        <a:solidFill>
                          <a:srgbClr val="FF37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noAutofit/>
                      </wps:bodyPr>
                    </wps:wsp>
                  </a:graphicData>
                </a:graphic>
              </wp:anchor>
            </w:drawing>
          </mc:Choice>
          <mc:Fallback>
            <w:pict>
              <v:shape w14:anchorId="566B0C18" id="AutoShape 12" o:spid="_x0000_s1026" alt="&quot;&quot;" style="position:absolute;margin-left:40.25pt;margin-top:49.1pt;width:30.15pt;height:20.15pt;z-index:251651072;visibility:visible;mso-wrap-style:none;mso-wrap-distance-left:9pt;mso-wrap-distance-top:0;mso-wrap-distance-right:9pt;mso-wrap-distance-bottom:0;mso-position-horizontal:absolute;mso-position-horizontal-relative:text;mso-position-vertical:absolute;mso-position-vertical-relative:text;v-text-anchor:top" coordsize="59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" path="m243,289r-9,-7l223,281,85,266r-10,6l72,289r7,8l217,312r14,1l241,306r2,-17xm243,204r-9,-8l223,196,85,181r-10,6l72,204r7,8l217,227r14,l241,221r2,-17xm243,119r-9,-8l223,111,85,96r-10,6l72,119r7,8l217,142r14,l241,136r2,-17xm523,289r-3,-17l510,266,372,281r-11,1l352,289r2,17l364,313r11,-1l378,312,515,297r8,-8xm523,204r-3,-17l510,181,372,196r-11,1l352,204r2,17l364,228r11,-1l378,227,515,212r8,-8xm523,119r-3,-17l510,96,372,111r-11,1l352,119r2,17l364,142r11,l378,142,515,127r8,-8xm597,12l594,7,585,1,579,r-6,1l556,2r,32l556,348,319,372r,-315l556,34r,-32l298,28,278,26r,31l278,372,41,348,41,34,278,57r,-31l17,,11,1,6,4,2,7,,12,,369r8,7l296,405r5,l589,376r5,-4l597,369r,-335l597,28r,-16xe" fillcolor="#ff375a" stroked="f">
                <v:path arrowok="t" o:connecttype="custom" o:connectlocs="150083,6799491;143028,6798859;48104,6793172;50669,6808969;148159,6819078;155856,6803914;150083,6745150;143028,6745150;48104,6739464;50669,6755260;148159,6764738;155856,6750205;150083,6691442;143028,6691442;48104,6685755;50669,6701552;148159,6711030;155856,6696497;333519,6793172;238594,6798859;225766,6803914;233463,6819078;242442,6818447;335443,6803914;333519,6739464;238594,6745150;225766,6750205;233463,6765370;242442,6764738;335443,6750205;333519,6685755;238594,6691442;225766,6696497;233463,6711030;242442,6711030;335443,6696497;380981,6625728;371360,6621305;356608,6622569;356608,6841194;204601,6657321;356608,6622569;178304,6637733;178304,6856358;26297,6642788;178304,6637733;7055,6621937;1283,6625728;0,6854463;189849,6877210;377774,6858886;382905,6854463;382905,6638997" o:connectangles="0,0,0,0,0,0,0,0,0,0,0,0,0,0,0,0,0,0,0,0,0,0,0,0,0,0,0,0,0,0,0,0,0,0,0,0,0,0,0,0,0,0,0,0,0,0,0,0,0,0,0,0,0"/>
              </v:shape>
            </w:pict>
          </mc:Fallback>
        </mc:AlternateContent>
      </w:r>
      <w:r w:rsidR="00D949BA">
        <w:rPr>
          <w:noProof/>
        </w:rPr>
        <mc:AlternateContent>
          <mc:Choice Requires="wps">
            <w:drawing>
              <wp:anchor distT="0" distB="0" distL="114300" distR="114300" simplePos="0" relativeHeight="251653120" behindDoc="0" locked="0" layoutInCell="1" allowOverlap="1" wp14:anchorId="226E35A7" wp14:editId="59C902D4">
                <wp:simplePos x="0" y="0"/>
                <wp:positionH relativeFrom="column">
                  <wp:posOffset>523875</wp:posOffset>
                </wp:positionH>
                <wp:positionV relativeFrom="paragraph">
                  <wp:posOffset>241935</wp:posOffset>
                </wp:positionV>
                <wp:extent cx="386080" cy="251460"/>
                <wp:effectExtent l="0" t="0" r="0" b="0"/>
                <wp:wrapNone/>
                <wp:docPr id="1449793307" name="AutoShap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 cy="251460"/>
                        </a:xfrm>
                        <a:custGeom>
                          <a:avLst/>
                          <a:gdLst>
                            <a:gd name="T0" fmla="+- 0 9251 9029"/>
                            <a:gd name="T1" fmla="*/ T0 w 609"/>
                            <a:gd name="T2" fmla="+- 0 9010 9001"/>
                            <a:gd name="T3" fmla="*/ 9010 h 396"/>
                            <a:gd name="T4" fmla="+- 0 9113 9029"/>
                            <a:gd name="T5" fmla="*/ T4 w 609"/>
                            <a:gd name="T6" fmla="+- 0 9075 9001"/>
                            <a:gd name="T7" fmla="*/ 9075 h 396"/>
                            <a:gd name="T8" fmla="+- 0 9031 9029"/>
                            <a:gd name="T9" fmla="*/ T8 w 609"/>
                            <a:gd name="T10" fmla="+- 0 9191 9001"/>
                            <a:gd name="T11" fmla="*/ 9191 h 396"/>
                            <a:gd name="T12" fmla="+- 0 9031 9029"/>
                            <a:gd name="T13" fmla="*/ T12 w 609"/>
                            <a:gd name="T14" fmla="+- 0 9206 9001"/>
                            <a:gd name="T15" fmla="*/ 9206 h 396"/>
                            <a:gd name="T16" fmla="+- 0 9113 9029"/>
                            <a:gd name="T17" fmla="*/ T16 w 609"/>
                            <a:gd name="T18" fmla="+- 0 9321 9001"/>
                            <a:gd name="T19" fmla="*/ 9321 h 396"/>
                            <a:gd name="T20" fmla="+- 0 9251 9029"/>
                            <a:gd name="T21" fmla="*/ T20 w 609"/>
                            <a:gd name="T22" fmla="+- 0 9387 9001"/>
                            <a:gd name="T23" fmla="*/ 9387 h 396"/>
                            <a:gd name="T24" fmla="+- 0 9415 9029"/>
                            <a:gd name="T25" fmla="*/ T24 w 609"/>
                            <a:gd name="T26" fmla="+- 0 9387 9001"/>
                            <a:gd name="T27" fmla="*/ 9387 h 396"/>
                            <a:gd name="T28" fmla="+- 0 9509 9029"/>
                            <a:gd name="T29" fmla="*/ T28 w 609"/>
                            <a:gd name="T30" fmla="+- 0 9349 9001"/>
                            <a:gd name="T31" fmla="*/ 9349 h 396"/>
                            <a:gd name="T32" fmla="+- 0 9248 9029"/>
                            <a:gd name="T33" fmla="*/ T32 w 609"/>
                            <a:gd name="T34" fmla="+- 0 9338 9001"/>
                            <a:gd name="T35" fmla="*/ 9338 h 396"/>
                            <a:gd name="T36" fmla="+- 0 9115 9029"/>
                            <a:gd name="T37" fmla="*/ T36 w 609"/>
                            <a:gd name="T38" fmla="+- 0 9260 9001"/>
                            <a:gd name="T39" fmla="*/ 9260 h 396"/>
                            <a:gd name="T40" fmla="+- 0 9115 9029"/>
                            <a:gd name="T41" fmla="*/ T40 w 609"/>
                            <a:gd name="T42" fmla="+- 0 9137 9001"/>
                            <a:gd name="T43" fmla="*/ 9137 h 396"/>
                            <a:gd name="T44" fmla="+- 0 9248 9029"/>
                            <a:gd name="T45" fmla="*/ T44 w 609"/>
                            <a:gd name="T46" fmla="+- 0 9059 9001"/>
                            <a:gd name="T47" fmla="*/ 9059 h 396"/>
                            <a:gd name="T48" fmla="+- 0 9509 9029"/>
                            <a:gd name="T49" fmla="*/ T48 w 609"/>
                            <a:gd name="T50" fmla="+- 0 9048 9001"/>
                            <a:gd name="T51" fmla="*/ 9048 h 396"/>
                            <a:gd name="T52" fmla="+- 0 9415 9029"/>
                            <a:gd name="T53" fmla="*/ T52 w 609"/>
                            <a:gd name="T54" fmla="+- 0 9010 9001"/>
                            <a:gd name="T55" fmla="*/ 9010 h 396"/>
                            <a:gd name="T56" fmla="+- 0 9509 9029"/>
                            <a:gd name="T57" fmla="*/ T56 w 609"/>
                            <a:gd name="T58" fmla="+- 0 9048 9001"/>
                            <a:gd name="T59" fmla="*/ 9048 h 396"/>
                            <a:gd name="T60" fmla="+- 0 9418 9029"/>
                            <a:gd name="T61" fmla="*/ T60 w 609"/>
                            <a:gd name="T62" fmla="+- 0 9059 9001"/>
                            <a:gd name="T63" fmla="*/ 9059 h 396"/>
                            <a:gd name="T64" fmla="+- 0 9551 9029"/>
                            <a:gd name="T65" fmla="*/ T64 w 609"/>
                            <a:gd name="T66" fmla="+- 0 9137 9001"/>
                            <a:gd name="T67" fmla="*/ 9137 h 396"/>
                            <a:gd name="T68" fmla="+- 0 9551 9029"/>
                            <a:gd name="T69" fmla="*/ T68 w 609"/>
                            <a:gd name="T70" fmla="+- 0 9260 9001"/>
                            <a:gd name="T71" fmla="*/ 9260 h 396"/>
                            <a:gd name="T72" fmla="+- 0 9418 9029"/>
                            <a:gd name="T73" fmla="*/ T72 w 609"/>
                            <a:gd name="T74" fmla="+- 0 9338 9001"/>
                            <a:gd name="T75" fmla="*/ 9338 h 396"/>
                            <a:gd name="T76" fmla="+- 0 9509 9029"/>
                            <a:gd name="T77" fmla="*/ T76 w 609"/>
                            <a:gd name="T78" fmla="+- 0 9349 9001"/>
                            <a:gd name="T79" fmla="*/ 9349 h 396"/>
                            <a:gd name="T80" fmla="+- 0 9603 9029"/>
                            <a:gd name="T81" fmla="*/ T80 w 609"/>
                            <a:gd name="T82" fmla="+- 0 9269 9001"/>
                            <a:gd name="T83" fmla="*/ 9269 h 396"/>
                            <a:gd name="T84" fmla="+- 0 9637 9029"/>
                            <a:gd name="T85" fmla="*/ T84 w 609"/>
                            <a:gd name="T86" fmla="+- 0 9198 9001"/>
                            <a:gd name="T87" fmla="*/ 9198 h 396"/>
                            <a:gd name="T88" fmla="+- 0 9603 9029"/>
                            <a:gd name="T89" fmla="*/ T88 w 609"/>
                            <a:gd name="T90" fmla="+- 0 9128 9001"/>
                            <a:gd name="T91" fmla="*/ 9128 h 396"/>
                            <a:gd name="T92" fmla="+- 0 9509 9029"/>
                            <a:gd name="T93" fmla="*/ T92 w 609"/>
                            <a:gd name="T94" fmla="+- 0 9048 9001"/>
                            <a:gd name="T95" fmla="*/ 9048 h 396"/>
                            <a:gd name="T96" fmla="+- 0 9289 9029"/>
                            <a:gd name="T97" fmla="*/ T96 w 609"/>
                            <a:gd name="T98" fmla="+- 0 9084 9001"/>
                            <a:gd name="T99" fmla="*/ 9084 h 396"/>
                            <a:gd name="T100" fmla="+- 0 9226 9029"/>
                            <a:gd name="T101" fmla="*/ T100 w 609"/>
                            <a:gd name="T102" fmla="+- 0 9149 9001"/>
                            <a:gd name="T103" fmla="*/ 9149 h 396"/>
                            <a:gd name="T104" fmla="+- 0 9226 9029"/>
                            <a:gd name="T105" fmla="*/ T104 w 609"/>
                            <a:gd name="T106" fmla="+- 0 9244 9001"/>
                            <a:gd name="T107" fmla="*/ 9244 h 396"/>
                            <a:gd name="T108" fmla="+- 0 9289 9029"/>
                            <a:gd name="T109" fmla="*/ T108 w 609"/>
                            <a:gd name="T110" fmla="+- 0 9309 9001"/>
                            <a:gd name="T111" fmla="*/ 9309 h 396"/>
                            <a:gd name="T112" fmla="+- 0 9381 9029"/>
                            <a:gd name="T113" fmla="*/ T112 w 609"/>
                            <a:gd name="T114" fmla="+- 0 9309 9001"/>
                            <a:gd name="T115" fmla="*/ 9309 h 396"/>
                            <a:gd name="T116" fmla="+- 0 9426 9029"/>
                            <a:gd name="T117" fmla="*/ T116 w 609"/>
                            <a:gd name="T118" fmla="+- 0 9272 9001"/>
                            <a:gd name="T119" fmla="*/ 9272 h 396"/>
                            <a:gd name="T120" fmla="+- 0 9307 9029"/>
                            <a:gd name="T121" fmla="*/ T120 w 609"/>
                            <a:gd name="T122" fmla="+- 0 9266 9001"/>
                            <a:gd name="T123" fmla="*/ 9266 h 396"/>
                            <a:gd name="T124" fmla="+- 0 9268 9029"/>
                            <a:gd name="T125" fmla="*/ T124 w 609"/>
                            <a:gd name="T126" fmla="+- 0 9226 9001"/>
                            <a:gd name="T127" fmla="*/ 9226 h 396"/>
                            <a:gd name="T128" fmla="+- 0 9268 9029"/>
                            <a:gd name="T129" fmla="*/ T128 w 609"/>
                            <a:gd name="T130" fmla="+- 0 9167 9001"/>
                            <a:gd name="T131" fmla="*/ 9167 h 396"/>
                            <a:gd name="T132" fmla="+- 0 9307 9029"/>
                            <a:gd name="T133" fmla="*/ T132 w 609"/>
                            <a:gd name="T134" fmla="+- 0 9127 9001"/>
                            <a:gd name="T135" fmla="*/ 9127 h 396"/>
                            <a:gd name="T136" fmla="+- 0 9426 9029"/>
                            <a:gd name="T137" fmla="*/ T136 w 609"/>
                            <a:gd name="T138" fmla="+- 0 9121 9001"/>
                            <a:gd name="T139" fmla="*/ 9121 h 396"/>
                            <a:gd name="T140" fmla="+- 0 9381 9029"/>
                            <a:gd name="T141" fmla="*/ T140 w 609"/>
                            <a:gd name="T142" fmla="+- 0 9084 9001"/>
                            <a:gd name="T143" fmla="*/ 9084 h 396"/>
                            <a:gd name="T144" fmla="+- 0 9426 9029"/>
                            <a:gd name="T145" fmla="*/ T144 w 609"/>
                            <a:gd name="T146" fmla="+- 0 9121 9001"/>
                            <a:gd name="T147" fmla="*/ 9121 h 396"/>
                            <a:gd name="T148" fmla="+- 0 9363 9029"/>
                            <a:gd name="T149" fmla="*/ T148 w 609"/>
                            <a:gd name="T150" fmla="+- 0 9127 9001"/>
                            <a:gd name="T151" fmla="*/ 9127 h 396"/>
                            <a:gd name="T152" fmla="+- 0 9402 9029"/>
                            <a:gd name="T153" fmla="*/ T152 w 609"/>
                            <a:gd name="T154" fmla="+- 0 9167 9001"/>
                            <a:gd name="T155" fmla="*/ 9167 h 396"/>
                            <a:gd name="T156" fmla="+- 0 9402 9029"/>
                            <a:gd name="T157" fmla="*/ T156 w 609"/>
                            <a:gd name="T158" fmla="+- 0 9226 9001"/>
                            <a:gd name="T159" fmla="*/ 9226 h 396"/>
                            <a:gd name="T160" fmla="+- 0 9363 9029"/>
                            <a:gd name="T161" fmla="*/ T160 w 609"/>
                            <a:gd name="T162" fmla="+- 0 9266 9001"/>
                            <a:gd name="T163" fmla="*/ 9266 h 396"/>
                            <a:gd name="T164" fmla="+- 0 9426 9029"/>
                            <a:gd name="T165" fmla="*/ T164 w 609"/>
                            <a:gd name="T166" fmla="+- 0 9272 9001"/>
                            <a:gd name="T167" fmla="*/ 9272 h 396"/>
                            <a:gd name="T168" fmla="+- 0 9453 9029"/>
                            <a:gd name="T169" fmla="*/ T168 w 609"/>
                            <a:gd name="T170" fmla="+- 0 9196 9001"/>
                            <a:gd name="T171" fmla="*/ 9196 h 396"/>
                            <a:gd name="T172" fmla="+- 0 9426 9029"/>
                            <a:gd name="T173" fmla="*/ T172 w 609"/>
                            <a:gd name="T174" fmla="+- 0 9121 9001"/>
                            <a:gd name="T175" fmla="*/ 9121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09" h="396">
                              <a:moveTo>
                                <a:pt x="304" y="0"/>
                              </a:moveTo>
                              <a:lnTo>
                                <a:pt x="222" y="9"/>
                              </a:lnTo>
                              <a:lnTo>
                                <a:pt x="148" y="34"/>
                              </a:lnTo>
                              <a:lnTo>
                                <a:pt x="84" y="74"/>
                              </a:lnTo>
                              <a:lnTo>
                                <a:pt x="34" y="127"/>
                              </a:lnTo>
                              <a:lnTo>
                                <a:pt x="2" y="190"/>
                              </a:lnTo>
                              <a:lnTo>
                                <a:pt x="0" y="197"/>
                              </a:lnTo>
                              <a:lnTo>
                                <a:pt x="2" y="205"/>
                              </a:lnTo>
                              <a:lnTo>
                                <a:pt x="34" y="268"/>
                              </a:lnTo>
                              <a:lnTo>
                                <a:pt x="84" y="320"/>
                              </a:lnTo>
                              <a:lnTo>
                                <a:pt x="148" y="361"/>
                              </a:lnTo>
                              <a:lnTo>
                                <a:pt x="222" y="386"/>
                              </a:lnTo>
                              <a:lnTo>
                                <a:pt x="304" y="395"/>
                              </a:lnTo>
                              <a:lnTo>
                                <a:pt x="386" y="386"/>
                              </a:lnTo>
                              <a:lnTo>
                                <a:pt x="460" y="361"/>
                              </a:lnTo>
                              <a:lnTo>
                                <a:pt x="480" y="348"/>
                              </a:lnTo>
                              <a:lnTo>
                                <a:pt x="304" y="348"/>
                              </a:lnTo>
                              <a:lnTo>
                                <a:pt x="219" y="337"/>
                              </a:lnTo>
                              <a:lnTo>
                                <a:pt x="144" y="306"/>
                              </a:lnTo>
                              <a:lnTo>
                                <a:pt x="86" y="259"/>
                              </a:lnTo>
                              <a:lnTo>
                                <a:pt x="48" y="197"/>
                              </a:lnTo>
                              <a:lnTo>
                                <a:pt x="86" y="136"/>
                              </a:lnTo>
                              <a:lnTo>
                                <a:pt x="144" y="89"/>
                              </a:lnTo>
                              <a:lnTo>
                                <a:pt x="219" y="58"/>
                              </a:lnTo>
                              <a:lnTo>
                                <a:pt x="304" y="47"/>
                              </a:lnTo>
                              <a:lnTo>
                                <a:pt x="480" y="47"/>
                              </a:lnTo>
                              <a:lnTo>
                                <a:pt x="460" y="34"/>
                              </a:lnTo>
                              <a:lnTo>
                                <a:pt x="386" y="9"/>
                              </a:lnTo>
                              <a:lnTo>
                                <a:pt x="304" y="0"/>
                              </a:lnTo>
                              <a:close/>
                              <a:moveTo>
                                <a:pt x="480" y="47"/>
                              </a:moveTo>
                              <a:lnTo>
                                <a:pt x="304" y="47"/>
                              </a:lnTo>
                              <a:lnTo>
                                <a:pt x="389" y="58"/>
                              </a:lnTo>
                              <a:lnTo>
                                <a:pt x="463" y="89"/>
                              </a:lnTo>
                              <a:lnTo>
                                <a:pt x="522" y="136"/>
                              </a:lnTo>
                              <a:lnTo>
                                <a:pt x="560" y="197"/>
                              </a:lnTo>
                              <a:lnTo>
                                <a:pt x="522" y="259"/>
                              </a:lnTo>
                              <a:lnTo>
                                <a:pt x="463" y="306"/>
                              </a:lnTo>
                              <a:lnTo>
                                <a:pt x="389" y="337"/>
                              </a:lnTo>
                              <a:lnTo>
                                <a:pt x="304" y="348"/>
                              </a:lnTo>
                              <a:lnTo>
                                <a:pt x="480" y="348"/>
                              </a:lnTo>
                              <a:lnTo>
                                <a:pt x="524" y="320"/>
                              </a:lnTo>
                              <a:lnTo>
                                <a:pt x="574" y="268"/>
                              </a:lnTo>
                              <a:lnTo>
                                <a:pt x="606" y="205"/>
                              </a:lnTo>
                              <a:lnTo>
                                <a:pt x="608" y="197"/>
                              </a:lnTo>
                              <a:lnTo>
                                <a:pt x="606" y="190"/>
                              </a:lnTo>
                              <a:lnTo>
                                <a:pt x="574" y="127"/>
                              </a:lnTo>
                              <a:lnTo>
                                <a:pt x="524" y="74"/>
                              </a:lnTo>
                              <a:lnTo>
                                <a:pt x="480" y="47"/>
                              </a:lnTo>
                              <a:close/>
                              <a:moveTo>
                                <a:pt x="306" y="73"/>
                              </a:moveTo>
                              <a:lnTo>
                                <a:pt x="260" y="83"/>
                              </a:lnTo>
                              <a:lnTo>
                                <a:pt x="223" y="109"/>
                              </a:lnTo>
                              <a:lnTo>
                                <a:pt x="197" y="148"/>
                              </a:lnTo>
                              <a:lnTo>
                                <a:pt x="188" y="195"/>
                              </a:lnTo>
                              <a:lnTo>
                                <a:pt x="197" y="243"/>
                              </a:lnTo>
                              <a:lnTo>
                                <a:pt x="223" y="282"/>
                              </a:lnTo>
                              <a:lnTo>
                                <a:pt x="260" y="308"/>
                              </a:lnTo>
                              <a:lnTo>
                                <a:pt x="306" y="318"/>
                              </a:lnTo>
                              <a:lnTo>
                                <a:pt x="352" y="308"/>
                              </a:lnTo>
                              <a:lnTo>
                                <a:pt x="389" y="282"/>
                              </a:lnTo>
                              <a:lnTo>
                                <a:pt x="397" y="271"/>
                              </a:lnTo>
                              <a:lnTo>
                                <a:pt x="306" y="271"/>
                              </a:lnTo>
                              <a:lnTo>
                                <a:pt x="278" y="265"/>
                              </a:lnTo>
                              <a:lnTo>
                                <a:pt x="255" y="249"/>
                              </a:lnTo>
                              <a:lnTo>
                                <a:pt x="239" y="225"/>
                              </a:lnTo>
                              <a:lnTo>
                                <a:pt x="234" y="195"/>
                              </a:lnTo>
                              <a:lnTo>
                                <a:pt x="239" y="166"/>
                              </a:lnTo>
                              <a:lnTo>
                                <a:pt x="255" y="142"/>
                              </a:lnTo>
                              <a:lnTo>
                                <a:pt x="278" y="126"/>
                              </a:lnTo>
                              <a:lnTo>
                                <a:pt x="306" y="120"/>
                              </a:lnTo>
                              <a:lnTo>
                                <a:pt x="397" y="120"/>
                              </a:lnTo>
                              <a:lnTo>
                                <a:pt x="389" y="109"/>
                              </a:lnTo>
                              <a:lnTo>
                                <a:pt x="352" y="83"/>
                              </a:lnTo>
                              <a:lnTo>
                                <a:pt x="306" y="73"/>
                              </a:lnTo>
                              <a:close/>
                              <a:moveTo>
                                <a:pt x="397" y="120"/>
                              </a:moveTo>
                              <a:lnTo>
                                <a:pt x="306" y="120"/>
                              </a:lnTo>
                              <a:lnTo>
                                <a:pt x="334" y="126"/>
                              </a:lnTo>
                              <a:lnTo>
                                <a:pt x="357" y="142"/>
                              </a:lnTo>
                              <a:lnTo>
                                <a:pt x="373" y="166"/>
                              </a:lnTo>
                              <a:lnTo>
                                <a:pt x="379" y="195"/>
                              </a:lnTo>
                              <a:lnTo>
                                <a:pt x="373" y="225"/>
                              </a:lnTo>
                              <a:lnTo>
                                <a:pt x="357" y="249"/>
                              </a:lnTo>
                              <a:lnTo>
                                <a:pt x="334" y="265"/>
                              </a:lnTo>
                              <a:lnTo>
                                <a:pt x="306" y="271"/>
                              </a:lnTo>
                              <a:lnTo>
                                <a:pt x="397" y="271"/>
                              </a:lnTo>
                              <a:lnTo>
                                <a:pt x="415" y="243"/>
                              </a:lnTo>
                              <a:lnTo>
                                <a:pt x="424" y="195"/>
                              </a:lnTo>
                              <a:lnTo>
                                <a:pt x="415" y="148"/>
                              </a:lnTo>
                              <a:lnTo>
                                <a:pt x="397" y="120"/>
                              </a:lnTo>
                              <a:close/>
                            </a:path>
                          </a:pathLst>
                        </a:custGeom>
                        <a:solidFill>
                          <a:srgbClr val="FF37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9D3EF09" id="AutoShape 13" o:spid="_x0000_s1026" alt="&quot;&quot;" style="position:absolute;margin-left:41.25pt;margin-top:19.05pt;width:30.4pt;height:19.8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609,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" path="m304,l222,9,148,34,84,74,34,127,2,190,,197r2,8l34,268r50,52l148,361r74,25l304,395r82,-9l460,361r20,-13l304,348,219,337,144,306,86,259,48,197,86,136,144,89,219,58,304,47r176,l460,34,386,9,304,xm480,47r-176,l389,58r74,31l522,136r38,61l522,259r-59,47l389,337r-85,11l480,348r44,-28l574,268r32,-63l608,197r-2,-7l574,127,524,74,480,47xm306,73l260,83r-37,26l197,148r-9,47l197,243r26,39l260,308r46,10l352,308r37,-26l397,271r-91,l278,265,255,249,239,225r-5,-30l239,166r16,-24l278,126r28,-6l397,120r-8,-11l352,83,306,73xm397,120r-91,l334,126r23,16l373,166r6,29l373,225r-16,24l334,265r-28,6l397,271r18,-28l424,195r-9,-47l397,120xe" fillcolor="#ff375a" stroked="f">
                <v:path arrowok="t" o:connecttype="custom" o:connectlocs="140739,5721350;53252,5762625;1268,5836285;1268,5845810;53252,5918835;140739,5960745;244708,5960745;304300,5936615;138837,5929630;54520,5880100;54520,5801995;138837,5752465;304300,5745480;244708,5721350;304300,5745480;246609,5752465;330926,5801995;330926,5880100;246609,5929630;304300,5936615;363891,5885815;385446,5840730;363891,5796280;304300,5745480;164829,5768340;124890,5809615;124890,5869940;164829,5911215;223153,5911215;251681,5887720;176240,5883910;151516,5858510;151516,5821045;176240,5795645;251681,5791835;223153,5768340;251681,5791835;211742,5795645;236466,5821045;236466,5858510;211742,5883910;251681,5887720;268798,5839460;251681,5791835" o:connectangles="0,0,0,0,0,0,0,0,0,0,0,0,0,0,0,0,0,0,0,0,0,0,0,0,0,0,0,0,0,0,0,0,0,0,0,0,0,0,0,0,0,0,0,0"/>
              </v:shape>
            </w:pict>
          </mc:Fallback>
        </mc:AlternateContent>
      </w:r>
    </w:p>
    <w:p w14:paraId="251E20F4" w14:textId="7D506C22" w:rsidR="00651F2D" w:rsidRPr="00651F2D" w:rsidRDefault="00651F2D" w:rsidP="00651F2D">
      <w:pPr>
        <w:rPr>
          <w:rFonts w:ascii="Spectral" w:hAnsi="Spectral"/>
          <w:sz w:val="28"/>
          <w:szCs w:val="28"/>
        </w:rPr>
      </w:pPr>
    </w:p>
    <w:sectPr w:rsidR="00651F2D" w:rsidRPr="00651F2D" w:rsidSect="00F97030">
      <w:pgSz w:w="12240" w:h="15840"/>
      <w:pgMar w:top="1134" w:right="0" w:bottom="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A9E6A" w14:textId="77777777" w:rsidR="00D71A89" w:rsidRDefault="00D71A89" w:rsidP="008008BE">
      <w:r>
        <w:separator/>
      </w:r>
    </w:p>
  </w:endnote>
  <w:endnote w:type="continuationSeparator" w:id="0">
    <w:p w14:paraId="5DA25662" w14:textId="77777777" w:rsidR="00D71A89" w:rsidRDefault="00D71A89" w:rsidP="00800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 w:name="Spectral">
    <w:panose1 w:val="02020502060000000000"/>
    <w:charset w:val="00"/>
    <w:family w:val="roman"/>
    <w:pitch w:val="variable"/>
    <w:sig w:usb0="E000027F" w:usb1="4000E43B" w:usb2="00000000" w:usb3="00000000" w:csb0="00000197" w:csb1="00000000"/>
  </w:font>
  <w:font w:name="Montserrat Black">
    <w:panose1 w:val="00000A00000000000000"/>
    <w:charset w:val="00"/>
    <w:family w:val="auto"/>
    <w:pitch w:val="variable"/>
    <w:sig w:usb0="20000207" w:usb1="00000000" w:usb2="00000000" w:usb3="00000000" w:csb0="00000197" w:csb1="00000000"/>
  </w:font>
  <w:font w:name="Montserrat">
    <w:panose1 w:val="00000500000000000000"/>
    <w:charset w:val="00"/>
    <w:family w:val="auto"/>
    <w:pitch w:val="variable"/>
    <w:sig w:usb0="20000207" w:usb1="00000000" w:usb2="00000000" w:usb3="00000000" w:csb0="00000197" w:csb1="00000000"/>
  </w:font>
  <w:font w:name="Segoe UI">
    <w:panose1 w:val="020B0502040204020203"/>
    <w:charset w:val="00"/>
    <w:family w:val="swiss"/>
    <w:pitch w:val="variable"/>
    <w:sig w:usb0="E4002EFF" w:usb1="C000E47F" w:usb2="00000009" w:usb3="00000000" w:csb0="000001FF" w:csb1="00000000"/>
  </w:font>
  <w:font w:name="Montserrat SemiBold">
    <w:panose1 w:val="00000700000000000000"/>
    <w:charset w:val="4D"/>
    <w:family w:val="auto"/>
    <w:pitch w:val="variable"/>
    <w:sig w:usb0="2000020F" w:usb1="00000003" w:usb2="00000000" w:usb3="00000000" w:csb0="00000197" w:csb1="00000000"/>
  </w:font>
  <w:font w:name="Spectral Light">
    <w:panose1 w:val="02020302060000000000"/>
    <w:charset w:val="00"/>
    <w:family w:val="roman"/>
    <w:pitch w:val="variable"/>
    <w:sig w:usb0="E000027F" w:usb1="4000E43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3BC24" w14:textId="77777777" w:rsidR="00D71A89" w:rsidRDefault="00D71A89" w:rsidP="008008BE">
      <w:r>
        <w:separator/>
      </w:r>
    </w:p>
  </w:footnote>
  <w:footnote w:type="continuationSeparator" w:id="0">
    <w:p w14:paraId="55455CC2" w14:textId="77777777" w:rsidR="00D71A89" w:rsidRDefault="00D71A89" w:rsidP="008008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752B"/>
    <w:multiLevelType w:val="multilevel"/>
    <w:tmpl w:val="76204A2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8334731"/>
    <w:multiLevelType w:val="hybridMultilevel"/>
    <w:tmpl w:val="0DEA2FF8"/>
    <w:lvl w:ilvl="0" w:tplc="240AF958">
      <w:start w:val="1"/>
      <w:numFmt w:val="bullet"/>
      <w:lvlText w:val=""/>
      <w:lvlJc w:val="left"/>
      <w:pPr>
        <w:ind w:left="720" w:hanging="360"/>
      </w:pPr>
      <w:rPr>
        <w:rFonts w:ascii="Symbol" w:hAnsi="Symbol" w:hint="default"/>
        <w:color w:val="DA3467"/>
      </w:rPr>
    </w:lvl>
    <w:lvl w:ilvl="1" w:tplc="B27E0DF2">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985628"/>
    <w:multiLevelType w:val="multilevel"/>
    <w:tmpl w:val="033421D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13C63EF8"/>
    <w:multiLevelType w:val="hybridMultilevel"/>
    <w:tmpl w:val="ED962CF8"/>
    <w:lvl w:ilvl="0" w:tplc="240AF958">
      <w:start w:val="1"/>
      <w:numFmt w:val="bullet"/>
      <w:lvlText w:val=""/>
      <w:lvlJc w:val="left"/>
      <w:pPr>
        <w:ind w:left="720" w:hanging="360"/>
      </w:pPr>
      <w:rPr>
        <w:rFonts w:ascii="Symbol" w:hAnsi="Symbol" w:hint="default"/>
        <w:color w:val="DA3467"/>
      </w:rPr>
    </w:lvl>
    <w:lvl w:ilvl="1" w:tplc="240AF958">
      <w:start w:val="1"/>
      <w:numFmt w:val="bullet"/>
      <w:lvlText w:val=""/>
      <w:lvlJc w:val="left"/>
      <w:pPr>
        <w:ind w:left="720" w:hanging="360"/>
      </w:pPr>
      <w:rPr>
        <w:rFonts w:ascii="Symbol" w:hAnsi="Symbol" w:hint="default"/>
        <w:color w:val="DA3467"/>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B1101C"/>
    <w:multiLevelType w:val="multilevel"/>
    <w:tmpl w:val="51E4E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147231"/>
    <w:multiLevelType w:val="hybridMultilevel"/>
    <w:tmpl w:val="FE6C0A20"/>
    <w:lvl w:ilvl="0" w:tplc="240AF958">
      <w:start w:val="1"/>
      <w:numFmt w:val="bullet"/>
      <w:lvlText w:val=""/>
      <w:lvlJc w:val="left"/>
      <w:pPr>
        <w:ind w:left="720" w:hanging="360"/>
      </w:pPr>
      <w:rPr>
        <w:rFonts w:ascii="Symbol" w:hAnsi="Symbol" w:hint="default"/>
        <w:color w:val="DA3467"/>
      </w:rPr>
    </w:lvl>
    <w:lvl w:ilvl="1" w:tplc="240AF958">
      <w:start w:val="1"/>
      <w:numFmt w:val="bullet"/>
      <w:lvlText w:val=""/>
      <w:lvlJc w:val="left"/>
      <w:pPr>
        <w:ind w:left="720" w:hanging="360"/>
      </w:pPr>
      <w:rPr>
        <w:rFonts w:ascii="Symbol" w:hAnsi="Symbol" w:hint="default"/>
        <w:color w:val="DA3467"/>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CE366E"/>
    <w:multiLevelType w:val="multilevel"/>
    <w:tmpl w:val="CDCA5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100EC1"/>
    <w:multiLevelType w:val="hybridMultilevel"/>
    <w:tmpl w:val="5492D152"/>
    <w:lvl w:ilvl="0" w:tplc="240AF958">
      <w:start w:val="1"/>
      <w:numFmt w:val="bullet"/>
      <w:lvlText w:val=""/>
      <w:lvlJc w:val="left"/>
      <w:pPr>
        <w:ind w:left="1080" w:hanging="360"/>
      </w:pPr>
      <w:rPr>
        <w:rFonts w:ascii="Symbol" w:hAnsi="Symbol" w:hint="default"/>
        <w:color w:val="DA346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0F6282"/>
    <w:multiLevelType w:val="multilevel"/>
    <w:tmpl w:val="B93EEDD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4FD0263B"/>
    <w:multiLevelType w:val="hybridMultilevel"/>
    <w:tmpl w:val="BC1AB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3D71EE0"/>
    <w:multiLevelType w:val="multilevel"/>
    <w:tmpl w:val="40E27AA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B16F18"/>
    <w:multiLevelType w:val="multilevel"/>
    <w:tmpl w:val="DA88279E"/>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5CED482F"/>
    <w:multiLevelType w:val="hybridMultilevel"/>
    <w:tmpl w:val="779AE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D3766C"/>
    <w:multiLevelType w:val="multilevel"/>
    <w:tmpl w:val="DAA0BE5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62AA522F"/>
    <w:multiLevelType w:val="multilevel"/>
    <w:tmpl w:val="433CB2F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666B76A8"/>
    <w:multiLevelType w:val="hybridMultilevel"/>
    <w:tmpl w:val="0144FAD8"/>
    <w:lvl w:ilvl="0" w:tplc="C36200D2">
      <w:start w:val="1"/>
      <w:numFmt w:val="bullet"/>
      <w:pStyle w:val="bodybullet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9734066"/>
    <w:multiLevelType w:val="hybridMultilevel"/>
    <w:tmpl w:val="8C763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637121"/>
    <w:multiLevelType w:val="hybridMultilevel"/>
    <w:tmpl w:val="B07E4BB2"/>
    <w:lvl w:ilvl="0" w:tplc="240AF958">
      <w:start w:val="1"/>
      <w:numFmt w:val="bullet"/>
      <w:lvlText w:val=""/>
      <w:lvlJc w:val="left"/>
      <w:pPr>
        <w:ind w:left="1440" w:hanging="360"/>
      </w:pPr>
      <w:rPr>
        <w:rFonts w:ascii="Symbol" w:hAnsi="Symbol" w:hint="default"/>
        <w:color w:val="DA346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0897F2D"/>
    <w:multiLevelType w:val="hybridMultilevel"/>
    <w:tmpl w:val="F970F7C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71713B8F"/>
    <w:multiLevelType w:val="multilevel"/>
    <w:tmpl w:val="52922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7AC5FF1"/>
    <w:multiLevelType w:val="multilevel"/>
    <w:tmpl w:val="FA645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6456EC"/>
    <w:multiLevelType w:val="hybridMultilevel"/>
    <w:tmpl w:val="B6CE69C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 w15:restartNumberingAfterBreak="0">
    <w:nsid w:val="7BF41E2F"/>
    <w:multiLevelType w:val="multilevel"/>
    <w:tmpl w:val="691CC0D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7D561D11"/>
    <w:multiLevelType w:val="hybridMultilevel"/>
    <w:tmpl w:val="B8647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C76CE4"/>
    <w:multiLevelType w:val="multilevel"/>
    <w:tmpl w:val="6B763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253261">
    <w:abstractNumId w:val="7"/>
  </w:num>
  <w:num w:numId="2" w16cid:durableId="1376350096">
    <w:abstractNumId w:val="17"/>
  </w:num>
  <w:num w:numId="3" w16cid:durableId="634486309">
    <w:abstractNumId w:val="1"/>
  </w:num>
  <w:num w:numId="4" w16cid:durableId="79916389">
    <w:abstractNumId w:val="3"/>
  </w:num>
  <w:num w:numId="5" w16cid:durableId="197817975">
    <w:abstractNumId w:val="5"/>
  </w:num>
  <w:num w:numId="6" w16cid:durableId="180315610">
    <w:abstractNumId w:val="15"/>
  </w:num>
  <w:num w:numId="7" w16cid:durableId="479006738">
    <w:abstractNumId w:val="8"/>
  </w:num>
  <w:num w:numId="8" w16cid:durableId="1430539616">
    <w:abstractNumId w:val="18"/>
  </w:num>
  <w:num w:numId="9" w16cid:durableId="240452108">
    <w:abstractNumId w:val="16"/>
  </w:num>
  <w:num w:numId="10" w16cid:durableId="913857049">
    <w:abstractNumId w:val="23"/>
  </w:num>
  <w:num w:numId="11" w16cid:durableId="1127696724">
    <w:abstractNumId w:val="12"/>
  </w:num>
  <w:num w:numId="12" w16cid:durableId="160702101">
    <w:abstractNumId w:val="10"/>
  </w:num>
  <w:num w:numId="13" w16cid:durableId="1943300168">
    <w:abstractNumId w:val="9"/>
  </w:num>
  <w:num w:numId="14" w16cid:durableId="371462421">
    <w:abstractNumId w:val="6"/>
  </w:num>
  <w:num w:numId="15" w16cid:durableId="1120370507">
    <w:abstractNumId w:val="20"/>
  </w:num>
  <w:num w:numId="16" w16cid:durableId="931476395">
    <w:abstractNumId w:val="22"/>
  </w:num>
  <w:num w:numId="17" w16cid:durableId="1077900361">
    <w:abstractNumId w:val="21"/>
  </w:num>
  <w:num w:numId="18" w16cid:durableId="329259937">
    <w:abstractNumId w:val="0"/>
  </w:num>
  <w:num w:numId="19" w16cid:durableId="1711029106">
    <w:abstractNumId w:val="24"/>
  </w:num>
  <w:num w:numId="20" w16cid:durableId="226065088">
    <w:abstractNumId w:val="11"/>
  </w:num>
  <w:num w:numId="21" w16cid:durableId="1778331054">
    <w:abstractNumId w:val="14"/>
  </w:num>
  <w:num w:numId="22" w16cid:durableId="1953975231">
    <w:abstractNumId w:val="13"/>
  </w:num>
  <w:num w:numId="23" w16cid:durableId="1826627979">
    <w:abstractNumId w:val="2"/>
  </w:num>
  <w:num w:numId="24" w16cid:durableId="546726197">
    <w:abstractNumId w:val="19"/>
  </w:num>
  <w:num w:numId="25" w16cid:durableId="4081131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7A9"/>
    <w:rsid w:val="00010E7A"/>
    <w:rsid w:val="0001182D"/>
    <w:rsid w:val="000169B3"/>
    <w:rsid w:val="0001726B"/>
    <w:rsid w:val="00043013"/>
    <w:rsid w:val="000467A7"/>
    <w:rsid w:val="00053730"/>
    <w:rsid w:val="00054E0B"/>
    <w:rsid w:val="00056232"/>
    <w:rsid w:val="0006136E"/>
    <w:rsid w:val="000642C9"/>
    <w:rsid w:val="0009703D"/>
    <w:rsid w:val="000A194E"/>
    <w:rsid w:val="000A2505"/>
    <w:rsid w:val="000B2C1B"/>
    <w:rsid w:val="000B4F5D"/>
    <w:rsid w:val="000C24DA"/>
    <w:rsid w:val="000C482F"/>
    <w:rsid w:val="000C75BD"/>
    <w:rsid w:val="000D3DEA"/>
    <w:rsid w:val="000E03D3"/>
    <w:rsid w:val="000E0871"/>
    <w:rsid w:val="000E0E28"/>
    <w:rsid w:val="000E2F1C"/>
    <w:rsid w:val="000F0352"/>
    <w:rsid w:val="000F1E65"/>
    <w:rsid w:val="000F2013"/>
    <w:rsid w:val="000F742C"/>
    <w:rsid w:val="0011169B"/>
    <w:rsid w:val="00126E08"/>
    <w:rsid w:val="00130735"/>
    <w:rsid w:val="001746E4"/>
    <w:rsid w:val="00176639"/>
    <w:rsid w:val="001775F1"/>
    <w:rsid w:val="00177714"/>
    <w:rsid w:val="00193E25"/>
    <w:rsid w:val="00193EBF"/>
    <w:rsid w:val="00195B6F"/>
    <w:rsid w:val="001B6B29"/>
    <w:rsid w:val="001C084B"/>
    <w:rsid w:val="001C3AAC"/>
    <w:rsid w:val="001C5AF1"/>
    <w:rsid w:val="001C6EAD"/>
    <w:rsid w:val="001D37A9"/>
    <w:rsid w:val="001D4104"/>
    <w:rsid w:val="001D6F09"/>
    <w:rsid w:val="001D7D9F"/>
    <w:rsid w:val="001F29F6"/>
    <w:rsid w:val="001F35A8"/>
    <w:rsid w:val="002103E1"/>
    <w:rsid w:val="002213B0"/>
    <w:rsid w:val="00226DBF"/>
    <w:rsid w:val="0023164E"/>
    <w:rsid w:val="00232F88"/>
    <w:rsid w:val="00237996"/>
    <w:rsid w:val="00237FA5"/>
    <w:rsid w:val="00252D8E"/>
    <w:rsid w:val="00253204"/>
    <w:rsid w:val="0026376E"/>
    <w:rsid w:val="00273E90"/>
    <w:rsid w:val="0028346D"/>
    <w:rsid w:val="00292E2E"/>
    <w:rsid w:val="002A0FC0"/>
    <w:rsid w:val="002A1950"/>
    <w:rsid w:val="002A4C39"/>
    <w:rsid w:val="002A5017"/>
    <w:rsid w:val="002A5AA6"/>
    <w:rsid w:val="002B7204"/>
    <w:rsid w:val="00326F1F"/>
    <w:rsid w:val="003311B1"/>
    <w:rsid w:val="003424E7"/>
    <w:rsid w:val="003455B1"/>
    <w:rsid w:val="003456B5"/>
    <w:rsid w:val="0034732D"/>
    <w:rsid w:val="003624D5"/>
    <w:rsid w:val="00377C1B"/>
    <w:rsid w:val="003859C6"/>
    <w:rsid w:val="0039000B"/>
    <w:rsid w:val="003919E9"/>
    <w:rsid w:val="00395DC8"/>
    <w:rsid w:val="003B0AF3"/>
    <w:rsid w:val="003B591F"/>
    <w:rsid w:val="003C3A33"/>
    <w:rsid w:val="003C5D1A"/>
    <w:rsid w:val="003D5936"/>
    <w:rsid w:val="003F6FCA"/>
    <w:rsid w:val="00401EED"/>
    <w:rsid w:val="00404332"/>
    <w:rsid w:val="00420689"/>
    <w:rsid w:val="00424E69"/>
    <w:rsid w:val="004345A3"/>
    <w:rsid w:val="004366B7"/>
    <w:rsid w:val="00445738"/>
    <w:rsid w:val="004463CD"/>
    <w:rsid w:val="00446FE1"/>
    <w:rsid w:val="00457AE8"/>
    <w:rsid w:val="00462C55"/>
    <w:rsid w:val="00474EAA"/>
    <w:rsid w:val="0048262D"/>
    <w:rsid w:val="00493B92"/>
    <w:rsid w:val="00497ACC"/>
    <w:rsid w:val="004A7C4B"/>
    <w:rsid w:val="004B5323"/>
    <w:rsid w:val="004C4BC7"/>
    <w:rsid w:val="004C4DD7"/>
    <w:rsid w:val="004F68F8"/>
    <w:rsid w:val="005053E6"/>
    <w:rsid w:val="005054DC"/>
    <w:rsid w:val="00514492"/>
    <w:rsid w:val="00517927"/>
    <w:rsid w:val="00524104"/>
    <w:rsid w:val="00543F46"/>
    <w:rsid w:val="005447A2"/>
    <w:rsid w:val="00563CDD"/>
    <w:rsid w:val="00563FB9"/>
    <w:rsid w:val="00570C0B"/>
    <w:rsid w:val="0057733B"/>
    <w:rsid w:val="00587DE7"/>
    <w:rsid w:val="005954F2"/>
    <w:rsid w:val="00596AC2"/>
    <w:rsid w:val="005A0A3C"/>
    <w:rsid w:val="005A112A"/>
    <w:rsid w:val="005A2686"/>
    <w:rsid w:val="005A2FD7"/>
    <w:rsid w:val="005A45B5"/>
    <w:rsid w:val="005B7B0B"/>
    <w:rsid w:val="005C3A9E"/>
    <w:rsid w:val="005D3BFC"/>
    <w:rsid w:val="005E68FA"/>
    <w:rsid w:val="005F3A16"/>
    <w:rsid w:val="0060161F"/>
    <w:rsid w:val="00601BB8"/>
    <w:rsid w:val="00615E38"/>
    <w:rsid w:val="00627662"/>
    <w:rsid w:val="006310A5"/>
    <w:rsid w:val="00634E25"/>
    <w:rsid w:val="006356E8"/>
    <w:rsid w:val="00641E6A"/>
    <w:rsid w:val="00644B8C"/>
    <w:rsid w:val="00647674"/>
    <w:rsid w:val="00651F2D"/>
    <w:rsid w:val="0067553E"/>
    <w:rsid w:val="006771D2"/>
    <w:rsid w:val="00677233"/>
    <w:rsid w:val="00694F28"/>
    <w:rsid w:val="006B1D5B"/>
    <w:rsid w:val="006C3099"/>
    <w:rsid w:val="006D5304"/>
    <w:rsid w:val="006E76A9"/>
    <w:rsid w:val="006E7DC7"/>
    <w:rsid w:val="006F31BF"/>
    <w:rsid w:val="006F3E1F"/>
    <w:rsid w:val="006F71B8"/>
    <w:rsid w:val="00701F6C"/>
    <w:rsid w:val="00702D3A"/>
    <w:rsid w:val="00716CFB"/>
    <w:rsid w:val="0071709D"/>
    <w:rsid w:val="00726271"/>
    <w:rsid w:val="0073370C"/>
    <w:rsid w:val="00737982"/>
    <w:rsid w:val="00751805"/>
    <w:rsid w:val="00754071"/>
    <w:rsid w:val="00755BAA"/>
    <w:rsid w:val="00763180"/>
    <w:rsid w:val="00766F4E"/>
    <w:rsid w:val="00777151"/>
    <w:rsid w:val="00786E00"/>
    <w:rsid w:val="00795AFD"/>
    <w:rsid w:val="007B032A"/>
    <w:rsid w:val="007B2EAA"/>
    <w:rsid w:val="007C1D3A"/>
    <w:rsid w:val="007C309C"/>
    <w:rsid w:val="007C4516"/>
    <w:rsid w:val="007D24EC"/>
    <w:rsid w:val="007D6AF3"/>
    <w:rsid w:val="007D6ECB"/>
    <w:rsid w:val="007D7A7B"/>
    <w:rsid w:val="008008BE"/>
    <w:rsid w:val="008040DB"/>
    <w:rsid w:val="00806CAE"/>
    <w:rsid w:val="00806E97"/>
    <w:rsid w:val="008278DF"/>
    <w:rsid w:val="008322FB"/>
    <w:rsid w:val="00843C89"/>
    <w:rsid w:val="008534A9"/>
    <w:rsid w:val="00856134"/>
    <w:rsid w:val="00870504"/>
    <w:rsid w:val="0087310A"/>
    <w:rsid w:val="008744CD"/>
    <w:rsid w:val="00877FA0"/>
    <w:rsid w:val="008804F9"/>
    <w:rsid w:val="0089283E"/>
    <w:rsid w:val="00894894"/>
    <w:rsid w:val="008A0252"/>
    <w:rsid w:val="008A2FDD"/>
    <w:rsid w:val="008A5251"/>
    <w:rsid w:val="008A578C"/>
    <w:rsid w:val="008B0286"/>
    <w:rsid w:val="008D2F04"/>
    <w:rsid w:val="008D4127"/>
    <w:rsid w:val="008D42E7"/>
    <w:rsid w:val="008E2292"/>
    <w:rsid w:val="008E2A5C"/>
    <w:rsid w:val="008F20A8"/>
    <w:rsid w:val="008F5F55"/>
    <w:rsid w:val="008F790C"/>
    <w:rsid w:val="00900357"/>
    <w:rsid w:val="009016F6"/>
    <w:rsid w:val="00914E6A"/>
    <w:rsid w:val="00915BA5"/>
    <w:rsid w:val="009310B2"/>
    <w:rsid w:val="00933520"/>
    <w:rsid w:val="00935B0A"/>
    <w:rsid w:val="0094172C"/>
    <w:rsid w:val="00943A4F"/>
    <w:rsid w:val="009447BA"/>
    <w:rsid w:val="00945418"/>
    <w:rsid w:val="00952511"/>
    <w:rsid w:val="00964186"/>
    <w:rsid w:val="00971F6A"/>
    <w:rsid w:val="00974FFB"/>
    <w:rsid w:val="009776A4"/>
    <w:rsid w:val="00977C2D"/>
    <w:rsid w:val="009815DC"/>
    <w:rsid w:val="009816D7"/>
    <w:rsid w:val="0099668F"/>
    <w:rsid w:val="00997A58"/>
    <w:rsid w:val="009B43FE"/>
    <w:rsid w:val="009C6C29"/>
    <w:rsid w:val="009D40CD"/>
    <w:rsid w:val="009D5477"/>
    <w:rsid w:val="009D72DC"/>
    <w:rsid w:val="009F0933"/>
    <w:rsid w:val="009F5DF7"/>
    <w:rsid w:val="00A06B1E"/>
    <w:rsid w:val="00A10BD9"/>
    <w:rsid w:val="00A32725"/>
    <w:rsid w:val="00A3370D"/>
    <w:rsid w:val="00A41002"/>
    <w:rsid w:val="00A438F7"/>
    <w:rsid w:val="00A45216"/>
    <w:rsid w:val="00A51BA4"/>
    <w:rsid w:val="00A548F6"/>
    <w:rsid w:val="00A64D08"/>
    <w:rsid w:val="00A64FFB"/>
    <w:rsid w:val="00A6698F"/>
    <w:rsid w:val="00A75422"/>
    <w:rsid w:val="00A91093"/>
    <w:rsid w:val="00A91C23"/>
    <w:rsid w:val="00A92ECD"/>
    <w:rsid w:val="00AA0815"/>
    <w:rsid w:val="00AB1FD1"/>
    <w:rsid w:val="00AB28C0"/>
    <w:rsid w:val="00AC4F74"/>
    <w:rsid w:val="00AC6589"/>
    <w:rsid w:val="00AD7F07"/>
    <w:rsid w:val="00AE3E3D"/>
    <w:rsid w:val="00AE6E7F"/>
    <w:rsid w:val="00B02167"/>
    <w:rsid w:val="00B0369F"/>
    <w:rsid w:val="00B05216"/>
    <w:rsid w:val="00B13C06"/>
    <w:rsid w:val="00B242BD"/>
    <w:rsid w:val="00B4275C"/>
    <w:rsid w:val="00B47A6A"/>
    <w:rsid w:val="00B517AB"/>
    <w:rsid w:val="00B61F48"/>
    <w:rsid w:val="00B75065"/>
    <w:rsid w:val="00B84F5F"/>
    <w:rsid w:val="00B910F1"/>
    <w:rsid w:val="00B956ED"/>
    <w:rsid w:val="00B9691A"/>
    <w:rsid w:val="00B97C31"/>
    <w:rsid w:val="00BA0754"/>
    <w:rsid w:val="00BA1535"/>
    <w:rsid w:val="00BB0571"/>
    <w:rsid w:val="00BB1E39"/>
    <w:rsid w:val="00BD6003"/>
    <w:rsid w:val="00BE1ACB"/>
    <w:rsid w:val="00BE3EED"/>
    <w:rsid w:val="00BF01D4"/>
    <w:rsid w:val="00BF78AE"/>
    <w:rsid w:val="00C019AD"/>
    <w:rsid w:val="00C11CEF"/>
    <w:rsid w:val="00C274D2"/>
    <w:rsid w:val="00C30D20"/>
    <w:rsid w:val="00C30FE2"/>
    <w:rsid w:val="00C35BC7"/>
    <w:rsid w:val="00C3737A"/>
    <w:rsid w:val="00C4716D"/>
    <w:rsid w:val="00C56663"/>
    <w:rsid w:val="00C62514"/>
    <w:rsid w:val="00C67FC4"/>
    <w:rsid w:val="00C75853"/>
    <w:rsid w:val="00C76BA5"/>
    <w:rsid w:val="00C7709F"/>
    <w:rsid w:val="00C84AAA"/>
    <w:rsid w:val="00C911FE"/>
    <w:rsid w:val="00C950AF"/>
    <w:rsid w:val="00C968B6"/>
    <w:rsid w:val="00CA0232"/>
    <w:rsid w:val="00CB7FAE"/>
    <w:rsid w:val="00CC5584"/>
    <w:rsid w:val="00CD4435"/>
    <w:rsid w:val="00CE27C8"/>
    <w:rsid w:val="00CE4A53"/>
    <w:rsid w:val="00D03E6F"/>
    <w:rsid w:val="00D26C5A"/>
    <w:rsid w:val="00D27495"/>
    <w:rsid w:val="00D41A02"/>
    <w:rsid w:val="00D56703"/>
    <w:rsid w:val="00D6795C"/>
    <w:rsid w:val="00D71A89"/>
    <w:rsid w:val="00D75CA8"/>
    <w:rsid w:val="00D85E0A"/>
    <w:rsid w:val="00D8742E"/>
    <w:rsid w:val="00D879D3"/>
    <w:rsid w:val="00D90FE5"/>
    <w:rsid w:val="00D949BA"/>
    <w:rsid w:val="00D94CB2"/>
    <w:rsid w:val="00DA7D1E"/>
    <w:rsid w:val="00DB2A25"/>
    <w:rsid w:val="00DB37F3"/>
    <w:rsid w:val="00DD2553"/>
    <w:rsid w:val="00DE026C"/>
    <w:rsid w:val="00DE0294"/>
    <w:rsid w:val="00DE080F"/>
    <w:rsid w:val="00DE205E"/>
    <w:rsid w:val="00DF5710"/>
    <w:rsid w:val="00DF6869"/>
    <w:rsid w:val="00E00A9F"/>
    <w:rsid w:val="00E01713"/>
    <w:rsid w:val="00E11E7A"/>
    <w:rsid w:val="00E139C6"/>
    <w:rsid w:val="00E202F1"/>
    <w:rsid w:val="00E4061D"/>
    <w:rsid w:val="00E45AFF"/>
    <w:rsid w:val="00E5245F"/>
    <w:rsid w:val="00E57B3B"/>
    <w:rsid w:val="00E62FD3"/>
    <w:rsid w:val="00E67C08"/>
    <w:rsid w:val="00E727E7"/>
    <w:rsid w:val="00E7391F"/>
    <w:rsid w:val="00E81869"/>
    <w:rsid w:val="00E93091"/>
    <w:rsid w:val="00EC7211"/>
    <w:rsid w:val="00EE6A66"/>
    <w:rsid w:val="00EF6BD2"/>
    <w:rsid w:val="00F0429E"/>
    <w:rsid w:val="00F062A5"/>
    <w:rsid w:val="00F11A7F"/>
    <w:rsid w:val="00F20313"/>
    <w:rsid w:val="00F31B31"/>
    <w:rsid w:val="00F636C2"/>
    <w:rsid w:val="00F66762"/>
    <w:rsid w:val="00F71005"/>
    <w:rsid w:val="00F97030"/>
    <w:rsid w:val="00FA2683"/>
    <w:rsid w:val="00FA6809"/>
    <w:rsid w:val="00FB2DBA"/>
    <w:rsid w:val="00FC16DC"/>
    <w:rsid w:val="00FD39E3"/>
    <w:rsid w:val="00FE01E2"/>
    <w:rsid w:val="00FF32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65C7A"/>
  <w15:docId w15:val="{5486997D-7E54-432F-8E5A-CD8068343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next w:val="Normal"/>
    <w:link w:val="Heading5Char"/>
    <w:uiPriority w:val="9"/>
    <w:unhideWhenUsed/>
    <w:qFormat/>
    <w:rsid w:val="00462C55"/>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FD39E3"/>
    <w:pPr>
      <w:autoSpaceDE w:val="0"/>
      <w:autoSpaceDN w:val="0"/>
      <w:adjustRightInd w:val="0"/>
      <w:spacing w:line="288" w:lineRule="auto"/>
      <w:textAlignment w:val="center"/>
    </w:pPr>
    <w:rPr>
      <w:rFonts w:ascii="Minion Pro" w:hAnsi="Minion Pro" w:cs="Minion Pro"/>
      <w:color w:val="000000"/>
    </w:rPr>
  </w:style>
  <w:style w:type="paragraph" w:styleId="ListParagraph">
    <w:name w:val="List Paragraph"/>
    <w:basedOn w:val="Normal"/>
    <w:uiPriority w:val="34"/>
    <w:qFormat/>
    <w:rsid w:val="00F636C2"/>
    <w:pPr>
      <w:ind w:left="720"/>
      <w:contextualSpacing/>
    </w:pPr>
  </w:style>
  <w:style w:type="character" w:styleId="Hyperlink">
    <w:name w:val="Hyperlink"/>
    <w:basedOn w:val="DefaultParagraphFont"/>
    <w:uiPriority w:val="99"/>
    <w:unhideWhenUsed/>
    <w:rsid w:val="00F636C2"/>
    <w:rPr>
      <w:color w:val="0563C1" w:themeColor="hyperlink"/>
      <w:u w:val="single"/>
    </w:rPr>
  </w:style>
  <w:style w:type="paragraph" w:styleId="Header">
    <w:name w:val="header"/>
    <w:basedOn w:val="Normal"/>
    <w:link w:val="HeaderChar"/>
    <w:uiPriority w:val="99"/>
    <w:unhideWhenUsed/>
    <w:rsid w:val="008008BE"/>
    <w:pPr>
      <w:tabs>
        <w:tab w:val="center" w:pos="4680"/>
        <w:tab w:val="right" w:pos="9360"/>
      </w:tabs>
    </w:pPr>
  </w:style>
  <w:style w:type="character" w:customStyle="1" w:styleId="HeaderChar">
    <w:name w:val="Header Char"/>
    <w:basedOn w:val="DefaultParagraphFont"/>
    <w:link w:val="Header"/>
    <w:uiPriority w:val="99"/>
    <w:rsid w:val="008008BE"/>
  </w:style>
  <w:style w:type="paragraph" w:styleId="Footer">
    <w:name w:val="footer"/>
    <w:basedOn w:val="Normal"/>
    <w:link w:val="FooterChar"/>
    <w:uiPriority w:val="99"/>
    <w:unhideWhenUsed/>
    <w:rsid w:val="008008BE"/>
    <w:pPr>
      <w:tabs>
        <w:tab w:val="center" w:pos="4680"/>
        <w:tab w:val="right" w:pos="9360"/>
      </w:tabs>
    </w:pPr>
  </w:style>
  <w:style w:type="character" w:customStyle="1" w:styleId="FooterChar">
    <w:name w:val="Footer Char"/>
    <w:basedOn w:val="DefaultParagraphFont"/>
    <w:link w:val="Footer"/>
    <w:uiPriority w:val="99"/>
    <w:rsid w:val="008008BE"/>
  </w:style>
  <w:style w:type="paragraph" w:styleId="NoSpacing">
    <w:name w:val="No Spacing"/>
    <w:uiPriority w:val="1"/>
    <w:qFormat/>
    <w:rsid w:val="008008BE"/>
    <w:rPr>
      <w:rFonts w:eastAsiaTheme="minorEastAsia"/>
      <w:sz w:val="22"/>
      <w:szCs w:val="22"/>
      <w:lang w:eastAsia="zh-CN"/>
    </w:rPr>
  </w:style>
  <w:style w:type="paragraph" w:styleId="Revision">
    <w:name w:val="Revision"/>
    <w:hidden/>
    <w:uiPriority w:val="99"/>
    <w:semiHidden/>
    <w:rsid w:val="000A2505"/>
  </w:style>
  <w:style w:type="character" w:styleId="FollowedHyperlink">
    <w:name w:val="FollowedHyperlink"/>
    <w:basedOn w:val="DefaultParagraphFont"/>
    <w:uiPriority w:val="99"/>
    <w:semiHidden/>
    <w:unhideWhenUsed/>
    <w:rsid w:val="000A2505"/>
    <w:rPr>
      <w:color w:val="954F72" w:themeColor="followedHyperlink"/>
      <w:u w:val="single"/>
    </w:rPr>
  </w:style>
  <w:style w:type="paragraph" w:customStyle="1" w:styleId="BodyCopy">
    <w:name w:val="Body Copy"/>
    <w:basedOn w:val="Normal"/>
    <w:uiPriority w:val="99"/>
    <w:rsid w:val="000642C9"/>
    <w:pPr>
      <w:widowControl w:val="0"/>
      <w:suppressAutoHyphens/>
      <w:autoSpaceDE w:val="0"/>
      <w:autoSpaceDN w:val="0"/>
      <w:adjustRightInd w:val="0"/>
      <w:spacing w:after="180"/>
      <w:textAlignment w:val="center"/>
    </w:pPr>
    <w:rPr>
      <w:rFonts w:ascii="Arial" w:eastAsia="Cambria" w:hAnsi="Arial" w:cs="Arial"/>
      <w:sz w:val="20"/>
      <w:szCs w:val="20"/>
    </w:rPr>
  </w:style>
  <w:style w:type="character" w:customStyle="1" w:styleId="A0">
    <w:name w:val="A0"/>
    <w:uiPriority w:val="99"/>
    <w:rsid w:val="00462C55"/>
    <w:rPr>
      <w:rFonts w:cs="Open Sans"/>
      <w:color w:val="1F2A44"/>
      <w:sz w:val="20"/>
      <w:szCs w:val="20"/>
    </w:rPr>
  </w:style>
  <w:style w:type="character" w:customStyle="1" w:styleId="Heading5Char">
    <w:name w:val="Heading 5 Char"/>
    <w:basedOn w:val="DefaultParagraphFont"/>
    <w:link w:val="Heading5"/>
    <w:uiPriority w:val="9"/>
    <w:rsid w:val="00462C55"/>
    <w:rPr>
      <w:rFonts w:asciiTheme="majorHAnsi" w:eastAsiaTheme="majorEastAsia" w:hAnsiTheme="majorHAnsi" w:cstheme="majorBidi"/>
      <w:color w:val="2F5496" w:themeColor="accent1" w:themeShade="BF"/>
    </w:rPr>
  </w:style>
  <w:style w:type="character" w:styleId="IntenseReference">
    <w:name w:val="Intense Reference"/>
    <w:basedOn w:val="DefaultParagraphFont"/>
    <w:uiPriority w:val="32"/>
    <w:qFormat/>
    <w:rsid w:val="00462C55"/>
    <w:rPr>
      <w:b/>
      <w:bCs/>
      <w:smallCaps/>
      <w:color w:val="4472C4" w:themeColor="accent1"/>
      <w:spacing w:val="5"/>
    </w:rPr>
  </w:style>
  <w:style w:type="character" w:styleId="UnresolvedMention">
    <w:name w:val="Unresolved Mention"/>
    <w:basedOn w:val="DefaultParagraphFont"/>
    <w:uiPriority w:val="99"/>
    <w:semiHidden/>
    <w:unhideWhenUsed/>
    <w:rsid w:val="00177714"/>
    <w:rPr>
      <w:color w:val="605E5C"/>
      <w:shd w:val="clear" w:color="auto" w:fill="E1DFDD"/>
    </w:rPr>
  </w:style>
  <w:style w:type="paragraph" w:customStyle="1" w:styleId="BODY">
    <w:name w:val="BODY"/>
    <w:basedOn w:val="Normal"/>
    <w:autoRedefine/>
    <w:qFormat/>
    <w:rsid w:val="00BF78AE"/>
    <w:pPr>
      <w:spacing w:after="120"/>
    </w:pPr>
    <w:rPr>
      <w:rFonts w:ascii="Spectral" w:hAnsi="Spectral" w:cs="Arial"/>
      <w:color w:val="0D0D0D" w:themeColor="text1" w:themeTint="F2"/>
      <w:sz w:val="20"/>
      <w:szCs w:val="20"/>
      <w:shd w:val="clear" w:color="auto" w:fill="FFFFFF"/>
    </w:rPr>
  </w:style>
  <w:style w:type="paragraph" w:customStyle="1" w:styleId="bodybullets">
    <w:name w:val="body bullets"/>
    <w:basedOn w:val="BODY"/>
    <w:qFormat/>
    <w:rsid w:val="00517927"/>
    <w:pPr>
      <w:numPr>
        <w:numId w:val="6"/>
      </w:numPr>
      <w:adjustRightInd w:val="0"/>
      <w:snapToGrid w:val="0"/>
      <w:spacing w:before="120" w:line="240" w:lineRule="exact"/>
    </w:pPr>
    <w:rPr>
      <w:rFonts w:eastAsia="Cambria"/>
      <w:b/>
      <w:bCs/>
    </w:rPr>
  </w:style>
  <w:style w:type="paragraph" w:styleId="Subtitle">
    <w:name w:val="Subtitle"/>
    <w:basedOn w:val="Normal"/>
    <w:next w:val="Normal"/>
    <w:link w:val="SubtitleChar"/>
    <w:uiPriority w:val="11"/>
    <w:qFormat/>
    <w:rsid w:val="00A91093"/>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91093"/>
    <w:rPr>
      <w:rFonts w:eastAsiaTheme="minorEastAsia"/>
      <w:color w:val="5A5A5A" w:themeColor="text1" w:themeTint="A5"/>
      <w:spacing w:val="15"/>
      <w:sz w:val="22"/>
      <w:szCs w:val="22"/>
    </w:rPr>
  </w:style>
  <w:style w:type="table" w:styleId="TableGrid">
    <w:name w:val="Table Grid"/>
    <w:basedOn w:val="TableNormal"/>
    <w:uiPriority w:val="39"/>
    <w:rsid w:val="00977C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3370C"/>
    <w:rPr>
      <w:b/>
      <w:bCs/>
    </w:rPr>
  </w:style>
  <w:style w:type="paragraph" w:styleId="NormalWeb">
    <w:name w:val="Normal (Web)"/>
    <w:basedOn w:val="Normal"/>
    <w:uiPriority w:val="99"/>
    <w:semiHidden/>
    <w:unhideWhenUsed/>
    <w:rsid w:val="0089283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24974">
      <w:bodyDiv w:val="1"/>
      <w:marLeft w:val="0"/>
      <w:marRight w:val="0"/>
      <w:marTop w:val="0"/>
      <w:marBottom w:val="0"/>
      <w:divBdr>
        <w:top w:val="none" w:sz="0" w:space="0" w:color="auto"/>
        <w:left w:val="none" w:sz="0" w:space="0" w:color="auto"/>
        <w:bottom w:val="none" w:sz="0" w:space="0" w:color="auto"/>
        <w:right w:val="none" w:sz="0" w:space="0" w:color="auto"/>
      </w:divBdr>
    </w:div>
    <w:div w:id="477772937">
      <w:bodyDiv w:val="1"/>
      <w:marLeft w:val="0"/>
      <w:marRight w:val="0"/>
      <w:marTop w:val="0"/>
      <w:marBottom w:val="0"/>
      <w:divBdr>
        <w:top w:val="none" w:sz="0" w:space="0" w:color="auto"/>
        <w:left w:val="none" w:sz="0" w:space="0" w:color="auto"/>
        <w:bottom w:val="none" w:sz="0" w:space="0" w:color="auto"/>
        <w:right w:val="none" w:sz="0" w:space="0" w:color="auto"/>
      </w:divBdr>
    </w:div>
    <w:div w:id="690297211">
      <w:bodyDiv w:val="1"/>
      <w:marLeft w:val="0"/>
      <w:marRight w:val="0"/>
      <w:marTop w:val="0"/>
      <w:marBottom w:val="0"/>
      <w:divBdr>
        <w:top w:val="none" w:sz="0" w:space="0" w:color="auto"/>
        <w:left w:val="none" w:sz="0" w:space="0" w:color="auto"/>
        <w:bottom w:val="none" w:sz="0" w:space="0" w:color="auto"/>
        <w:right w:val="none" w:sz="0" w:space="0" w:color="auto"/>
      </w:divBdr>
      <w:divsChild>
        <w:div w:id="2106421255">
          <w:marLeft w:val="0"/>
          <w:marRight w:val="0"/>
          <w:marTop w:val="0"/>
          <w:marBottom w:val="0"/>
          <w:divBdr>
            <w:top w:val="none" w:sz="0" w:space="0" w:color="auto"/>
            <w:left w:val="none" w:sz="0" w:space="0" w:color="auto"/>
            <w:bottom w:val="none" w:sz="0" w:space="0" w:color="auto"/>
            <w:right w:val="none" w:sz="0" w:space="0" w:color="auto"/>
          </w:divBdr>
          <w:divsChild>
            <w:div w:id="1488397925">
              <w:marLeft w:val="0"/>
              <w:marRight w:val="0"/>
              <w:marTop w:val="0"/>
              <w:marBottom w:val="0"/>
              <w:divBdr>
                <w:top w:val="none" w:sz="0" w:space="0" w:color="auto"/>
                <w:left w:val="none" w:sz="0" w:space="0" w:color="auto"/>
                <w:bottom w:val="none" w:sz="0" w:space="0" w:color="auto"/>
                <w:right w:val="none" w:sz="0" w:space="0" w:color="auto"/>
              </w:divBdr>
              <w:divsChild>
                <w:div w:id="364210225">
                  <w:marLeft w:val="0"/>
                  <w:marRight w:val="0"/>
                  <w:marTop w:val="0"/>
                  <w:marBottom w:val="0"/>
                  <w:divBdr>
                    <w:top w:val="none" w:sz="0" w:space="0" w:color="auto"/>
                    <w:left w:val="none" w:sz="0" w:space="0" w:color="auto"/>
                    <w:bottom w:val="none" w:sz="0" w:space="0" w:color="auto"/>
                    <w:right w:val="none" w:sz="0" w:space="0" w:color="auto"/>
                  </w:divBdr>
                  <w:divsChild>
                    <w:div w:id="288097518">
                      <w:marLeft w:val="0"/>
                      <w:marRight w:val="0"/>
                      <w:marTop w:val="0"/>
                      <w:marBottom w:val="0"/>
                      <w:divBdr>
                        <w:top w:val="none" w:sz="0" w:space="0" w:color="auto"/>
                        <w:left w:val="none" w:sz="0" w:space="0" w:color="auto"/>
                        <w:bottom w:val="none" w:sz="0" w:space="0" w:color="auto"/>
                        <w:right w:val="none" w:sz="0" w:space="0" w:color="auto"/>
                      </w:divBdr>
                      <w:divsChild>
                        <w:div w:id="311449460">
                          <w:marLeft w:val="0"/>
                          <w:marRight w:val="0"/>
                          <w:marTop w:val="0"/>
                          <w:marBottom w:val="0"/>
                          <w:divBdr>
                            <w:top w:val="none" w:sz="0" w:space="0" w:color="auto"/>
                            <w:left w:val="none" w:sz="0" w:space="0" w:color="auto"/>
                            <w:bottom w:val="none" w:sz="0" w:space="0" w:color="auto"/>
                            <w:right w:val="none" w:sz="0" w:space="0" w:color="auto"/>
                          </w:divBdr>
                          <w:divsChild>
                            <w:div w:id="670453956">
                              <w:marLeft w:val="150"/>
                              <w:marRight w:val="150"/>
                              <w:marTop w:val="150"/>
                              <w:marBottom w:val="150"/>
                              <w:divBdr>
                                <w:top w:val="none" w:sz="0" w:space="0" w:color="auto"/>
                                <w:left w:val="none" w:sz="0" w:space="0" w:color="auto"/>
                                <w:bottom w:val="none" w:sz="0" w:space="0" w:color="auto"/>
                                <w:right w:val="none" w:sz="0" w:space="0" w:color="auto"/>
                              </w:divBdr>
                              <w:divsChild>
                                <w:div w:id="2124616856">
                                  <w:marLeft w:val="0"/>
                                  <w:marRight w:val="75"/>
                                  <w:marTop w:val="75"/>
                                  <w:marBottom w:val="75"/>
                                  <w:divBdr>
                                    <w:top w:val="none" w:sz="0" w:space="0" w:color="auto"/>
                                    <w:left w:val="none" w:sz="0" w:space="0" w:color="auto"/>
                                    <w:bottom w:val="none" w:sz="0" w:space="0" w:color="auto"/>
                                    <w:right w:val="none" w:sz="0" w:space="0" w:color="auto"/>
                                  </w:divBdr>
                                  <w:divsChild>
                                    <w:div w:id="1300038469">
                                      <w:marLeft w:val="150"/>
                                      <w:marRight w:val="150"/>
                                      <w:marTop w:val="150"/>
                                      <w:marBottom w:val="150"/>
                                      <w:divBdr>
                                        <w:top w:val="none" w:sz="0" w:space="0" w:color="auto"/>
                                        <w:left w:val="none" w:sz="0" w:space="0" w:color="auto"/>
                                        <w:bottom w:val="none" w:sz="0" w:space="0" w:color="auto"/>
                                        <w:right w:val="none" w:sz="0" w:space="0" w:color="auto"/>
                                      </w:divBdr>
                                      <w:divsChild>
                                        <w:div w:id="1929851669">
                                          <w:marLeft w:val="0"/>
                                          <w:marRight w:val="0"/>
                                          <w:marTop w:val="0"/>
                                          <w:marBottom w:val="0"/>
                                          <w:divBdr>
                                            <w:top w:val="none" w:sz="0" w:space="0" w:color="auto"/>
                                            <w:left w:val="none" w:sz="0" w:space="0" w:color="auto"/>
                                            <w:bottom w:val="none" w:sz="0" w:space="0" w:color="auto"/>
                                            <w:right w:val="none" w:sz="0" w:space="0" w:color="auto"/>
                                          </w:divBdr>
                                          <w:divsChild>
                                            <w:div w:id="851533967">
                                              <w:marLeft w:val="0"/>
                                              <w:marRight w:val="0"/>
                                              <w:marTop w:val="0"/>
                                              <w:marBottom w:val="0"/>
                                              <w:divBdr>
                                                <w:top w:val="none" w:sz="0" w:space="0" w:color="auto"/>
                                                <w:left w:val="none" w:sz="0" w:space="0" w:color="auto"/>
                                                <w:bottom w:val="none" w:sz="0" w:space="0" w:color="auto"/>
                                                <w:right w:val="none" w:sz="0" w:space="0" w:color="auto"/>
                                              </w:divBdr>
                                              <w:divsChild>
                                                <w:div w:id="185954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6079777">
      <w:bodyDiv w:val="1"/>
      <w:marLeft w:val="0"/>
      <w:marRight w:val="0"/>
      <w:marTop w:val="0"/>
      <w:marBottom w:val="0"/>
      <w:divBdr>
        <w:top w:val="none" w:sz="0" w:space="0" w:color="auto"/>
        <w:left w:val="none" w:sz="0" w:space="0" w:color="auto"/>
        <w:bottom w:val="none" w:sz="0" w:space="0" w:color="auto"/>
        <w:right w:val="none" w:sz="0" w:space="0" w:color="auto"/>
      </w:divBdr>
    </w:div>
    <w:div w:id="1200162061">
      <w:bodyDiv w:val="1"/>
      <w:marLeft w:val="0"/>
      <w:marRight w:val="0"/>
      <w:marTop w:val="0"/>
      <w:marBottom w:val="0"/>
      <w:divBdr>
        <w:top w:val="none" w:sz="0" w:space="0" w:color="auto"/>
        <w:left w:val="none" w:sz="0" w:space="0" w:color="auto"/>
        <w:bottom w:val="none" w:sz="0" w:space="0" w:color="auto"/>
        <w:right w:val="none" w:sz="0" w:space="0" w:color="auto"/>
      </w:divBdr>
    </w:div>
    <w:div w:id="1262763220">
      <w:bodyDiv w:val="1"/>
      <w:marLeft w:val="0"/>
      <w:marRight w:val="0"/>
      <w:marTop w:val="0"/>
      <w:marBottom w:val="0"/>
      <w:divBdr>
        <w:top w:val="none" w:sz="0" w:space="0" w:color="auto"/>
        <w:left w:val="none" w:sz="0" w:space="0" w:color="auto"/>
        <w:bottom w:val="none" w:sz="0" w:space="0" w:color="auto"/>
        <w:right w:val="none" w:sz="0" w:space="0" w:color="auto"/>
      </w:divBdr>
    </w:div>
    <w:div w:id="1270504020">
      <w:bodyDiv w:val="1"/>
      <w:marLeft w:val="0"/>
      <w:marRight w:val="0"/>
      <w:marTop w:val="0"/>
      <w:marBottom w:val="0"/>
      <w:divBdr>
        <w:top w:val="none" w:sz="0" w:space="0" w:color="auto"/>
        <w:left w:val="none" w:sz="0" w:space="0" w:color="auto"/>
        <w:bottom w:val="none" w:sz="0" w:space="0" w:color="auto"/>
        <w:right w:val="none" w:sz="0" w:space="0" w:color="auto"/>
      </w:divBdr>
    </w:div>
    <w:div w:id="1380590924">
      <w:bodyDiv w:val="1"/>
      <w:marLeft w:val="0"/>
      <w:marRight w:val="0"/>
      <w:marTop w:val="0"/>
      <w:marBottom w:val="0"/>
      <w:divBdr>
        <w:top w:val="none" w:sz="0" w:space="0" w:color="auto"/>
        <w:left w:val="none" w:sz="0" w:space="0" w:color="auto"/>
        <w:bottom w:val="none" w:sz="0" w:space="0" w:color="auto"/>
        <w:right w:val="none" w:sz="0" w:space="0" w:color="auto"/>
      </w:divBdr>
    </w:div>
    <w:div w:id="1426919446">
      <w:bodyDiv w:val="1"/>
      <w:marLeft w:val="0"/>
      <w:marRight w:val="0"/>
      <w:marTop w:val="0"/>
      <w:marBottom w:val="0"/>
      <w:divBdr>
        <w:top w:val="none" w:sz="0" w:space="0" w:color="auto"/>
        <w:left w:val="none" w:sz="0" w:space="0" w:color="auto"/>
        <w:bottom w:val="none" w:sz="0" w:space="0" w:color="auto"/>
        <w:right w:val="none" w:sz="0" w:space="0" w:color="auto"/>
      </w:divBdr>
    </w:div>
    <w:div w:id="1778671124">
      <w:bodyDiv w:val="1"/>
      <w:marLeft w:val="0"/>
      <w:marRight w:val="0"/>
      <w:marTop w:val="0"/>
      <w:marBottom w:val="0"/>
      <w:divBdr>
        <w:top w:val="none" w:sz="0" w:space="0" w:color="auto"/>
        <w:left w:val="none" w:sz="0" w:space="0" w:color="auto"/>
        <w:bottom w:val="none" w:sz="0" w:space="0" w:color="auto"/>
        <w:right w:val="none" w:sz="0" w:space="0" w:color="auto"/>
      </w:divBdr>
    </w:div>
    <w:div w:id="1830748578">
      <w:bodyDiv w:val="1"/>
      <w:marLeft w:val="0"/>
      <w:marRight w:val="0"/>
      <w:marTop w:val="0"/>
      <w:marBottom w:val="0"/>
      <w:divBdr>
        <w:top w:val="none" w:sz="0" w:space="0" w:color="auto"/>
        <w:left w:val="none" w:sz="0" w:space="0" w:color="auto"/>
        <w:bottom w:val="none" w:sz="0" w:space="0" w:color="auto"/>
        <w:right w:val="none" w:sz="0" w:space="0" w:color="auto"/>
      </w:divBdr>
    </w:div>
    <w:div w:id="20363497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weforum.org/reports/the-future-of-jobs-report-2023/"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weforum.org/reports/the-future-of-jobs-report-2023/" TargetMode="External"/><Relationship Id="rId20" Type="http://schemas.openxmlformats.org/officeDocument/2006/relationships/hyperlink" Target="https://learningedge.skillsoft.com/viewdocument/top-skills-mappings?CommunityKey=c8a74e37-4437-4ed0-bbd6-93ee28e61fbc&amp;tab=librarydocumen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image" Target="media/image50.jpeg"/><Relationship Id="rId23"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lvin\Downloads\Skillsoft_LearningTheme_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e669dff-bb0f-42ed-bd97-63f4a81d6f91">
      <Terms xmlns="http://schemas.microsoft.com/office/infopath/2007/PartnerControls"/>
    </lcf76f155ced4ddcb4097134ff3c332f>
    <TaxCatchAll xmlns="567d2312-0729-48ba-857e-77359d3146cd"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A4C11173DA8B478A16D82D42A9EC56" ma:contentTypeVersion="20" ma:contentTypeDescription="Create a new document." ma:contentTypeScope="" ma:versionID="9e40f75792d70e660f596092c3d7501b">
  <xsd:schema xmlns:xsd="http://www.w3.org/2001/XMLSchema" xmlns:xs="http://www.w3.org/2001/XMLSchema" xmlns:p="http://schemas.microsoft.com/office/2006/metadata/properties" xmlns:ns1="http://schemas.microsoft.com/sharepoint/v3" xmlns:ns2="ae669dff-bb0f-42ed-bd97-63f4a81d6f91" xmlns:ns3="4c3d83ac-76d5-4342-83c6-aef7cd57f879" xmlns:ns4="567d2312-0729-48ba-857e-77359d3146cd" targetNamespace="http://schemas.microsoft.com/office/2006/metadata/properties" ma:root="true" ma:fieldsID="f8d455349138171e5ea099e4168dd5f8" ns1:_="" ns2:_="" ns3:_="" ns4:_="">
    <xsd:import namespace="http://schemas.microsoft.com/sharepoint/v3"/>
    <xsd:import namespace="ae669dff-bb0f-42ed-bd97-63f4a81d6f91"/>
    <xsd:import namespace="4c3d83ac-76d5-4342-83c6-aef7cd57f879"/>
    <xsd:import namespace="567d2312-0729-48ba-857e-77359d3146c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1:_ip_UnifiedCompliancePolicyProperties" minOccurs="0"/>
                <xsd:element ref="ns1:_ip_UnifiedCompliancePolicyUIAc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669dff-bb0f-42ed-bd97-63f4a81d6f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6c96b7e-5bf0-4834-8b97-10d0cc9633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3d83ac-76d5-4342-83c6-aef7cd57f87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7d2312-0729-48ba-857e-77359d3146c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7807b4c-c97a-419b-ba16-7dcb5b2c4fc7}" ma:internalName="TaxCatchAll" ma:showField="CatchAllData" ma:web="4c3d83ac-76d5-4342-83c6-aef7cd57f8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A98C3B-29D5-4330-838C-D67529444A1F}">
  <ds:schemaRefs>
    <ds:schemaRef ds:uri="http://schemas.microsoft.com/sharepoint/v3/contenttype/forms"/>
  </ds:schemaRefs>
</ds:datastoreItem>
</file>

<file path=customXml/itemProps2.xml><?xml version="1.0" encoding="utf-8"?>
<ds:datastoreItem xmlns:ds="http://schemas.openxmlformats.org/officeDocument/2006/customXml" ds:itemID="{75867CA1-2937-4DBF-A1A0-AB7E96B5AAF6}">
  <ds:schemaRefs>
    <ds:schemaRef ds:uri="http://schemas.microsoft.com/office/2006/metadata/properties"/>
    <ds:schemaRef ds:uri="http://schemas.microsoft.com/office/infopath/2007/PartnerControls"/>
    <ds:schemaRef ds:uri="ae669dff-bb0f-42ed-bd97-63f4a81d6f91"/>
    <ds:schemaRef ds:uri="567d2312-0729-48ba-857e-77359d3146cd"/>
    <ds:schemaRef ds:uri="http://schemas.microsoft.com/sharepoint/v3"/>
  </ds:schemaRefs>
</ds:datastoreItem>
</file>

<file path=customXml/itemProps3.xml><?xml version="1.0" encoding="utf-8"?>
<ds:datastoreItem xmlns:ds="http://schemas.openxmlformats.org/officeDocument/2006/customXml" ds:itemID="{16171669-8CE0-40CE-9808-175607B11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669dff-bb0f-42ed-bd97-63f4a81d6f91"/>
    <ds:schemaRef ds:uri="4c3d83ac-76d5-4342-83c6-aef7cd57f879"/>
    <ds:schemaRef ds:uri="567d2312-0729-48ba-857e-77359d3146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Skillsoft_LearningTheme_Template (2)</Template>
  <TotalTime>35</TotalTime>
  <Pages>3</Pages>
  <Words>450</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Elvin</dc:creator>
  <cp:keywords/>
  <dc:description/>
  <cp:lastModifiedBy>Scott Elvin</cp:lastModifiedBy>
  <cp:revision>20</cp:revision>
  <dcterms:created xsi:type="dcterms:W3CDTF">2023-09-21T20:08:00Z</dcterms:created>
  <dcterms:modified xsi:type="dcterms:W3CDTF">2023-10-25T18:25:00Z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0x010100C2A4C11173DA8B478A16D82D42A9EC56</vt:lpwstr>
  </property>
  <property fmtid="{D5CDD505-2E9C-101B-9397-08002B2CF9AE}" pid="3" name="MediaServiceImageTags">
    <vt:lpwstr/>
  </property>
</Properties>
</file>