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B6265" w14:textId="732B8E9A" w:rsidR="008A0252" w:rsidRDefault="00FB2DBA" w:rsidP="00BA0754">
      <w:pPr>
        <w:ind w:left="-1440" w:right="-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0AA354" wp14:editId="1A4896D0">
                <wp:simplePos x="0" y="0"/>
                <wp:positionH relativeFrom="column">
                  <wp:posOffset>-1</wp:posOffset>
                </wp:positionH>
                <wp:positionV relativeFrom="paragraph">
                  <wp:posOffset>-720090</wp:posOffset>
                </wp:positionV>
                <wp:extent cx="7835902" cy="4314825"/>
                <wp:effectExtent l="0" t="0" r="0" b="0"/>
                <wp:wrapNone/>
                <wp:docPr id="130033408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2" cy="4314825"/>
                          <a:chOff x="-1" y="0"/>
                          <a:chExt cx="7835902" cy="431482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-1" y="0"/>
                            <a:ext cx="7835902" cy="4224193"/>
                            <a:chOff x="28573" y="665017"/>
                            <a:chExt cx="7835902" cy="3559513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581" b="9581"/>
                            <a:stretch/>
                          </pic:blipFill>
                          <pic:spPr bwMode="auto">
                            <a:xfrm flipH="1">
                              <a:off x="28575" y="665017"/>
                              <a:ext cx="7835900" cy="355951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8" name="Text Box 48"/>
                          <wps:cNvSpPr txBox="1">
                            <a:spLocks/>
                          </wps:cNvSpPr>
                          <wps:spPr>
                            <a:xfrm>
                              <a:off x="28573" y="3120944"/>
                              <a:ext cx="5895975" cy="1093877"/>
                            </a:xfrm>
                            <a:custGeom>
                              <a:avLst/>
                              <a:gdLst>
                                <a:gd name="connsiteX0" fmla="*/ 0 w 5663565"/>
                                <a:gd name="connsiteY0" fmla="*/ 0 h 1910080"/>
                                <a:gd name="connsiteX1" fmla="*/ 5663565 w 5663565"/>
                                <a:gd name="connsiteY1" fmla="*/ 0 h 1910080"/>
                                <a:gd name="connsiteX2" fmla="*/ 5663565 w 5663565"/>
                                <a:gd name="connsiteY2" fmla="*/ 1910080 h 1910080"/>
                                <a:gd name="connsiteX3" fmla="*/ 0 w 5663565"/>
                                <a:gd name="connsiteY3" fmla="*/ 1910080 h 1910080"/>
                                <a:gd name="connsiteX4" fmla="*/ 0 w 5663565"/>
                                <a:gd name="connsiteY4" fmla="*/ 0 h 1910080"/>
                                <a:gd name="connsiteX0" fmla="*/ 0 w 5840986"/>
                                <a:gd name="connsiteY0" fmla="*/ 0 h 1910080"/>
                                <a:gd name="connsiteX1" fmla="*/ 5840986 w 5840986"/>
                                <a:gd name="connsiteY1" fmla="*/ 0 h 1910080"/>
                                <a:gd name="connsiteX2" fmla="*/ 5663565 w 5840986"/>
                                <a:gd name="connsiteY2" fmla="*/ 1910080 h 1910080"/>
                                <a:gd name="connsiteX3" fmla="*/ 0 w 5840986"/>
                                <a:gd name="connsiteY3" fmla="*/ 1910080 h 1910080"/>
                                <a:gd name="connsiteX4" fmla="*/ 0 w 5840986"/>
                                <a:gd name="connsiteY4" fmla="*/ 0 h 1910080"/>
                                <a:gd name="connsiteX0" fmla="*/ 0 w 5840986"/>
                                <a:gd name="connsiteY0" fmla="*/ 0 h 1910080"/>
                                <a:gd name="connsiteX1" fmla="*/ 5840986 w 5840986"/>
                                <a:gd name="connsiteY1" fmla="*/ 0 h 1910080"/>
                                <a:gd name="connsiteX2" fmla="*/ 5663565 w 5840986"/>
                                <a:gd name="connsiteY2" fmla="*/ 1910080 h 1910080"/>
                                <a:gd name="connsiteX3" fmla="*/ 0 w 5840986"/>
                                <a:gd name="connsiteY3" fmla="*/ 1910080 h 1910080"/>
                                <a:gd name="connsiteX4" fmla="*/ 0 w 5840986"/>
                                <a:gd name="connsiteY4" fmla="*/ 0 h 19100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840986" h="1910080">
                                  <a:moveTo>
                                    <a:pt x="0" y="0"/>
                                  </a:moveTo>
                                  <a:lnTo>
                                    <a:pt x="5840986" y="0"/>
                                  </a:lnTo>
                                  <a:lnTo>
                                    <a:pt x="5663565" y="1910080"/>
                                  </a:lnTo>
                                  <a:lnTo>
                                    <a:pt x="0" y="1910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1C36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46866B" w14:textId="362FE299" w:rsidR="003B591F" w:rsidRPr="002A1950" w:rsidRDefault="00D33540" w:rsidP="00514492">
                                <w:pPr>
                                  <w:spacing w:after="240" w:line="600" w:lineRule="exact"/>
                                  <w:rPr>
                                    <w:rFonts w:ascii="Montserrat Black" w:hAnsi="Montserrat Black"/>
                                    <w:b/>
                                    <w:bCs/>
                                    <w:color w:val="FF375A"/>
                                    <w:sz w:val="56"/>
                                    <w:szCs w:val="56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Montserrat Black" w:hAnsi="Montserrat Black"/>
                                    <w:b/>
                                    <w:bCs/>
                                    <w:color w:val="FF375A"/>
                                    <w:sz w:val="56"/>
                                    <w:szCs w:val="56"/>
                                    <w:lang w:val="en-CA"/>
                                  </w:rPr>
                                  <w:t>Quality Control</w:t>
                                </w:r>
                              </w:p>
                              <w:p w14:paraId="7561F480" w14:textId="5548F342" w:rsidR="00DD2553" w:rsidRPr="00CB7FAE" w:rsidRDefault="00C7709F" w:rsidP="000B4F5D">
                                <w:pPr>
                                  <w:ind w:left="720" w:firstLine="720"/>
                                  <w:contextualSpacing/>
                                  <w:rPr>
                                    <w:rFonts w:ascii="Montserrat Black" w:hAnsi="Montserrat Black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Montserrat Black" w:hAnsi="Montserrat Black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CA"/>
                                  </w:rPr>
                                  <w:t>Skills of the Future</w:t>
                                </w:r>
                                <w:r w:rsidR="00A45216">
                                  <w:rPr>
                                    <w:rFonts w:ascii="Montserrat Black" w:hAnsi="Montserrat Black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C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156565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3324225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AA354" id="Group 6" o:spid="_x0000_s1026" style="position:absolute;left:0;text-align:left;margin-left:0;margin-top:-56.7pt;width:617pt;height:339.75pt;z-index:251664384;mso-width-relative:margin;mso-height-relative:margin" coordorigin="" coordsize="78359,43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">
                <v:group id="Group 3" o:spid="_x0000_s1027" style="position:absolute;width:78359;height:42241" coordorigin="285,6650" coordsize="78359,3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8" type="#_x0000_t75" alt="&quot;&quot;" style="position:absolute;left:285;top:6650;width:78359;height:355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">
                    <v:imagedata r:id="rId12" o:title="" croptop="6279f" cropbottom="6279f"/>
                  </v:shape>
                  <v:shape id="Text Box 48" o:spid="_x0000_s1029" style="position:absolute;left:285;top:31209;width:58960;height:10939;visibility:visible;mso-wrap-style:square;v-text-anchor:middle" coordsize="5840986,1910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" adj="-11796480,,5400" path="m,l5840986,,5663565,1910080,,1910080,,xe" fillcolor="#141c36" stroked="f" strokeweight=".5pt">
                    <v:stroke joinstyle="miter"/>
                    <v:formulas/>
                    <v:path arrowok="t" o:connecttype="custom" o:connectlocs="0,0;5895975,0;5716884,1093877;0,1093877;0,0" o:connectangles="0,0,0,0,0" textboxrect="0,0,5840986,1910080"/>
                    <v:textbox inset="15mm,0">
                      <w:txbxContent>
                        <w:p w14:paraId="7146866B" w14:textId="362FE299" w:rsidR="003B591F" w:rsidRPr="002A1950" w:rsidRDefault="00D33540" w:rsidP="00514492">
                          <w:pPr>
                            <w:spacing w:after="240" w:line="600" w:lineRule="exact"/>
                            <w:rPr>
                              <w:rFonts w:ascii="Montserrat Black" w:hAnsi="Montserrat Black"/>
                              <w:b/>
                              <w:bCs/>
                              <w:color w:val="FF375A"/>
                              <w:sz w:val="56"/>
                              <w:szCs w:val="56"/>
                              <w:lang w:val="en-CA"/>
                            </w:rPr>
                          </w:pPr>
                          <w:r>
                            <w:rPr>
                              <w:rFonts w:ascii="Montserrat Black" w:hAnsi="Montserrat Black"/>
                              <w:b/>
                              <w:bCs/>
                              <w:color w:val="FF375A"/>
                              <w:sz w:val="56"/>
                              <w:szCs w:val="56"/>
                              <w:lang w:val="en-CA"/>
                            </w:rPr>
                            <w:t>Quality Control</w:t>
                          </w:r>
                        </w:p>
                        <w:p w14:paraId="7561F480" w14:textId="5548F342" w:rsidR="00DD2553" w:rsidRPr="00CB7FAE" w:rsidRDefault="00C7709F" w:rsidP="000B4F5D">
                          <w:pPr>
                            <w:ind w:left="720" w:firstLine="720"/>
                            <w:contextualSpacing/>
                            <w:rPr>
                              <w:rFonts w:ascii="Montserrat Black" w:hAnsi="Montserrat Black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CA"/>
                            </w:rPr>
                          </w:pPr>
                          <w:r>
                            <w:rPr>
                              <w:rFonts w:ascii="Montserrat Black" w:hAnsi="Montserrat Black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CA"/>
                            </w:rPr>
                            <w:t>Skills of the Future</w:t>
                          </w:r>
                          <w:r w:rsidR="00A45216">
                            <w:rPr>
                              <w:rFonts w:ascii="Montserrat Black" w:hAnsi="Montserrat Black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CA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Picture 5" o:spid="_x0000_s1030" type="#_x0000_t75" style="position:absolute;left:4857;top:33242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">
                  <v:imagedata r:id="rId13" o:title=""/>
                </v:shape>
              </v:group>
            </w:pict>
          </mc:Fallback>
        </mc:AlternateContent>
      </w:r>
    </w:p>
    <w:p w14:paraId="02EA85E7" w14:textId="58000CEE" w:rsidR="00D8742E" w:rsidRDefault="00D8742E" w:rsidP="00D8742E">
      <w:pPr>
        <w:ind w:left="1440" w:right="-1440" w:hanging="90"/>
      </w:pPr>
    </w:p>
    <w:p w14:paraId="7A1F8DC9" w14:textId="116DFD25" w:rsidR="00D8742E" w:rsidRDefault="00D8742E" w:rsidP="00D8742E"/>
    <w:p w14:paraId="278F51EF" w14:textId="7AA7AEFB" w:rsidR="00AE3E3D" w:rsidRDefault="00AE3E3D" w:rsidP="00644B8C"/>
    <w:p w14:paraId="473BBF3D" w14:textId="184330B6" w:rsidR="00977C2D" w:rsidRDefault="001F259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B08397" wp14:editId="66030F83">
                <wp:simplePos x="0" y="0"/>
                <wp:positionH relativeFrom="column">
                  <wp:posOffset>5819775</wp:posOffset>
                </wp:positionH>
                <wp:positionV relativeFrom="paragraph">
                  <wp:posOffset>6571615</wp:posOffset>
                </wp:positionV>
                <wp:extent cx="1723898" cy="704850"/>
                <wp:effectExtent l="0" t="0" r="0" b="0"/>
                <wp:wrapNone/>
                <wp:docPr id="2733447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898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B6618" w14:textId="6265EC7F" w:rsidR="001F2594" w:rsidRDefault="002217C4" w:rsidP="001F2594">
                            <w:pPr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</w:rPr>
                            </w:pPr>
                            <w:r w:rsidRPr="002217C4"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</w:rPr>
                              <w:t>Quality Systems Handbook: Using the Standards as a Framework for Business Improvement, Sixth Edition</w:t>
                            </w:r>
                          </w:p>
                          <w:p w14:paraId="542868F5" w14:textId="7383278C" w:rsidR="001F2594" w:rsidRPr="00405D58" w:rsidRDefault="001F2594" w:rsidP="001F2594">
                            <w:pPr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2D4F56BF" w14:textId="77777777" w:rsidR="001F2594" w:rsidRDefault="001F2594" w:rsidP="001F2594">
                            <w:pPr>
                              <w:ind w:left="-1440" w:right="-1440"/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7BFABC3" w14:textId="77777777" w:rsidR="001F2594" w:rsidRDefault="001F2594" w:rsidP="001F2594">
                            <w:pPr>
                              <w:ind w:left="-1440" w:right="-1440"/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F2D3187" w14:textId="77777777" w:rsidR="001F2594" w:rsidRDefault="001F2594" w:rsidP="001F2594">
                            <w:pPr>
                              <w:ind w:left="-1440" w:right="-1440"/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3D1F224" w14:textId="77777777" w:rsidR="001F2594" w:rsidRDefault="001F2594" w:rsidP="001F2594">
                            <w:pPr>
                              <w:ind w:left="-1440" w:right="-1440"/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B083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458.25pt;margin-top:517.45pt;width:135.75pt;height:5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" filled="f" stroked="f" strokeweight=".5pt">
                <v:textbox inset="0,0,0,0">
                  <w:txbxContent>
                    <w:p w14:paraId="361B6618" w14:textId="6265EC7F" w:rsidR="001F2594" w:rsidRDefault="002217C4" w:rsidP="001F2594">
                      <w:pPr>
                        <w:rPr>
                          <w:rFonts w:ascii="Montserrat" w:hAnsi="Montserrat"/>
                          <w:noProof/>
                          <w:sz w:val="16"/>
                          <w:szCs w:val="16"/>
                        </w:rPr>
                      </w:pPr>
                      <w:r w:rsidRPr="002217C4">
                        <w:rPr>
                          <w:rFonts w:ascii="Montserrat" w:hAnsi="Montserrat"/>
                          <w:noProof/>
                          <w:sz w:val="16"/>
                          <w:szCs w:val="16"/>
                        </w:rPr>
                        <w:t>Quality Systems Handbook: Using the Standards as a Framework for Business Improvement, Sixth Edition</w:t>
                      </w:r>
                    </w:p>
                    <w:p w14:paraId="542868F5" w14:textId="7383278C" w:rsidR="001F2594" w:rsidRPr="00405D58" w:rsidRDefault="001F2594" w:rsidP="001F2594">
                      <w:pPr>
                        <w:rPr>
                          <w:rFonts w:ascii="Montserrat" w:hAnsi="Montserrat"/>
                          <w:noProof/>
                          <w:sz w:val="16"/>
                          <w:szCs w:val="16"/>
                        </w:rPr>
                      </w:pPr>
                    </w:p>
                    <w:p w14:paraId="2D4F56BF" w14:textId="77777777" w:rsidR="001F2594" w:rsidRDefault="001F2594" w:rsidP="001F2594">
                      <w:pPr>
                        <w:ind w:left="-1440" w:right="-1440"/>
                        <w:rPr>
                          <w:rFonts w:ascii="Montserrat" w:hAnsi="Montserrat"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7BFABC3" w14:textId="77777777" w:rsidR="001F2594" w:rsidRDefault="001F2594" w:rsidP="001F2594">
                      <w:pPr>
                        <w:ind w:left="-1440" w:right="-1440"/>
                        <w:rPr>
                          <w:rFonts w:ascii="Montserrat" w:hAnsi="Montserrat"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noProof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F2D3187" w14:textId="77777777" w:rsidR="001F2594" w:rsidRDefault="001F2594" w:rsidP="001F2594">
                      <w:pPr>
                        <w:ind w:left="-1440" w:right="-1440"/>
                        <w:rPr>
                          <w:rFonts w:ascii="Montserrat" w:hAnsi="Montserrat"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3D1F224" w14:textId="77777777" w:rsidR="001F2594" w:rsidRDefault="001F2594" w:rsidP="001F2594">
                      <w:pPr>
                        <w:ind w:left="-1440" w:right="-1440"/>
                        <w:rPr>
                          <w:rFonts w:ascii="Montserrat" w:hAnsi="Montserrat"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noProof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3D2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8D88DA" wp14:editId="4471E56C">
                <wp:simplePos x="0" y="0"/>
                <wp:positionH relativeFrom="margin">
                  <wp:align>right</wp:align>
                </wp:positionH>
                <wp:positionV relativeFrom="paragraph">
                  <wp:posOffset>6117590</wp:posOffset>
                </wp:positionV>
                <wp:extent cx="1556055" cy="367030"/>
                <wp:effectExtent l="0" t="0" r="0" b="0"/>
                <wp:wrapNone/>
                <wp:docPr id="202717036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05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5B6A1" w14:textId="12A689C8" w:rsidR="004C3D2A" w:rsidRPr="005B7B0B" w:rsidRDefault="004C3D2A" w:rsidP="004C3D2A">
                            <w:pPr>
                              <w:rPr>
                                <w:rFonts w:ascii="Montserrat Black" w:hAnsi="Montserrat Black"/>
                                <w:b/>
                                <w:bCs/>
                                <w:color w:val="FF375A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b/>
                                <w:bCs/>
                                <w:color w:val="FF375A"/>
                                <w:sz w:val="36"/>
                                <w:szCs w:val="36"/>
                                <w:lang w:val="en-CA"/>
                              </w:rPr>
                              <w:t>LISTEN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D88DA" id="Text Box 17" o:spid="_x0000_s1032" type="#_x0000_t202" style="position:absolute;margin-left:71.3pt;margin-top:481.7pt;width:122.5pt;height:28.9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" filled="f" stroked="f" strokeweight=".5pt">
                <v:textbox>
                  <w:txbxContent>
                    <w:p w14:paraId="2C55B6A1" w14:textId="12A689C8" w:rsidR="004C3D2A" w:rsidRPr="005B7B0B" w:rsidRDefault="004C3D2A" w:rsidP="004C3D2A">
                      <w:pPr>
                        <w:rPr>
                          <w:rFonts w:ascii="Montserrat Black" w:hAnsi="Montserrat Black"/>
                          <w:b/>
                          <w:bCs/>
                          <w:color w:val="FF375A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Montserrat Black" w:hAnsi="Montserrat Black"/>
                          <w:b/>
                          <w:bCs/>
                          <w:color w:val="FF375A"/>
                          <w:sz w:val="36"/>
                          <w:szCs w:val="36"/>
                          <w:lang w:val="en-CA"/>
                        </w:rPr>
                        <w:t>LISTEN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D2A" w:rsidRPr="009621C1">
        <w:rPr>
          <w:noProof/>
          <w:color w:val="FF0066"/>
        </w:rPr>
        <w:drawing>
          <wp:anchor distT="0" distB="0" distL="114300" distR="114300" simplePos="0" relativeHeight="251672576" behindDoc="0" locked="0" layoutInCell="1" allowOverlap="1" wp14:anchorId="2D40F626" wp14:editId="0E138E7C">
            <wp:simplePos x="0" y="0"/>
            <wp:positionH relativeFrom="column">
              <wp:posOffset>5800679</wp:posOffset>
            </wp:positionH>
            <wp:positionV relativeFrom="paragraph">
              <wp:posOffset>6174740</wp:posOffset>
            </wp:positionV>
            <wp:extent cx="382905" cy="255905"/>
            <wp:effectExtent l="0" t="0" r="0" b="0"/>
            <wp:wrapNone/>
            <wp:docPr id="1011905636" name="Picture 10119056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55905"/>
                    </a:xfrm>
                    <a:prstGeom prst="rect">
                      <a:avLst/>
                    </a:prstGeom>
                    <a:solidFill>
                      <a:srgbClr val="FF375A"/>
                    </a:solidFill>
                  </pic:spPr>
                </pic:pic>
              </a:graphicData>
            </a:graphic>
          </wp:anchor>
        </w:drawing>
      </w:r>
      <w:r w:rsidR="004C3D2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C1586B" wp14:editId="502CB388">
                <wp:simplePos x="0" y="0"/>
                <wp:positionH relativeFrom="column">
                  <wp:posOffset>5686425</wp:posOffset>
                </wp:positionH>
                <wp:positionV relativeFrom="paragraph">
                  <wp:posOffset>3002915</wp:posOffset>
                </wp:positionV>
                <wp:extent cx="2033270" cy="3200400"/>
                <wp:effectExtent l="0" t="0" r="0" b="0"/>
                <wp:wrapNone/>
                <wp:docPr id="175750870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70" cy="3200400"/>
                          <a:chOff x="0" y="0"/>
                          <a:chExt cx="2034289" cy="320040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2034289" cy="3200400"/>
                            <a:chOff x="0" y="0"/>
                            <a:chExt cx="2034918" cy="3200400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0"/>
                              <a:ext cx="2034918" cy="2424430"/>
                              <a:chOff x="0" y="0"/>
                              <a:chExt cx="2034918" cy="242443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2034918" cy="2424430"/>
                                <a:chOff x="0" y="0"/>
                                <a:chExt cx="2034919" cy="2424430"/>
                              </a:xfrm>
                            </wpg:grpSpPr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0" y="0"/>
                                  <a:ext cx="1784350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80CC30" w14:textId="77777777" w:rsidR="00DE026C" w:rsidRDefault="00DE026C" w:rsidP="00DE026C">
                                    <w:pPr>
                                      <w:spacing w:line="360" w:lineRule="exact"/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121C35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121C35"/>
                                        <w:sz w:val="36"/>
                                        <w:szCs w:val="36"/>
                                      </w:rPr>
                                      <w:t>CLICK TO LAUNCH FEATURED ASSETS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 Box 6"/>
                              <wps:cNvSpPr txBox="1"/>
                              <wps:spPr>
                                <a:xfrm>
                                  <a:off x="437656" y="1073446"/>
                                  <a:ext cx="1559398" cy="367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4B23C" w14:textId="42BB1862" w:rsidR="00DE026C" w:rsidRPr="005B7B0B" w:rsidRDefault="005B7B0B" w:rsidP="00DE026C">
                                    <w:pPr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FF375A"/>
                                        <w:sz w:val="36"/>
                                        <w:szCs w:val="36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FF375A"/>
                                        <w:sz w:val="36"/>
                                        <w:szCs w:val="36"/>
                                        <w:lang w:val="en-CA"/>
                                      </w:rPr>
                                      <w:t>WATCH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ext Box 17"/>
                              <wps:cNvSpPr txBox="1"/>
                              <wps:spPr>
                                <a:xfrm>
                                  <a:off x="477602" y="2057400"/>
                                  <a:ext cx="1557317" cy="367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E0CCF4" w14:textId="294749A3" w:rsidR="00DE026C" w:rsidRPr="005B7B0B" w:rsidRDefault="00F0429E" w:rsidP="00DE026C">
                                    <w:pPr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FF375A"/>
                                        <w:sz w:val="36"/>
                                        <w:szCs w:val="36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FF375A"/>
                                        <w:sz w:val="36"/>
                                        <w:szCs w:val="36"/>
                                        <w:lang w:val="en-CA"/>
                                      </w:rPr>
                                      <w:t>READ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8" name="Text Box 38"/>
                            <wps:cNvSpPr txBox="1"/>
                            <wps:spPr>
                              <a:xfrm>
                                <a:off x="114347" y="1485496"/>
                                <a:ext cx="1725295" cy="591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CF1D8F" w14:textId="5E76B237" w:rsidR="00DE026C" w:rsidRPr="00A31005" w:rsidRDefault="00A31005" w:rsidP="00A31005">
                                  <w:pPr>
                                    <w:rPr>
                                      <w:rFonts w:ascii="Montserrat" w:hAnsi="Montserrat"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A31005">
                                    <w:rPr>
                                      <w:rFonts w:ascii="Montserrat" w:hAnsi="Montserrat"/>
                                      <w:noProof/>
                                      <w:sz w:val="16"/>
                                      <w:szCs w:val="16"/>
                                    </w:rPr>
                                    <w:t>Quality Assurance versus Quality Control</w:t>
                                  </w:r>
                                  <w:r w:rsidR="00DE026C" w:rsidRPr="00A31005">
                                    <w:rPr>
                                      <w:rFonts w:ascii="Montserrat" w:hAnsi="Montserrat"/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6AAE005E" w14:textId="77777777" w:rsidR="00DE026C" w:rsidRPr="00A31005" w:rsidRDefault="00DE026C" w:rsidP="00DE026C">
                                  <w:pPr>
                                    <w:ind w:left="-1440" w:right="-1440"/>
                                    <w:rPr>
                                      <w:rFonts w:ascii="Montserrat" w:hAnsi="Montserrat"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50F515" w14:textId="77777777" w:rsidR="00DE026C" w:rsidRPr="00A31005" w:rsidRDefault="00DE026C" w:rsidP="00DE026C">
                                  <w:pPr>
                                    <w:ind w:left="-1440" w:right="-1440"/>
                                    <w:rPr>
                                      <w:rFonts w:ascii="Montserrat" w:hAnsi="Montserrat"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A31005">
                                    <w:rPr>
                                      <w:rFonts w:ascii="Montserrat" w:hAnsi="Montserrat"/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" name="Text Box 40"/>
                          <wps:cNvSpPr txBox="1"/>
                          <wps:spPr>
                            <a:xfrm>
                              <a:off x="76262" y="2495550"/>
                              <a:ext cx="1725295" cy="704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C54058" w14:textId="617EEB3B" w:rsidR="00593D91" w:rsidRPr="00405D58" w:rsidRDefault="004C3D2A" w:rsidP="00A31005">
                                <w:pPr>
                                  <w:rPr>
                                    <w:rFonts w:ascii="Montserrat" w:hAnsi="Montserrat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4C3D2A">
                                  <w:rPr>
                                    <w:rFonts w:ascii="Montserrat" w:hAnsi="Montserrat"/>
                                    <w:noProof/>
                                    <w:sz w:val="16"/>
                                    <w:szCs w:val="16"/>
                                  </w:rPr>
                                  <w:t>Action-Based Quality Management: Strategy and Tools for Continuous Improvement</w:t>
                                </w:r>
                              </w:p>
                              <w:p w14:paraId="3A06C1F6" w14:textId="46386928" w:rsidR="00DE026C" w:rsidRDefault="00DE026C" w:rsidP="00405D58">
                                <w:pPr>
                                  <w:ind w:left="-1440" w:right="-1440"/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04BC632" w14:textId="77777777" w:rsidR="00DE026C" w:rsidRDefault="00DE026C" w:rsidP="00DE026C">
                                <w:pPr>
                                  <w:ind w:left="-1440" w:right="-1440"/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65FF3F1C" w14:textId="77777777" w:rsidR="00DE026C" w:rsidRDefault="00DE026C" w:rsidP="00DE026C">
                                <w:pPr>
                                  <w:ind w:left="-1440" w:right="-1440"/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C24F1F0" w14:textId="77777777" w:rsidR="00DE026C" w:rsidRDefault="00DE026C" w:rsidP="00DE026C">
                                <w:pPr>
                                  <w:ind w:left="-1440" w:right="-1440"/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0369303" name="AutoShap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5949" y="1171575"/>
                            <a:ext cx="361950" cy="232410"/>
                          </a:xfrm>
                          <a:custGeom>
                            <a:avLst/>
                            <a:gdLst>
                              <a:gd name="T0" fmla="+- 0 9251 9029"/>
                              <a:gd name="T1" fmla="*/ T0 w 609"/>
                              <a:gd name="T2" fmla="+- 0 9010 9001"/>
                              <a:gd name="T3" fmla="*/ 9010 h 396"/>
                              <a:gd name="T4" fmla="+- 0 9113 9029"/>
                              <a:gd name="T5" fmla="*/ T4 w 609"/>
                              <a:gd name="T6" fmla="+- 0 9075 9001"/>
                              <a:gd name="T7" fmla="*/ 9075 h 396"/>
                              <a:gd name="T8" fmla="+- 0 9031 9029"/>
                              <a:gd name="T9" fmla="*/ T8 w 609"/>
                              <a:gd name="T10" fmla="+- 0 9191 9001"/>
                              <a:gd name="T11" fmla="*/ 9191 h 396"/>
                              <a:gd name="T12" fmla="+- 0 9031 9029"/>
                              <a:gd name="T13" fmla="*/ T12 w 609"/>
                              <a:gd name="T14" fmla="+- 0 9206 9001"/>
                              <a:gd name="T15" fmla="*/ 9206 h 396"/>
                              <a:gd name="T16" fmla="+- 0 9113 9029"/>
                              <a:gd name="T17" fmla="*/ T16 w 609"/>
                              <a:gd name="T18" fmla="+- 0 9321 9001"/>
                              <a:gd name="T19" fmla="*/ 9321 h 396"/>
                              <a:gd name="T20" fmla="+- 0 9251 9029"/>
                              <a:gd name="T21" fmla="*/ T20 w 609"/>
                              <a:gd name="T22" fmla="+- 0 9387 9001"/>
                              <a:gd name="T23" fmla="*/ 9387 h 396"/>
                              <a:gd name="T24" fmla="+- 0 9415 9029"/>
                              <a:gd name="T25" fmla="*/ T24 w 609"/>
                              <a:gd name="T26" fmla="+- 0 9387 9001"/>
                              <a:gd name="T27" fmla="*/ 9387 h 396"/>
                              <a:gd name="T28" fmla="+- 0 9509 9029"/>
                              <a:gd name="T29" fmla="*/ T28 w 609"/>
                              <a:gd name="T30" fmla="+- 0 9349 9001"/>
                              <a:gd name="T31" fmla="*/ 9349 h 396"/>
                              <a:gd name="T32" fmla="+- 0 9248 9029"/>
                              <a:gd name="T33" fmla="*/ T32 w 609"/>
                              <a:gd name="T34" fmla="+- 0 9338 9001"/>
                              <a:gd name="T35" fmla="*/ 9338 h 396"/>
                              <a:gd name="T36" fmla="+- 0 9115 9029"/>
                              <a:gd name="T37" fmla="*/ T36 w 609"/>
                              <a:gd name="T38" fmla="+- 0 9260 9001"/>
                              <a:gd name="T39" fmla="*/ 9260 h 396"/>
                              <a:gd name="T40" fmla="+- 0 9115 9029"/>
                              <a:gd name="T41" fmla="*/ T40 w 609"/>
                              <a:gd name="T42" fmla="+- 0 9137 9001"/>
                              <a:gd name="T43" fmla="*/ 9137 h 396"/>
                              <a:gd name="T44" fmla="+- 0 9248 9029"/>
                              <a:gd name="T45" fmla="*/ T44 w 609"/>
                              <a:gd name="T46" fmla="+- 0 9059 9001"/>
                              <a:gd name="T47" fmla="*/ 9059 h 396"/>
                              <a:gd name="T48" fmla="+- 0 9509 9029"/>
                              <a:gd name="T49" fmla="*/ T48 w 609"/>
                              <a:gd name="T50" fmla="+- 0 9048 9001"/>
                              <a:gd name="T51" fmla="*/ 9048 h 396"/>
                              <a:gd name="T52" fmla="+- 0 9415 9029"/>
                              <a:gd name="T53" fmla="*/ T52 w 609"/>
                              <a:gd name="T54" fmla="+- 0 9010 9001"/>
                              <a:gd name="T55" fmla="*/ 9010 h 396"/>
                              <a:gd name="T56" fmla="+- 0 9509 9029"/>
                              <a:gd name="T57" fmla="*/ T56 w 609"/>
                              <a:gd name="T58" fmla="+- 0 9048 9001"/>
                              <a:gd name="T59" fmla="*/ 9048 h 396"/>
                              <a:gd name="T60" fmla="+- 0 9418 9029"/>
                              <a:gd name="T61" fmla="*/ T60 w 609"/>
                              <a:gd name="T62" fmla="+- 0 9059 9001"/>
                              <a:gd name="T63" fmla="*/ 9059 h 396"/>
                              <a:gd name="T64" fmla="+- 0 9551 9029"/>
                              <a:gd name="T65" fmla="*/ T64 w 609"/>
                              <a:gd name="T66" fmla="+- 0 9137 9001"/>
                              <a:gd name="T67" fmla="*/ 9137 h 396"/>
                              <a:gd name="T68" fmla="+- 0 9551 9029"/>
                              <a:gd name="T69" fmla="*/ T68 w 609"/>
                              <a:gd name="T70" fmla="+- 0 9260 9001"/>
                              <a:gd name="T71" fmla="*/ 9260 h 396"/>
                              <a:gd name="T72" fmla="+- 0 9418 9029"/>
                              <a:gd name="T73" fmla="*/ T72 w 609"/>
                              <a:gd name="T74" fmla="+- 0 9338 9001"/>
                              <a:gd name="T75" fmla="*/ 9338 h 396"/>
                              <a:gd name="T76" fmla="+- 0 9509 9029"/>
                              <a:gd name="T77" fmla="*/ T76 w 609"/>
                              <a:gd name="T78" fmla="+- 0 9349 9001"/>
                              <a:gd name="T79" fmla="*/ 9349 h 396"/>
                              <a:gd name="T80" fmla="+- 0 9603 9029"/>
                              <a:gd name="T81" fmla="*/ T80 w 609"/>
                              <a:gd name="T82" fmla="+- 0 9269 9001"/>
                              <a:gd name="T83" fmla="*/ 9269 h 396"/>
                              <a:gd name="T84" fmla="+- 0 9637 9029"/>
                              <a:gd name="T85" fmla="*/ T84 w 609"/>
                              <a:gd name="T86" fmla="+- 0 9198 9001"/>
                              <a:gd name="T87" fmla="*/ 9198 h 396"/>
                              <a:gd name="T88" fmla="+- 0 9603 9029"/>
                              <a:gd name="T89" fmla="*/ T88 w 609"/>
                              <a:gd name="T90" fmla="+- 0 9128 9001"/>
                              <a:gd name="T91" fmla="*/ 9128 h 396"/>
                              <a:gd name="T92" fmla="+- 0 9509 9029"/>
                              <a:gd name="T93" fmla="*/ T92 w 609"/>
                              <a:gd name="T94" fmla="+- 0 9048 9001"/>
                              <a:gd name="T95" fmla="*/ 9048 h 396"/>
                              <a:gd name="T96" fmla="+- 0 9289 9029"/>
                              <a:gd name="T97" fmla="*/ T96 w 609"/>
                              <a:gd name="T98" fmla="+- 0 9084 9001"/>
                              <a:gd name="T99" fmla="*/ 9084 h 396"/>
                              <a:gd name="T100" fmla="+- 0 9226 9029"/>
                              <a:gd name="T101" fmla="*/ T100 w 609"/>
                              <a:gd name="T102" fmla="+- 0 9149 9001"/>
                              <a:gd name="T103" fmla="*/ 9149 h 396"/>
                              <a:gd name="T104" fmla="+- 0 9226 9029"/>
                              <a:gd name="T105" fmla="*/ T104 w 609"/>
                              <a:gd name="T106" fmla="+- 0 9244 9001"/>
                              <a:gd name="T107" fmla="*/ 9244 h 396"/>
                              <a:gd name="T108" fmla="+- 0 9289 9029"/>
                              <a:gd name="T109" fmla="*/ T108 w 609"/>
                              <a:gd name="T110" fmla="+- 0 9309 9001"/>
                              <a:gd name="T111" fmla="*/ 9309 h 396"/>
                              <a:gd name="T112" fmla="+- 0 9381 9029"/>
                              <a:gd name="T113" fmla="*/ T112 w 609"/>
                              <a:gd name="T114" fmla="+- 0 9309 9001"/>
                              <a:gd name="T115" fmla="*/ 9309 h 396"/>
                              <a:gd name="T116" fmla="+- 0 9426 9029"/>
                              <a:gd name="T117" fmla="*/ T116 w 609"/>
                              <a:gd name="T118" fmla="+- 0 9272 9001"/>
                              <a:gd name="T119" fmla="*/ 9272 h 396"/>
                              <a:gd name="T120" fmla="+- 0 9307 9029"/>
                              <a:gd name="T121" fmla="*/ T120 w 609"/>
                              <a:gd name="T122" fmla="+- 0 9266 9001"/>
                              <a:gd name="T123" fmla="*/ 9266 h 396"/>
                              <a:gd name="T124" fmla="+- 0 9268 9029"/>
                              <a:gd name="T125" fmla="*/ T124 w 609"/>
                              <a:gd name="T126" fmla="+- 0 9226 9001"/>
                              <a:gd name="T127" fmla="*/ 9226 h 396"/>
                              <a:gd name="T128" fmla="+- 0 9268 9029"/>
                              <a:gd name="T129" fmla="*/ T128 w 609"/>
                              <a:gd name="T130" fmla="+- 0 9167 9001"/>
                              <a:gd name="T131" fmla="*/ 9167 h 396"/>
                              <a:gd name="T132" fmla="+- 0 9307 9029"/>
                              <a:gd name="T133" fmla="*/ T132 w 609"/>
                              <a:gd name="T134" fmla="+- 0 9127 9001"/>
                              <a:gd name="T135" fmla="*/ 9127 h 396"/>
                              <a:gd name="T136" fmla="+- 0 9426 9029"/>
                              <a:gd name="T137" fmla="*/ T136 w 609"/>
                              <a:gd name="T138" fmla="+- 0 9121 9001"/>
                              <a:gd name="T139" fmla="*/ 9121 h 396"/>
                              <a:gd name="T140" fmla="+- 0 9381 9029"/>
                              <a:gd name="T141" fmla="*/ T140 w 609"/>
                              <a:gd name="T142" fmla="+- 0 9084 9001"/>
                              <a:gd name="T143" fmla="*/ 9084 h 396"/>
                              <a:gd name="T144" fmla="+- 0 9426 9029"/>
                              <a:gd name="T145" fmla="*/ T144 w 609"/>
                              <a:gd name="T146" fmla="+- 0 9121 9001"/>
                              <a:gd name="T147" fmla="*/ 9121 h 396"/>
                              <a:gd name="T148" fmla="+- 0 9363 9029"/>
                              <a:gd name="T149" fmla="*/ T148 w 609"/>
                              <a:gd name="T150" fmla="+- 0 9127 9001"/>
                              <a:gd name="T151" fmla="*/ 9127 h 396"/>
                              <a:gd name="T152" fmla="+- 0 9402 9029"/>
                              <a:gd name="T153" fmla="*/ T152 w 609"/>
                              <a:gd name="T154" fmla="+- 0 9167 9001"/>
                              <a:gd name="T155" fmla="*/ 9167 h 396"/>
                              <a:gd name="T156" fmla="+- 0 9402 9029"/>
                              <a:gd name="T157" fmla="*/ T156 w 609"/>
                              <a:gd name="T158" fmla="+- 0 9226 9001"/>
                              <a:gd name="T159" fmla="*/ 9226 h 396"/>
                              <a:gd name="T160" fmla="+- 0 9363 9029"/>
                              <a:gd name="T161" fmla="*/ T160 w 609"/>
                              <a:gd name="T162" fmla="+- 0 9266 9001"/>
                              <a:gd name="T163" fmla="*/ 9266 h 396"/>
                              <a:gd name="T164" fmla="+- 0 9426 9029"/>
                              <a:gd name="T165" fmla="*/ T164 w 609"/>
                              <a:gd name="T166" fmla="+- 0 9272 9001"/>
                              <a:gd name="T167" fmla="*/ 9272 h 396"/>
                              <a:gd name="T168" fmla="+- 0 9453 9029"/>
                              <a:gd name="T169" fmla="*/ T168 w 609"/>
                              <a:gd name="T170" fmla="+- 0 9196 9001"/>
                              <a:gd name="T171" fmla="*/ 9196 h 396"/>
                              <a:gd name="T172" fmla="+- 0 9426 9029"/>
                              <a:gd name="T173" fmla="*/ T172 w 609"/>
                              <a:gd name="T174" fmla="+- 0 9121 9001"/>
                              <a:gd name="T175" fmla="*/ 912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09" h="396">
                                <a:moveTo>
                                  <a:pt x="304" y="0"/>
                                </a:moveTo>
                                <a:lnTo>
                                  <a:pt x="222" y="9"/>
                                </a:lnTo>
                                <a:lnTo>
                                  <a:pt x="148" y="34"/>
                                </a:lnTo>
                                <a:lnTo>
                                  <a:pt x="84" y="74"/>
                                </a:lnTo>
                                <a:lnTo>
                                  <a:pt x="34" y="127"/>
                                </a:lnTo>
                                <a:lnTo>
                                  <a:pt x="2" y="190"/>
                                </a:lnTo>
                                <a:lnTo>
                                  <a:pt x="0" y="197"/>
                                </a:lnTo>
                                <a:lnTo>
                                  <a:pt x="2" y="205"/>
                                </a:lnTo>
                                <a:lnTo>
                                  <a:pt x="34" y="268"/>
                                </a:lnTo>
                                <a:lnTo>
                                  <a:pt x="84" y="320"/>
                                </a:lnTo>
                                <a:lnTo>
                                  <a:pt x="148" y="361"/>
                                </a:lnTo>
                                <a:lnTo>
                                  <a:pt x="222" y="386"/>
                                </a:lnTo>
                                <a:lnTo>
                                  <a:pt x="304" y="395"/>
                                </a:lnTo>
                                <a:lnTo>
                                  <a:pt x="386" y="386"/>
                                </a:lnTo>
                                <a:lnTo>
                                  <a:pt x="460" y="361"/>
                                </a:lnTo>
                                <a:lnTo>
                                  <a:pt x="480" y="348"/>
                                </a:lnTo>
                                <a:lnTo>
                                  <a:pt x="304" y="348"/>
                                </a:lnTo>
                                <a:lnTo>
                                  <a:pt x="219" y="337"/>
                                </a:lnTo>
                                <a:lnTo>
                                  <a:pt x="144" y="306"/>
                                </a:lnTo>
                                <a:lnTo>
                                  <a:pt x="86" y="259"/>
                                </a:lnTo>
                                <a:lnTo>
                                  <a:pt x="48" y="197"/>
                                </a:lnTo>
                                <a:lnTo>
                                  <a:pt x="86" y="136"/>
                                </a:lnTo>
                                <a:lnTo>
                                  <a:pt x="144" y="89"/>
                                </a:lnTo>
                                <a:lnTo>
                                  <a:pt x="219" y="58"/>
                                </a:lnTo>
                                <a:lnTo>
                                  <a:pt x="304" y="47"/>
                                </a:lnTo>
                                <a:lnTo>
                                  <a:pt x="480" y="47"/>
                                </a:lnTo>
                                <a:lnTo>
                                  <a:pt x="460" y="34"/>
                                </a:lnTo>
                                <a:lnTo>
                                  <a:pt x="386" y="9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480" y="47"/>
                                </a:moveTo>
                                <a:lnTo>
                                  <a:pt x="304" y="47"/>
                                </a:lnTo>
                                <a:lnTo>
                                  <a:pt x="389" y="58"/>
                                </a:lnTo>
                                <a:lnTo>
                                  <a:pt x="463" y="89"/>
                                </a:lnTo>
                                <a:lnTo>
                                  <a:pt x="522" y="136"/>
                                </a:lnTo>
                                <a:lnTo>
                                  <a:pt x="560" y="197"/>
                                </a:lnTo>
                                <a:lnTo>
                                  <a:pt x="522" y="259"/>
                                </a:lnTo>
                                <a:lnTo>
                                  <a:pt x="463" y="306"/>
                                </a:lnTo>
                                <a:lnTo>
                                  <a:pt x="389" y="337"/>
                                </a:lnTo>
                                <a:lnTo>
                                  <a:pt x="304" y="348"/>
                                </a:lnTo>
                                <a:lnTo>
                                  <a:pt x="480" y="348"/>
                                </a:lnTo>
                                <a:lnTo>
                                  <a:pt x="524" y="320"/>
                                </a:lnTo>
                                <a:lnTo>
                                  <a:pt x="574" y="268"/>
                                </a:lnTo>
                                <a:lnTo>
                                  <a:pt x="606" y="205"/>
                                </a:lnTo>
                                <a:lnTo>
                                  <a:pt x="608" y="197"/>
                                </a:lnTo>
                                <a:lnTo>
                                  <a:pt x="606" y="190"/>
                                </a:lnTo>
                                <a:lnTo>
                                  <a:pt x="574" y="127"/>
                                </a:lnTo>
                                <a:lnTo>
                                  <a:pt x="524" y="74"/>
                                </a:lnTo>
                                <a:lnTo>
                                  <a:pt x="480" y="47"/>
                                </a:lnTo>
                                <a:close/>
                                <a:moveTo>
                                  <a:pt x="306" y="73"/>
                                </a:moveTo>
                                <a:lnTo>
                                  <a:pt x="260" y="83"/>
                                </a:lnTo>
                                <a:lnTo>
                                  <a:pt x="223" y="109"/>
                                </a:lnTo>
                                <a:lnTo>
                                  <a:pt x="197" y="148"/>
                                </a:lnTo>
                                <a:lnTo>
                                  <a:pt x="188" y="195"/>
                                </a:lnTo>
                                <a:lnTo>
                                  <a:pt x="197" y="243"/>
                                </a:lnTo>
                                <a:lnTo>
                                  <a:pt x="223" y="282"/>
                                </a:lnTo>
                                <a:lnTo>
                                  <a:pt x="260" y="308"/>
                                </a:lnTo>
                                <a:lnTo>
                                  <a:pt x="306" y="318"/>
                                </a:lnTo>
                                <a:lnTo>
                                  <a:pt x="352" y="308"/>
                                </a:lnTo>
                                <a:lnTo>
                                  <a:pt x="389" y="282"/>
                                </a:lnTo>
                                <a:lnTo>
                                  <a:pt x="397" y="271"/>
                                </a:lnTo>
                                <a:lnTo>
                                  <a:pt x="306" y="271"/>
                                </a:lnTo>
                                <a:lnTo>
                                  <a:pt x="278" y="265"/>
                                </a:lnTo>
                                <a:lnTo>
                                  <a:pt x="255" y="249"/>
                                </a:lnTo>
                                <a:lnTo>
                                  <a:pt x="239" y="225"/>
                                </a:lnTo>
                                <a:lnTo>
                                  <a:pt x="234" y="195"/>
                                </a:lnTo>
                                <a:lnTo>
                                  <a:pt x="239" y="166"/>
                                </a:lnTo>
                                <a:lnTo>
                                  <a:pt x="255" y="142"/>
                                </a:lnTo>
                                <a:lnTo>
                                  <a:pt x="278" y="126"/>
                                </a:lnTo>
                                <a:lnTo>
                                  <a:pt x="306" y="120"/>
                                </a:lnTo>
                                <a:lnTo>
                                  <a:pt x="397" y="120"/>
                                </a:lnTo>
                                <a:lnTo>
                                  <a:pt x="389" y="109"/>
                                </a:lnTo>
                                <a:lnTo>
                                  <a:pt x="352" y="83"/>
                                </a:lnTo>
                                <a:lnTo>
                                  <a:pt x="306" y="73"/>
                                </a:lnTo>
                                <a:close/>
                                <a:moveTo>
                                  <a:pt x="397" y="120"/>
                                </a:moveTo>
                                <a:lnTo>
                                  <a:pt x="306" y="120"/>
                                </a:lnTo>
                                <a:lnTo>
                                  <a:pt x="334" y="126"/>
                                </a:lnTo>
                                <a:lnTo>
                                  <a:pt x="357" y="142"/>
                                </a:lnTo>
                                <a:lnTo>
                                  <a:pt x="373" y="166"/>
                                </a:lnTo>
                                <a:lnTo>
                                  <a:pt x="379" y="195"/>
                                </a:lnTo>
                                <a:lnTo>
                                  <a:pt x="373" y="225"/>
                                </a:lnTo>
                                <a:lnTo>
                                  <a:pt x="357" y="249"/>
                                </a:lnTo>
                                <a:lnTo>
                                  <a:pt x="334" y="265"/>
                                </a:lnTo>
                                <a:lnTo>
                                  <a:pt x="306" y="271"/>
                                </a:lnTo>
                                <a:lnTo>
                                  <a:pt x="397" y="271"/>
                                </a:lnTo>
                                <a:lnTo>
                                  <a:pt x="415" y="243"/>
                                </a:lnTo>
                                <a:lnTo>
                                  <a:pt x="424" y="195"/>
                                </a:lnTo>
                                <a:lnTo>
                                  <a:pt x="415" y="148"/>
                                </a:lnTo>
                                <a:lnTo>
                                  <a:pt x="39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1586B" id="Group 15" o:spid="_x0000_s1033" style="position:absolute;margin-left:447.75pt;margin-top:236.45pt;width:160.1pt;height:252pt;z-index:251659264;mso-width-relative:margin;mso-height-relative:margin" coordsize="20342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">
                <v:group id="Group 13" o:spid="_x0000_s1034" style="position:absolute;width:20342;height:32004" coordsize="20349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2" o:spid="_x0000_s1035" style="position:absolute;width:20349;height:24244" coordsize="20349,2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Group 10" o:spid="_x0000_s1036" style="position:absolute;width:20349;height:24244" coordsize="20349,2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Text Box 23" o:spid="_x0000_s1037" type="#_x0000_t202" style="position:absolute;width:17843;height:1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<v:textbox>
                          <w:txbxContent>
                            <w:p w14:paraId="3780CC30" w14:textId="77777777" w:rsidR="00DE026C" w:rsidRDefault="00DE026C" w:rsidP="00DE026C">
                              <w:pPr>
                                <w:spacing w:line="360" w:lineRule="exact"/>
                                <w:rPr>
                                  <w:rFonts w:ascii="Montserrat Black" w:hAnsi="Montserrat Black"/>
                                  <w:b/>
                                  <w:bCs/>
                                  <w:color w:val="121C35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b/>
                                  <w:bCs/>
                                  <w:color w:val="121C35"/>
                                  <w:sz w:val="36"/>
                                  <w:szCs w:val="36"/>
                                </w:rPr>
                                <w:t>CLICK TO LAUNCH FEATURED ASSETS</w:t>
                              </w:r>
                            </w:p>
                          </w:txbxContent>
                        </v:textbox>
                      </v:shape>
                      <v:shape id="Text Box 6" o:spid="_x0000_s1038" type="#_x0000_t202" style="position:absolute;left:4376;top:10734;width:15594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5994B23C" w14:textId="42BB1862" w:rsidR="00DE026C" w:rsidRPr="005B7B0B" w:rsidRDefault="005B7B0B" w:rsidP="00DE026C">
                              <w:pPr>
                                <w:rPr>
                                  <w:rFonts w:ascii="Montserrat Black" w:hAnsi="Montserrat Black"/>
                                  <w:b/>
                                  <w:bCs/>
                                  <w:color w:val="FF375A"/>
                                  <w:sz w:val="36"/>
                                  <w:szCs w:val="36"/>
                                  <w:lang w:val="en-CA"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b/>
                                  <w:bCs/>
                                  <w:color w:val="FF375A"/>
                                  <w:sz w:val="36"/>
                                  <w:szCs w:val="36"/>
                                  <w:lang w:val="en-CA"/>
                                </w:rPr>
                                <w:t>WATCH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4776;top:20574;width:15573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  <v:textbox>
                          <w:txbxContent>
                            <w:p w14:paraId="45E0CCF4" w14:textId="294749A3" w:rsidR="00DE026C" w:rsidRPr="005B7B0B" w:rsidRDefault="00F0429E" w:rsidP="00DE026C">
                              <w:pPr>
                                <w:rPr>
                                  <w:rFonts w:ascii="Montserrat Black" w:hAnsi="Montserrat Black"/>
                                  <w:b/>
                                  <w:bCs/>
                                  <w:color w:val="FF375A"/>
                                  <w:sz w:val="36"/>
                                  <w:szCs w:val="36"/>
                                  <w:lang w:val="en-CA"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b/>
                                  <w:bCs/>
                                  <w:color w:val="FF375A"/>
                                  <w:sz w:val="36"/>
                                  <w:szCs w:val="36"/>
                                  <w:lang w:val="en-CA"/>
                                </w:rPr>
                                <w:t>READ</w:t>
                              </w:r>
                            </w:p>
                          </w:txbxContent>
                        </v:textbox>
                      </v:shape>
                    </v:group>
                    <v:shape id="Text Box 38" o:spid="_x0000_s1040" type="#_x0000_t202" style="position:absolute;left:1143;top:14854;width:17253;height:5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    <v:textbox inset="0,0,0,0">
                        <w:txbxContent>
                          <w:p w14:paraId="7ECF1D8F" w14:textId="5E76B237" w:rsidR="00DE026C" w:rsidRPr="00A31005" w:rsidRDefault="00A31005" w:rsidP="00A31005">
                            <w:pPr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</w:rPr>
                            </w:pPr>
                            <w:r w:rsidRPr="00A31005"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</w:rPr>
                              <w:t>Quality Assurance versus Quality Control</w:t>
                            </w:r>
                            <w:r w:rsidR="00DE026C" w:rsidRPr="00A31005"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AAE005E" w14:textId="77777777" w:rsidR="00DE026C" w:rsidRPr="00A31005" w:rsidRDefault="00DE026C" w:rsidP="00DE026C">
                            <w:pPr>
                              <w:ind w:left="-1440" w:right="-1440"/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3050F515" w14:textId="77777777" w:rsidR="00DE026C" w:rsidRPr="00A31005" w:rsidRDefault="00DE026C" w:rsidP="00DE026C">
                            <w:pPr>
                              <w:ind w:left="-1440" w:right="-1440"/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</w:rPr>
                            </w:pPr>
                            <w:r w:rsidRPr="00A31005"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Text Box 40" o:spid="_x0000_s1041" type="#_x0000_t202" style="position:absolute;left:762;top:24955;width:17253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  <v:textbox inset="0,0,0,0">
                      <w:txbxContent>
                        <w:p w14:paraId="38C54058" w14:textId="617EEB3B" w:rsidR="00593D91" w:rsidRPr="00405D58" w:rsidRDefault="004C3D2A" w:rsidP="00A31005">
                          <w:pPr>
                            <w:rPr>
                              <w:rFonts w:ascii="Montserrat" w:hAnsi="Montserrat"/>
                              <w:noProof/>
                              <w:sz w:val="16"/>
                              <w:szCs w:val="16"/>
                            </w:rPr>
                          </w:pPr>
                          <w:r w:rsidRPr="004C3D2A">
                            <w:rPr>
                              <w:rFonts w:ascii="Montserrat" w:hAnsi="Montserrat"/>
                              <w:noProof/>
                              <w:sz w:val="16"/>
                              <w:szCs w:val="16"/>
                            </w:rPr>
                            <w:t>Action-Based Quality Management: Strategy and Tools for Continuous Improvement</w:t>
                          </w:r>
                        </w:p>
                        <w:p w14:paraId="3A06C1F6" w14:textId="46386928" w:rsidR="00DE026C" w:rsidRDefault="00DE026C" w:rsidP="00405D58">
                          <w:pPr>
                            <w:ind w:left="-1440" w:right="-1440"/>
                            <w:rPr>
                              <w:rFonts w:ascii="Montserrat" w:hAnsi="Montserrat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14:paraId="304BC632" w14:textId="77777777" w:rsidR="00DE026C" w:rsidRDefault="00DE026C" w:rsidP="00DE026C">
                          <w:pPr>
                            <w:ind w:left="-1440" w:right="-1440"/>
                            <w:rPr>
                              <w:rFonts w:ascii="Montserrat" w:hAnsi="Montserrat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5FF3F1C" w14:textId="77777777" w:rsidR="00DE026C" w:rsidRDefault="00DE026C" w:rsidP="00DE026C">
                          <w:pPr>
                            <w:ind w:left="-1440" w:right="-1440"/>
                            <w:rPr>
                              <w:rFonts w:ascii="Montserrat" w:hAnsi="Montserrat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  <w:p w14:paraId="0C24F1F0" w14:textId="77777777" w:rsidR="00DE026C" w:rsidRDefault="00DE026C" w:rsidP="00DE026C">
                          <w:pPr>
                            <w:ind w:left="-1440" w:right="-1440"/>
                            <w:rPr>
                              <w:rFonts w:ascii="Montserrat" w:hAnsi="Montserrat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AutoShape 13" o:spid="_x0000_s1042" alt="&quot;&quot;" style="position:absolute;left:859;top:11715;width:3619;height:2324;visibility:visible;mso-wrap-style:square;v-text-anchor:top" coordsize="60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" path="m304,l222,9,148,34,84,74,34,127,2,190,,197r2,8l34,268r50,52l148,361r74,25l304,395r82,-9l460,361r20,-13l304,348,219,337,144,306,86,259,48,197,86,136,144,89,219,58,304,47r176,l460,34,386,9,304,xm480,47r-176,l389,58r74,31l522,136r38,61l522,259r-59,47l389,337r-85,11l480,348r44,-28l574,268r32,-63l608,197r-2,-7l574,127,524,74,480,47xm306,73l260,83r-37,26l197,148r-9,47l197,243r26,39l260,308r46,10l352,308r37,-26l397,271r-91,l278,265,255,249,239,225r-5,-30l239,166r16,-24l278,126r28,-6l397,120r-8,-11l352,83,306,73xm397,120r-91,l334,126r23,16l373,166r6,29l373,225r-16,24l334,265r-28,6l397,271r18,-28l424,195r-9,-47l397,120xe" fillcolor="#ff375a" stroked="f">
                  <v:path arrowok="t" o:connecttype="custom" o:connectlocs="131942,5287914;49924,5326063;1189,5394142;1189,5402946;49924,5470438;131942,5509173;229413,5509173;285281,5486871;130159,5480416;51113,5434638;51113,5362450;130159,5316672;285281,5310216;229413,5287914;285281,5310216;231196,5316672;310243,5362450;310243,5434638;231196,5480416;285281,5486871;341148,5439920;361356,5398250;341148,5357168;285281,5310216;154527,5331345;117084,5369493;117084,5425248;154527,5463396;209206,5463396;235951,5441681;165225,5438159;142046,5414683;142046,5380057;165225,5356581;235951,5353060;209206,5331345;235951,5353060;198508,5356581;221687,5380057;221687,5414683;198508,5438159;235951,5441681;251998,5397077;235951,5353060" o:connectangles="0,0,0,0,0,0,0,0,0,0,0,0,0,0,0,0,0,0,0,0,0,0,0,0,0,0,0,0,0,0,0,0,0,0,0,0,0,0,0,0,0,0,0,0"/>
                </v:shape>
              </v:group>
            </w:pict>
          </mc:Fallback>
        </mc:AlternateContent>
      </w:r>
      <w:r w:rsidR="004C3D2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9413D" wp14:editId="107DC5DF">
                <wp:simplePos x="0" y="0"/>
                <wp:positionH relativeFrom="column">
                  <wp:posOffset>5762625</wp:posOffset>
                </wp:positionH>
                <wp:positionV relativeFrom="paragraph">
                  <wp:posOffset>5107940</wp:posOffset>
                </wp:positionV>
                <wp:extent cx="382905" cy="255905"/>
                <wp:effectExtent l="0" t="0" r="0" b="0"/>
                <wp:wrapNone/>
                <wp:docPr id="1386480904" name="AutoShap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255905"/>
                        </a:xfrm>
                        <a:custGeom>
                          <a:avLst/>
                          <a:gdLst>
                            <a:gd name="T0" fmla="+- 0 9255 9021"/>
                            <a:gd name="T1" fmla="*/ T0 w 597"/>
                            <a:gd name="T2" fmla="+- 0 10761 10479"/>
                            <a:gd name="T3" fmla="*/ 10761 h 405"/>
                            <a:gd name="T4" fmla="+- 0 9244 9021"/>
                            <a:gd name="T5" fmla="*/ T4 w 597"/>
                            <a:gd name="T6" fmla="+- 0 10760 10479"/>
                            <a:gd name="T7" fmla="*/ 10760 h 405"/>
                            <a:gd name="T8" fmla="+- 0 9096 9021"/>
                            <a:gd name="T9" fmla="*/ T8 w 597"/>
                            <a:gd name="T10" fmla="+- 0 10751 10479"/>
                            <a:gd name="T11" fmla="*/ 10751 h 405"/>
                            <a:gd name="T12" fmla="+- 0 9100 9021"/>
                            <a:gd name="T13" fmla="*/ T12 w 597"/>
                            <a:gd name="T14" fmla="+- 0 10776 10479"/>
                            <a:gd name="T15" fmla="*/ 10776 h 405"/>
                            <a:gd name="T16" fmla="+- 0 9252 9021"/>
                            <a:gd name="T17" fmla="*/ T16 w 597"/>
                            <a:gd name="T18" fmla="+- 0 10792 10479"/>
                            <a:gd name="T19" fmla="*/ 10792 h 405"/>
                            <a:gd name="T20" fmla="+- 0 9264 9021"/>
                            <a:gd name="T21" fmla="*/ T20 w 597"/>
                            <a:gd name="T22" fmla="+- 0 10768 10479"/>
                            <a:gd name="T23" fmla="*/ 10768 h 405"/>
                            <a:gd name="T24" fmla="+- 0 9255 9021"/>
                            <a:gd name="T25" fmla="*/ T24 w 597"/>
                            <a:gd name="T26" fmla="+- 0 10675 10479"/>
                            <a:gd name="T27" fmla="*/ 10675 h 405"/>
                            <a:gd name="T28" fmla="+- 0 9244 9021"/>
                            <a:gd name="T29" fmla="*/ T28 w 597"/>
                            <a:gd name="T30" fmla="+- 0 10675 10479"/>
                            <a:gd name="T31" fmla="*/ 10675 h 405"/>
                            <a:gd name="T32" fmla="+- 0 9096 9021"/>
                            <a:gd name="T33" fmla="*/ T32 w 597"/>
                            <a:gd name="T34" fmla="+- 0 10666 10479"/>
                            <a:gd name="T35" fmla="*/ 10666 h 405"/>
                            <a:gd name="T36" fmla="+- 0 9100 9021"/>
                            <a:gd name="T37" fmla="*/ T36 w 597"/>
                            <a:gd name="T38" fmla="+- 0 10691 10479"/>
                            <a:gd name="T39" fmla="*/ 10691 h 405"/>
                            <a:gd name="T40" fmla="+- 0 9252 9021"/>
                            <a:gd name="T41" fmla="*/ T40 w 597"/>
                            <a:gd name="T42" fmla="+- 0 10706 10479"/>
                            <a:gd name="T43" fmla="*/ 10706 h 405"/>
                            <a:gd name="T44" fmla="+- 0 9264 9021"/>
                            <a:gd name="T45" fmla="*/ T44 w 597"/>
                            <a:gd name="T46" fmla="+- 0 10683 10479"/>
                            <a:gd name="T47" fmla="*/ 10683 h 405"/>
                            <a:gd name="T48" fmla="+- 0 9255 9021"/>
                            <a:gd name="T49" fmla="*/ T48 w 597"/>
                            <a:gd name="T50" fmla="+- 0 10590 10479"/>
                            <a:gd name="T51" fmla="*/ 10590 h 405"/>
                            <a:gd name="T52" fmla="+- 0 9244 9021"/>
                            <a:gd name="T53" fmla="*/ T52 w 597"/>
                            <a:gd name="T54" fmla="+- 0 10590 10479"/>
                            <a:gd name="T55" fmla="*/ 10590 h 405"/>
                            <a:gd name="T56" fmla="+- 0 9096 9021"/>
                            <a:gd name="T57" fmla="*/ T56 w 597"/>
                            <a:gd name="T58" fmla="+- 0 10581 10479"/>
                            <a:gd name="T59" fmla="*/ 10581 h 405"/>
                            <a:gd name="T60" fmla="+- 0 9100 9021"/>
                            <a:gd name="T61" fmla="*/ T60 w 597"/>
                            <a:gd name="T62" fmla="+- 0 10606 10479"/>
                            <a:gd name="T63" fmla="*/ 10606 h 405"/>
                            <a:gd name="T64" fmla="+- 0 9252 9021"/>
                            <a:gd name="T65" fmla="*/ T64 w 597"/>
                            <a:gd name="T66" fmla="+- 0 10621 10479"/>
                            <a:gd name="T67" fmla="*/ 10621 h 405"/>
                            <a:gd name="T68" fmla="+- 0 9264 9021"/>
                            <a:gd name="T69" fmla="*/ T68 w 597"/>
                            <a:gd name="T70" fmla="+- 0 10598 10479"/>
                            <a:gd name="T71" fmla="*/ 10598 h 405"/>
                            <a:gd name="T72" fmla="+- 0 9541 9021"/>
                            <a:gd name="T73" fmla="*/ T72 w 597"/>
                            <a:gd name="T74" fmla="+- 0 10751 10479"/>
                            <a:gd name="T75" fmla="*/ 10751 h 405"/>
                            <a:gd name="T76" fmla="+- 0 9393 9021"/>
                            <a:gd name="T77" fmla="*/ T76 w 597"/>
                            <a:gd name="T78" fmla="+- 0 10760 10479"/>
                            <a:gd name="T79" fmla="*/ 10760 h 405"/>
                            <a:gd name="T80" fmla="+- 0 9373 9021"/>
                            <a:gd name="T81" fmla="*/ T80 w 597"/>
                            <a:gd name="T82" fmla="+- 0 10768 10479"/>
                            <a:gd name="T83" fmla="*/ 10768 h 405"/>
                            <a:gd name="T84" fmla="+- 0 9385 9021"/>
                            <a:gd name="T85" fmla="*/ T84 w 597"/>
                            <a:gd name="T86" fmla="+- 0 10792 10479"/>
                            <a:gd name="T87" fmla="*/ 10792 h 405"/>
                            <a:gd name="T88" fmla="+- 0 9399 9021"/>
                            <a:gd name="T89" fmla="*/ T88 w 597"/>
                            <a:gd name="T90" fmla="+- 0 10791 10479"/>
                            <a:gd name="T91" fmla="*/ 10791 h 405"/>
                            <a:gd name="T92" fmla="+- 0 9544 9021"/>
                            <a:gd name="T93" fmla="*/ T92 w 597"/>
                            <a:gd name="T94" fmla="+- 0 10768 10479"/>
                            <a:gd name="T95" fmla="*/ 10768 h 405"/>
                            <a:gd name="T96" fmla="+- 0 9541 9021"/>
                            <a:gd name="T97" fmla="*/ T96 w 597"/>
                            <a:gd name="T98" fmla="+- 0 10666 10479"/>
                            <a:gd name="T99" fmla="*/ 10666 h 405"/>
                            <a:gd name="T100" fmla="+- 0 9393 9021"/>
                            <a:gd name="T101" fmla="*/ T100 w 597"/>
                            <a:gd name="T102" fmla="+- 0 10675 10479"/>
                            <a:gd name="T103" fmla="*/ 10675 h 405"/>
                            <a:gd name="T104" fmla="+- 0 9373 9021"/>
                            <a:gd name="T105" fmla="*/ T104 w 597"/>
                            <a:gd name="T106" fmla="+- 0 10683 10479"/>
                            <a:gd name="T107" fmla="*/ 10683 h 405"/>
                            <a:gd name="T108" fmla="+- 0 9385 9021"/>
                            <a:gd name="T109" fmla="*/ T108 w 597"/>
                            <a:gd name="T110" fmla="+- 0 10707 10479"/>
                            <a:gd name="T111" fmla="*/ 10707 h 405"/>
                            <a:gd name="T112" fmla="+- 0 9399 9021"/>
                            <a:gd name="T113" fmla="*/ T112 w 597"/>
                            <a:gd name="T114" fmla="+- 0 10706 10479"/>
                            <a:gd name="T115" fmla="*/ 10706 h 405"/>
                            <a:gd name="T116" fmla="+- 0 9544 9021"/>
                            <a:gd name="T117" fmla="*/ T116 w 597"/>
                            <a:gd name="T118" fmla="+- 0 10683 10479"/>
                            <a:gd name="T119" fmla="*/ 10683 h 405"/>
                            <a:gd name="T120" fmla="+- 0 9541 9021"/>
                            <a:gd name="T121" fmla="*/ T120 w 597"/>
                            <a:gd name="T122" fmla="+- 0 10581 10479"/>
                            <a:gd name="T123" fmla="*/ 10581 h 405"/>
                            <a:gd name="T124" fmla="+- 0 9393 9021"/>
                            <a:gd name="T125" fmla="*/ T124 w 597"/>
                            <a:gd name="T126" fmla="+- 0 10590 10479"/>
                            <a:gd name="T127" fmla="*/ 10590 h 405"/>
                            <a:gd name="T128" fmla="+- 0 9373 9021"/>
                            <a:gd name="T129" fmla="*/ T128 w 597"/>
                            <a:gd name="T130" fmla="+- 0 10598 10479"/>
                            <a:gd name="T131" fmla="*/ 10598 h 405"/>
                            <a:gd name="T132" fmla="+- 0 9385 9021"/>
                            <a:gd name="T133" fmla="*/ T132 w 597"/>
                            <a:gd name="T134" fmla="+- 0 10621 10479"/>
                            <a:gd name="T135" fmla="*/ 10621 h 405"/>
                            <a:gd name="T136" fmla="+- 0 9399 9021"/>
                            <a:gd name="T137" fmla="*/ T136 w 597"/>
                            <a:gd name="T138" fmla="+- 0 10621 10479"/>
                            <a:gd name="T139" fmla="*/ 10621 h 405"/>
                            <a:gd name="T140" fmla="+- 0 9544 9021"/>
                            <a:gd name="T141" fmla="*/ T140 w 597"/>
                            <a:gd name="T142" fmla="+- 0 10598 10479"/>
                            <a:gd name="T143" fmla="*/ 10598 h 405"/>
                            <a:gd name="T144" fmla="+- 0 9615 9021"/>
                            <a:gd name="T145" fmla="*/ T144 w 597"/>
                            <a:gd name="T146" fmla="+- 0 10486 10479"/>
                            <a:gd name="T147" fmla="*/ 10486 h 405"/>
                            <a:gd name="T148" fmla="+- 0 9600 9021"/>
                            <a:gd name="T149" fmla="*/ T148 w 597"/>
                            <a:gd name="T150" fmla="+- 0 10479 10479"/>
                            <a:gd name="T151" fmla="*/ 10479 h 405"/>
                            <a:gd name="T152" fmla="+- 0 9577 9021"/>
                            <a:gd name="T153" fmla="*/ T152 w 597"/>
                            <a:gd name="T154" fmla="+- 0 10481 10479"/>
                            <a:gd name="T155" fmla="*/ 10481 h 405"/>
                            <a:gd name="T156" fmla="+- 0 9577 9021"/>
                            <a:gd name="T157" fmla="*/ T156 w 597"/>
                            <a:gd name="T158" fmla="+- 0 10827 10479"/>
                            <a:gd name="T159" fmla="*/ 10827 h 405"/>
                            <a:gd name="T160" fmla="+- 0 9340 9021"/>
                            <a:gd name="T161" fmla="*/ T160 w 597"/>
                            <a:gd name="T162" fmla="+- 0 10536 10479"/>
                            <a:gd name="T163" fmla="*/ 10536 h 405"/>
                            <a:gd name="T164" fmla="+- 0 9577 9021"/>
                            <a:gd name="T165" fmla="*/ T164 w 597"/>
                            <a:gd name="T166" fmla="+- 0 10481 10479"/>
                            <a:gd name="T167" fmla="*/ 10481 h 405"/>
                            <a:gd name="T168" fmla="+- 0 9299 9021"/>
                            <a:gd name="T169" fmla="*/ T168 w 597"/>
                            <a:gd name="T170" fmla="+- 0 10505 10479"/>
                            <a:gd name="T171" fmla="*/ 10505 h 405"/>
                            <a:gd name="T172" fmla="+- 0 9299 9021"/>
                            <a:gd name="T173" fmla="*/ T172 w 597"/>
                            <a:gd name="T174" fmla="+- 0 10851 10479"/>
                            <a:gd name="T175" fmla="*/ 10851 h 405"/>
                            <a:gd name="T176" fmla="+- 0 9062 9021"/>
                            <a:gd name="T177" fmla="*/ T176 w 597"/>
                            <a:gd name="T178" fmla="+- 0 10513 10479"/>
                            <a:gd name="T179" fmla="*/ 10513 h 405"/>
                            <a:gd name="T180" fmla="+- 0 9299 9021"/>
                            <a:gd name="T181" fmla="*/ T180 w 597"/>
                            <a:gd name="T182" fmla="+- 0 10505 10479"/>
                            <a:gd name="T183" fmla="*/ 10505 h 405"/>
                            <a:gd name="T184" fmla="+- 0 9032 9021"/>
                            <a:gd name="T185" fmla="*/ T184 w 597"/>
                            <a:gd name="T186" fmla="+- 0 10480 10479"/>
                            <a:gd name="T187" fmla="*/ 10480 h 405"/>
                            <a:gd name="T188" fmla="+- 0 9023 9021"/>
                            <a:gd name="T189" fmla="*/ T188 w 597"/>
                            <a:gd name="T190" fmla="+- 0 10486 10479"/>
                            <a:gd name="T191" fmla="*/ 10486 h 405"/>
                            <a:gd name="T192" fmla="+- 0 9021 9021"/>
                            <a:gd name="T193" fmla="*/ T192 w 597"/>
                            <a:gd name="T194" fmla="+- 0 10848 10479"/>
                            <a:gd name="T195" fmla="*/ 10848 h 405"/>
                            <a:gd name="T196" fmla="+- 0 9317 9021"/>
                            <a:gd name="T197" fmla="*/ T196 w 597"/>
                            <a:gd name="T198" fmla="+- 0 10884 10479"/>
                            <a:gd name="T199" fmla="*/ 10884 h 405"/>
                            <a:gd name="T200" fmla="+- 0 9610 9021"/>
                            <a:gd name="T201" fmla="*/ T200 w 597"/>
                            <a:gd name="T202" fmla="+- 0 10855 10479"/>
                            <a:gd name="T203" fmla="*/ 10855 h 405"/>
                            <a:gd name="T204" fmla="+- 0 9618 9021"/>
                            <a:gd name="T205" fmla="*/ T204 w 597"/>
                            <a:gd name="T206" fmla="+- 0 10848 10479"/>
                            <a:gd name="T207" fmla="*/ 10848 h 405"/>
                            <a:gd name="T208" fmla="+- 0 9618 9021"/>
                            <a:gd name="T209" fmla="*/ T208 w 597"/>
                            <a:gd name="T210" fmla="+- 0 10507 10479"/>
                            <a:gd name="T211" fmla="*/ 10507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97" h="405">
                              <a:moveTo>
                                <a:pt x="243" y="289"/>
                              </a:moveTo>
                              <a:lnTo>
                                <a:pt x="234" y="282"/>
                              </a:lnTo>
                              <a:lnTo>
                                <a:pt x="223" y="281"/>
                              </a:lnTo>
                              <a:lnTo>
                                <a:pt x="85" y="266"/>
                              </a:lnTo>
                              <a:lnTo>
                                <a:pt x="75" y="272"/>
                              </a:lnTo>
                              <a:lnTo>
                                <a:pt x="72" y="289"/>
                              </a:lnTo>
                              <a:lnTo>
                                <a:pt x="79" y="297"/>
                              </a:lnTo>
                              <a:lnTo>
                                <a:pt x="217" y="312"/>
                              </a:lnTo>
                              <a:lnTo>
                                <a:pt x="231" y="313"/>
                              </a:lnTo>
                              <a:lnTo>
                                <a:pt x="241" y="306"/>
                              </a:lnTo>
                              <a:lnTo>
                                <a:pt x="243" y="289"/>
                              </a:lnTo>
                              <a:close/>
                              <a:moveTo>
                                <a:pt x="243" y="204"/>
                              </a:moveTo>
                              <a:lnTo>
                                <a:pt x="234" y="196"/>
                              </a:lnTo>
                              <a:lnTo>
                                <a:pt x="223" y="196"/>
                              </a:lnTo>
                              <a:lnTo>
                                <a:pt x="85" y="181"/>
                              </a:lnTo>
                              <a:lnTo>
                                <a:pt x="75" y="187"/>
                              </a:lnTo>
                              <a:lnTo>
                                <a:pt x="72" y="204"/>
                              </a:lnTo>
                              <a:lnTo>
                                <a:pt x="79" y="212"/>
                              </a:lnTo>
                              <a:lnTo>
                                <a:pt x="217" y="227"/>
                              </a:lnTo>
                              <a:lnTo>
                                <a:pt x="231" y="227"/>
                              </a:lnTo>
                              <a:lnTo>
                                <a:pt x="241" y="221"/>
                              </a:lnTo>
                              <a:lnTo>
                                <a:pt x="243" y="204"/>
                              </a:lnTo>
                              <a:close/>
                              <a:moveTo>
                                <a:pt x="243" y="119"/>
                              </a:moveTo>
                              <a:lnTo>
                                <a:pt x="234" y="111"/>
                              </a:lnTo>
                              <a:lnTo>
                                <a:pt x="223" y="111"/>
                              </a:lnTo>
                              <a:lnTo>
                                <a:pt x="85" y="96"/>
                              </a:lnTo>
                              <a:lnTo>
                                <a:pt x="75" y="102"/>
                              </a:lnTo>
                              <a:lnTo>
                                <a:pt x="72" y="119"/>
                              </a:lnTo>
                              <a:lnTo>
                                <a:pt x="79" y="127"/>
                              </a:lnTo>
                              <a:lnTo>
                                <a:pt x="217" y="142"/>
                              </a:lnTo>
                              <a:lnTo>
                                <a:pt x="231" y="142"/>
                              </a:lnTo>
                              <a:lnTo>
                                <a:pt x="241" y="136"/>
                              </a:lnTo>
                              <a:lnTo>
                                <a:pt x="243" y="119"/>
                              </a:lnTo>
                              <a:close/>
                              <a:moveTo>
                                <a:pt x="523" y="289"/>
                              </a:moveTo>
                              <a:lnTo>
                                <a:pt x="520" y="272"/>
                              </a:lnTo>
                              <a:lnTo>
                                <a:pt x="510" y="266"/>
                              </a:lnTo>
                              <a:lnTo>
                                <a:pt x="372" y="281"/>
                              </a:lnTo>
                              <a:lnTo>
                                <a:pt x="361" y="282"/>
                              </a:lnTo>
                              <a:lnTo>
                                <a:pt x="352" y="289"/>
                              </a:lnTo>
                              <a:lnTo>
                                <a:pt x="354" y="306"/>
                              </a:lnTo>
                              <a:lnTo>
                                <a:pt x="364" y="313"/>
                              </a:lnTo>
                              <a:lnTo>
                                <a:pt x="375" y="312"/>
                              </a:lnTo>
                              <a:lnTo>
                                <a:pt x="378" y="312"/>
                              </a:lnTo>
                              <a:lnTo>
                                <a:pt x="515" y="297"/>
                              </a:lnTo>
                              <a:lnTo>
                                <a:pt x="523" y="289"/>
                              </a:lnTo>
                              <a:close/>
                              <a:moveTo>
                                <a:pt x="523" y="204"/>
                              </a:moveTo>
                              <a:lnTo>
                                <a:pt x="520" y="187"/>
                              </a:lnTo>
                              <a:lnTo>
                                <a:pt x="510" y="181"/>
                              </a:lnTo>
                              <a:lnTo>
                                <a:pt x="372" y="196"/>
                              </a:lnTo>
                              <a:lnTo>
                                <a:pt x="361" y="197"/>
                              </a:lnTo>
                              <a:lnTo>
                                <a:pt x="352" y="204"/>
                              </a:lnTo>
                              <a:lnTo>
                                <a:pt x="354" y="221"/>
                              </a:lnTo>
                              <a:lnTo>
                                <a:pt x="364" y="228"/>
                              </a:lnTo>
                              <a:lnTo>
                                <a:pt x="375" y="227"/>
                              </a:lnTo>
                              <a:lnTo>
                                <a:pt x="378" y="227"/>
                              </a:lnTo>
                              <a:lnTo>
                                <a:pt x="515" y="212"/>
                              </a:lnTo>
                              <a:lnTo>
                                <a:pt x="523" y="204"/>
                              </a:lnTo>
                              <a:close/>
                              <a:moveTo>
                                <a:pt x="523" y="119"/>
                              </a:moveTo>
                              <a:lnTo>
                                <a:pt x="520" y="102"/>
                              </a:lnTo>
                              <a:lnTo>
                                <a:pt x="510" y="96"/>
                              </a:lnTo>
                              <a:lnTo>
                                <a:pt x="372" y="111"/>
                              </a:lnTo>
                              <a:lnTo>
                                <a:pt x="361" y="112"/>
                              </a:lnTo>
                              <a:lnTo>
                                <a:pt x="352" y="119"/>
                              </a:lnTo>
                              <a:lnTo>
                                <a:pt x="354" y="136"/>
                              </a:lnTo>
                              <a:lnTo>
                                <a:pt x="364" y="142"/>
                              </a:lnTo>
                              <a:lnTo>
                                <a:pt x="375" y="142"/>
                              </a:lnTo>
                              <a:lnTo>
                                <a:pt x="378" y="142"/>
                              </a:lnTo>
                              <a:lnTo>
                                <a:pt x="515" y="127"/>
                              </a:lnTo>
                              <a:lnTo>
                                <a:pt x="523" y="119"/>
                              </a:lnTo>
                              <a:close/>
                              <a:moveTo>
                                <a:pt x="597" y="12"/>
                              </a:moveTo>
                              <a:lnTo>
                                <a:pt x="594" y="7"/>
                              </a:lnTo>
                              <a:lnTo>
                                <a:pt x="585" y="1"/>
                              </a:lnTo>
                              <a:lnTo>
                                <a:pt x="579" y="0"/>
                              </a:lnTo>
                              <a:lnTo>
                                <a:pt x="573" y="1"/>
                              </a:lnTo>
                              <a:lnTo>
                                <a:pt x="556" y="2"/>
                              </a:lnTo>
                              <a:lnTo>
                                <a:pt x="556" y="34"/>
                              </a:lnTo>
                              <a:lnTo>
                                <a:pt x="556" y="348"/>
                              </a:lnTo>
                              <a:lnTo>
                                <a:pt x="319" y="372"/>
                              </a:lnTo>
                              <a:lnTo>
                                <a:pt x="319" y="57"/>
                              </a:lnTo>
                              <a:lnTo>
                                <a:pt x="556" y="34"/>
                              </a:lnTo>
                              <a:lnTo>
                                <a:pt x="556" y="2"/>
                              </a:lnTo>
                              <a:lnTo>
                                <a:pt x="298" y="28"/>
                              </a:lnTo>
                              <a:lnTo>
                                <a:pt x="278" y="26"/>
                              </a:lnTo>
                              <a:lnTo>
                                <a:pt x="278" y="57"/>
                              </a:lnTo>
                              <a:lnTo>
                                <a:pt x="278" y="372"/>
                              </a:lnTo>
                              <a:lnTo>
                                <a:pt x="41" y="348"/>
                              </a:lnTo>
                              <a:lnTo>
                                <a:pt x="41" y="34"/>
                              </a:lnTo>
                              <a:lnTo>
                                <a:pt x="278" y="57"/>
                              </a:lnTo>
                              <a:lnTo>
                                <a:pt x="278" y="26"/>
                              </a:lnTo>
                              <a:lnTo>
                                <a:pt x="17" y="0"/>
                              </a:lnTo>
                              <a:lnTo>
                                <a:pt x="11" y="1"/>
                              </a:lnTo>
                              <a:lnTo>
                                <a:pt x="6" y="4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0" y="369"/>
                              </a:lnTo>
                              <a:lnTo>
                                <a:pt x="8" y="376"/>
                              </a:lnTo>
                              <a:lnTo>
                                <a:pt x="296" y="405"/>
                              </a:lnTo>
                              <a:lnTo>
                                <a:pt x="301" y="405"/>
                              </a:lnTo>
                              <a:lnTo>
                                <a:pt x="589" y="376"/>
                              </a:lnTo>
                              <a:lnTo>
                                <a:pt x="594" y="372"/>
                              </a:lnTo>
                              <a:lnTo>
                                <a:pt x="597" y="369"/>
                              </a:lnTo>
                              <a:lnTo>
                                <a:pt x="597" y="34"/>
                              </a:lnTo>
                              <a:lnTo>
                                <a:pt x="597" y="28"/>
                              </a:lnTo>
                              <a:lnTo>
                                <a:pt x="59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18C1B" id="AutoShape 12" o:spid="_x0000_s1026" alt="&quot;&quot;" style="position:absolute;margin-left:453.75pt;margin-top:402.2pt;width:30.15pt;height:20.1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coordsize="59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" path="m243,289r-9,-7l223,281,85,266r-10,6l72,289r7,8l217,312r14,1l241,306r2,-17xm243,204r-9,-8l223,196,85,181r-10,6l72,204r7,8l217,227r14,l241,221r2,-17xm243,119r-9,-8l223,111,85,96r-10,6l72,119r7,8l217,142r14,l241,136r2,-17xm523,289r-3,-17l510,266,372,281r-11,1l352,289r2,17l364,313r11,-1l378,312,515,297r8,-8xm523,204r-3,-17l510,181,372,196r-11,1l352,204r2,17l364,228r11,-1l378,227,515,212r8,-8xm523,119r-3,-17l510,96,372,111r-11,1l352,119r2,17l364,142r11,l378,142,515,127r8,-8xm597,12l594,7,585,1,579,r-6,1l556,2r,32l556,348,319,372r,-315l556,34r,-32l298,28,278,26r,31l278,372,41,348,41,34,278,57r,-31l17,,11,1,6,4,2,7,,12,,369r8,7l296,405r5,l589,376r5,-4l597,369r,-335l597,28r,-16xe" fillcolor="#ff375a" stroked="f">
                <v:path arrowok="t" o:connecttype="custom" o:connectlocs="150083,6799491;143028,6798859;48104,6793172;50669,6808969;148159,6819078;155856,6803914;150083,6745150;143028,6745150;48104,6739464;50669,6755260;148159,6764738;155856,6750205;150083,6691442;143028,6691442;48104,6685755;50669,6701552;148159,6711030;155856,6696497;333519,6793172;238594,6798859;225766,6803914;233463,6819078;242442,6818447;335443,6803914;333519,6739464;238594,6745150;225766,6750205;233463,6765370;242442,6764738;335443,6750205;333519,6685755;238594,6691442;225766,6696497;233463,6711030;242442,6711030;335443,6696497;380981,6625728;371360,6621305;356608,6622569;356608,6841194;204601,6657321;356608,6622569;178304,6637733;178304,6856358;26297,6642788;178304,6637733;7055,6621937;1283,6625728;0,6854463;189849,6877210;377774,6858886;382905,6854463;382905,6638997" o:connectangles="0,0,0,0,0,0,0,0,0,0,0,0,0,0,0,0,0,0,0,0,0,0,0,0,0,0,0,0,0,0,0,0,0,0,0,0,0,0,0,0,0,0,0,0,0,0,0,0,0,0,0,0,0"/>
              </v:shape>
            </w:pict>
          </mc:Fallback>
        </mc:AlternateContent>
      </w:r>
      <w:r w:rsidR="007A73C6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64ED33A" wp14:editId="20C8474D">
                <wp:simplePos x="0" y="0"/>
                <wp:positionH relativeFrom="column">
                  <wp:posOffset>9525</wp:posOffset>
                </wp:positionH>
                <wp:positionV relativeFrom="paragraph">
                  <wp:posOffset>2669540</wp:posOffset>
                </wp:positionV>
                <wp:extent cx="5686423" cy="686752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3" cy="6867525"/>
                          <a:chOff x="9526" y="76200"/>
                          <a:chExt cx="5687058" cy="6867525"/>
                        </a:xfrm>
                      </wpg:grpSpPr>
                      <wps:wsp>
                        <wps:cNvPr id="49" name="Text Box 49"/>
                        <wps:cNvSpPr txBox="1">
                          <a:spLocks/>
                        </wps:cNvSpPr>
                        <wps:spPr>
                          <a:xfrm>
                            <a:off x="28575" y="76200"/>
                            <a:ext cx="5668009" cy="6867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8BD7FA" w14:textId="77777777" w:rsidR="002A5017" w:rsidRDefault="009447BA" w:rsidP="00894894">
                              <w:pPr>
                                <w:pStyle w:val="BodyCopy"/>
                                <w:spacing w:after="240"/>
                                <w:rPr>
                                  <w:rFonts w:ascii="Spectral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</w:pPr>
                              <w:r w:rsidRPr="00570C0B">
                                <w:rPr>
                                  <w:rFonts w:ascii="Spectral" w:hAnsi="Spectral"/>
                                  <w:shd w:val="clear" w:color="auto" w:fill="FFFFFF"/>
                                </w:rPr>
                                <w:t>The World Economic Forum</w:t>
                              </w:r>
                              <w:r w:rsidR="00570C0B">
                                <w:rPr>
                                  <w:rFonts w:ascii="Spectral" w:hAnsi="Spectral"/>
                                  <w:shd w:val="clear" w:color="auto" w:fill="FFFFFF"/>
                                </w:rPr>
                                <w:t>’s</w:t>
                              </w:r>
                              <w:r w:rsidRPr="00570C0B">
                                <w:rPr>
                                  <w:rFonts w:ascii="Spectral" w:hAnsi="Spectral"/>
                                  <w:shd w:val="clear" w:color="auto" w:fill="FFFFFF"/>
                                </w:rPr>
                                <w:t xml:space="preserve"> </w:t>
                              </w:r>
                              <w:hyperlink r:id="rId15" w:history="1">
                                <w:r w:rsidRPr="00570C0B">
                                  <w:rPr>
                                    <w:rStyle w:val="Hyperlink"/>
                                    <w:rFonts w:ascii="Spectral" w:hAnsi="Spectral"/>
                                    <w:shd w:val="clear" w:color="auto" w:fill="FFFFFF"/>
                                  </w:rPr>
                                  <w:t>Future of Job's Report</w:t>
                                </w:r>
                              </w:hyperlink>
                              <w:r>
                                <w:rPr>
                                  <w:rFonts w:ascii="Spectral" w:hAnsi="Spectral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 xml:space="preserve">has identified 10 important </w:t>
                              </w:r>
                              <w:r w:rsidR="00570C0B">
                                <w:rPr>
                                  <w:rFonts w:ascii="Spectral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>skills</w:t>
                              </w:r>
                              <w:r w:rsidR="00754071">
                                <w:rPr>
                                  <w:rFonts w:ascii="Spectral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 xml:space="preserve"> that will be needed</w:t>
                              </w:r>
                              <w:r>
                                <w:rPr>
                                  <w:rFonts w:ascii="Spectral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 xml:space="preserve"> to succeed in your career by 2030. </w:t>
                              </w:r>
                              <w:r w:rsidR="00497ACC">
                                <w:rPr>
                                  <w:rFonts w:ascii="Spectral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 xml:space="preserve"> To help support you in </w:t>
                              </w:r>
                              <w:r w:rsidR="00894894">
                                <w:rPr>
                                  <w:rFonts w:ascii="Spectral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 xml:space="preserve">developing </w:t>
                              </w:r>
                              <w:r w:rsidR="00497ACC">
                                <w:rPr>
                                  <w:rFonts w:ascii="Spectral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>these critical skills, we’ve identified learning material</w:t>
                              </w:r>
                              <w:r w:rsidR="00894894">
                                <w:rPr>
                                  <w:rFonts w:ascii="Spectral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 xml:space="preserve"> that we’ll share with you regularly.</w:t>
                              </w:r>
                            </w:p>
                            <w:p w14:paraId="5F6B57F0" w14:textId="64FDAEC3" w:rsidR="00326F1F" w:rsidRPr="00AC6589" w:rsidRDefault="00F61B14" w:rsidP="00894894">
                              <w:pPr>
                                <w:pStyle w:val="BodyCopy"/>
                                <w:spacing w:after="240"/>
                                <w:rPr>
                                  <w:rFonts w:ascii="Montserrat" w:eastAsiaTheme="minorHAnsi" w:hAnsi="Montserrat"/>
                                  <w:b/>
                                  <w:bCs/>
                                  <w:color w:val="FF375A"/>
                                  <w:sz w:val="24"/>
                                  <w:szCs w:val="24"/>
                                  <w:shd w:val="clear" w:color="auto" w:fill="FFFFFF"/>
                                  <w:lang w:val="en-CA"/>
                                </w:rPr>
                              </w:pPr>
                              <w:r>
                                <w:rPr>
                                  <w:rFonts w:ascii="Montserrat" w:eastAsiaTheme="minorHAnsi" w:hAnsi="Montserrat"/>
                                  <w:b/>
                                  <w:bCs/>
                                  <w:color w:val="FF375A"/>
                                  <w:sz w:val="24"/>
                                  <w:szCs w:val="24"/>
                                  <w:shd w:val="clear" w:color="auto" w:fill="FFFFFF"/>
                                  <w:lang w:val="en-CA"/>
                                </w:rPr>
                                <w:t>Lean On</w:t>
                              </w:r>
                            </w:p>
                            <w:p w14:paraId="73D274B4" w14:textId="12F29944" w:rsidR="0082444E" w:rsidRPr="00C458B0" w:rsidRDefault="00DD2936" w:rsidP="00E723E2">
                              <w:pPr>
                                <w:pStyle w:val="NormalWeb"/>
                                <w:shd w:val="clear" w:color="auto" w:fill="FFFFFF"/>
                                <w:spacing w:before="0" w:beforeAutospacing="0" w:after="240" w:afterAutospacing="0"/>
                                <w:rPr>
                                  <w:rFonts w:ascii="Spectral" w:hAnsi="Spectral" w:cs="Segoe UI"/>
                                  <w:color w:val="323130"/>
                                  <w:sz w:val="20"/>
                                  <w:szCs w:val="20"/>
                                  <w:shd w:val="clear" w:color="auto" w:fill="FFFFFF"/>
                                </w:rPr>
                              </w:pPr>
                              <w:bookmarkStart w:id="0" w:name="_Hlk149140912"/>
                              <w:r w:rsidRPr="00DD2936">
                                <w:rPr>
                                  <w:rFonts w:ascii="Spectral" w:hAnsi="Spectral" w:cs="Segoe UI"/>
                                  <w:color w:val="323130"/>
                                  <w:sz w:val="20"/>
                                  <w:szCs w:val="20"/>
                                  <w:shd w:val="clear" w:color="auto" w:fill="FFFFFF"/>
                                </w:rPr>
                                <w:t>Quality control is the process of monitoring and inspecting products or services to ensure they meet established quality standards</w:t>
                              </w:r>
                              <w:r w:rsidR="00764953">
                                <w:rPr>
                                  <w:rFonts w:ascii="Spectral" w:hAnsi="Spectral" w:cs="Segoe UI"/>
                                  <w:color w:val="323130"/>
                                  <w:sz w:val="20"/>
                                  <w:szCs w:val="20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14:paraId="4CD786B4" w14:textId="77777777" w:rsidR="00E723E2" w:rsidRPr="0082444E" w:rsidRDefault="0082444E" w:rsidP="00ED77AC">
                              <w:pPr>
                                <w:shd w:val="clear" w:color="auto" w:fill="FFFFFF"/>
                                <w:spacing w:before="100" w:beforeAutospacing="1" w:after="120"/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</w:pPr>
                              <w:r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 xml:space="preserve">To achieve the best quality control in business, </w:t>
                              </w:r>
                              <w:r w:rsidR="00E723E2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>companies</w:t>
                              </w:r>
                              <w:r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 xml:space="preserve"> need to establish a quality management system that incorporates</w:t>
                              </w:r>
                              <w:r w:rsidR="00E723E2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 xml:space="preserve"> the following.  </w:t>
                              </w:r>
                              <w:r w:rsidR="00E723E2"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 xml:space="preserve">By implementing these steps, </w:t>
                              </w:r>
                              <w:r w:rsidR="00E723E2" w:rsidRPr="00E723E2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>businesses</w:t>
                              </w:r>
                              <w:r w:rsidR="00E723E2"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 xml:space="preserve"> can ensure that </w:t>
                              </w:r>
                              <w:r w:rsidR="00E723E2" w:rsidRPr="00E723E2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>their</w:t>
                              </w:r>
                              <w:r w:rsidR="00E723E2"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 xml:space="preserve"> products or services consistently meet or exceed customer expectations and comply with relevant regulations.</w:t>
                              </w:r>
                            </w:p>
                            <w:p w14:paraId="355A8D65" w14:textId="77777777" w:rsidR="00E544C5" w:rsidRPr="00E723E2" w:rsidRDefault="0082444E" w:rsidP="00ED77AC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spacing w:before="120" w:after="120"/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</w:pPr>
                              <w:r w:rsidRPr="00E723E2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>Set quality standards</w:t>
                              </w:r>
                            </w:p>
                            <w:p w14:paraId="3DA53A3C" w14:textId="02CAD512" w:rsidR="0082444E" w:rsidRPr="0082444E" w:rsidRDefault="0082444E" w:rsidP="006B76CD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spacing w:before="100" w:beforeAutospacing="1" w:after="100" w:afterAutospacing="1"/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</w:pPr>
                              <w:r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>Train employees</w:t>
                              </w:r>
                            </w:p>
                            <w:p w14:paraId="06B7EBE3" w14:textId="2A2B1343" w:rsidR="0082444E" w:rsidRPr="0082444E" w:rsidRDefault="0082444E" w:rsidP="0082444E">
                              <w:pPr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spacing w:before="100" w:beforeAutospacing="1" w:after="100" w:afterAutospacing="1"/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</w:pPr>
                              <w:r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>Monitor production processes</w:t>
                              </w:r>
                            </w:p>
                            <w:p w14:paraId="58E12001" w14:textId="3C398151" w:rsidR="0082444E" w:rsidRPr="0082444E" w:rsidRDefault="0082444E" w:rsidP="0082444E">
                              <w:pPr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spacing w:before="100" w:beforeAutospacing="1" w:after="100" w:afterAutospacing="1"/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</w:pPr>
                              <w:r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>Inspect finished goods</w:t>
                              </w:r>
                            </w:p>
                            <w:p w14:paraId="4F95BD93" w14:textId="61AB22E4" w:rsidR="0082444E" w:rsidRPr="0082444E" w:rsidRDefault="0082444E" w:rsidP="0082444E">
                              <w:pPr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spacing w:before="100" w:beforeAutospacing="1" w:after="100" w:afterAutospacing="1"/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</w:pPr>
                              <w:r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>Implement corrective actions:</w:t>
                              </w:r>
                            </w:p>
                            <w:p w14:paraId="5CB6989B" w14:textId="77777777" w:rsidR="00857C01" w:rsidRPr="00E723E2" w:rsidRDefault="0082444E" w:rsidP="0082444E">
                              <w:pPr>
                                <w:numPr>
                                  <w:ilvl w:val="0"/>
                                  <w:numId w:val="24"/>
                                </w:numPr>
                                <w:shd w:val="clear" w:color="auto" w:fill="FFFFFF"/>
                                <w:spacing w:before="100" w:beforeAutospacing="1" w:after="100" w:afterAutospacing="1"/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</w:pPr>
                              <w:r w:rsidRPr="0082444E">
                                <w:rPr>
                                  <w:rFonts w:ascii="Spectral" w:eastAsia="Times New Roman" w:hAnsi="Spectral" w:cs="Segoe UI"/>
                                  <w:color w:val="323130"/>
                                  <w:sz w:val="20"/>
                                  <w:szCs w:val="20"/>
                                </w:rPr>
                                <w:t>Continuously improve</w:t>
                              </w:r>
                            </w:p>
                            <w:p w14:paraId="11C4D15E" w14:textId="59D9F61F" w:rsidR="00A92ECD" w:rsidRPr="001B6B29" w:rsidRDefault="0039000B" w:rsidP="00766F4E">
                              <w:pPr>
                                <w:pStyle w:val="BodyCopy"/>
                                <w:spacing w:after="0"/>
                                <w:rPr>
                                  <w:rFonts w:ascii="Spectral" w:eastAsiaTheme="minorHAnsi" w:hAnsi="Spectral" w:cstheme="minorBidi"/>
                                  <w:noProof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pectral" w:eastAsiaTheme="minorHAnsi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>A</w:t>
                              </w:r>
                              <w:r w:rsidR="00755BAA">
                                <w:rPr>
                                  <w:rFonts w:ascii="Spectral" w:eastAsiaTheme="minorHAnsi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 xml:space="preserve">ssess your current proficiency </w:t>
                              </w:r>
                              <w:r>
                                <w:rPr>
                                  <w:rFonts w:ascii="Spectral" w:eastAsiaTheme="minorHAnsi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 xml:space="preserve">level using one of our Skill Benchmark assessments or jump right into learning with the featured assets </w:t>
                              </w:r>
                              <w:r w:rsidR="00543F46">
                                <w:rPr>
                                  <w:rFonts w:ascii="Spectral" w:eastAsiaTheme="minorHAnsi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 xml:space="preserve">we’ve </w:t>
                              </w:r>
                              <w:r>
                                <w:rPr>
                                  <w:rFonts w:ascii="Spectral" w:eastAsiaTheme="minorHAnsi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  <w:t>handpicked for this topic.</w:t>
                              </w:r>
                            </w:p>
                            <w:bookmarkEnd w:id="0"/>
                            <w:p w14:paraId="77E06470" w14:textId="77777777" w:rsidR="00C274D2" w:rsidRDefault="00C274D2" w:rsidP="00C274D2">
                              <w:pPr>
                                <w:ind w:left="720"/>
                                <w:textAlignment w:val="baseline"/>
                                <w:rPr>
                                  <w:rFonts w:ascii="Spectral" w:eastAsia="Times New Roman" w:hAnsi="Spectral" w:cs="Times New Roman"/>
                                  <w:color w:val="000514"/>
                                  <w:sz w:val="20"/>
                                  <w:szCs w:val="20"/>
                                </w:rPr>
                              </w:pPr>
                            </w:p>
                            <w:p w14:paraId="5B9A2CB8" w14:textId="77777777" w:rsidR="00B0369F" w:rsidRPr="004B5323" w:rsidRDefault="00B0369F" w:rsidP="006F71B8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Spectral" w:hAnsi="Spectral" w:cs="Arial"/>
                                  <w:color w:val="002246"/>
                                  <w:sz w:val="20"/>
                                  <w:szCs w:val="20"/>
                                </w:rPr>
                              </w:pPr>
                            </w:p>
                            <w:p w14:paraId="040A25F3" w14:textId="77777777" w:rsidR="0089283E" w:rsidRPr="004B5323" w:rsidRDefault="0089283E" w:rsidP="00977C2D">
                              <w:pPr>
                                <w:pStyle w:val="BodyCopy"/>
                                <w:spacing w:after="0"/>
                                <w:rPr>
                                  <w:rFonts w:ascii="Spectral" w:eastAsiaTheme="minorHAnsi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</w:pPr>
                            </w:p>
                            <w:p w14:paraId="1DC4C63D" w14:textId="57D823AE" w:rsidR="00977C2D" w:rsidRPr="004B5323" w:rsidRDefault="00977C2D" w:rsidP="00977C2D">
                              <w:pPr>
                                <w:pStyle w:val="BodyCopy"/>
                                <w:spacing w:after="0"/>
                                <w:rPr>
                                  <w:rFonts w:ascii="Spectral" w:eastAsiaTheme="minorHAnsi" w:hAnsi="Spectral"/>
                                  <w:color w:val="0D0D0D" w:themeColor="text1" w:themeTint="F2"/>
                                  <w:shd w:val="clear" w:color="auto" w:fil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360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81050" y="4747895"/>
                            <a:ext cx="423862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37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FD7FB2" w14:textId="0A04C852" w:rsidR="00326F1F" w:rsidRPr="007D24EC" w:rsidRDefault="00F61B14" w:rsidP="00CB7FAE">
                              <w:pPr>
                                <w:jc w:val="center"/>
                                <w:rPr>
                                  <w:rFonts w:ascii="Montserrat SemiBold" w:eastAsia="Times New Roman" w:hAnsi="Montserrat SemiBold" w:cs="Times New Roman"/>
                                  <w:color w:val="FF375A"/>
                                  <w:sz w:val="20"/>
                                  <w:szCs w:val="20"/>
                                </w:rPr>
                              </w:pPr>
                              <w:hyperlink w:history="1">
                                <w:r w:rsidR="00CB7FAE" w:rsidRPr="007C42B5">
                                  <w:t xml:space="preserve"> </w:t>
                                </w:r>
                                <w:r w:rsidR="000169B3" w:rsidRPr="0039000B">
                                  <w:rPr>
                                    <w:rFonts w:ascii="Montserrat SemiBold" w:hAnsi="Montserrat SemiBold"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SKILL UP TO </w:t>
                                </w:r>
                                <w:r w:rsidR="00CB7FAE" w:rsidRPr="007C42B5">
                                  <w:rPr>
                                    <w:rFonts w:ascii="Montserrat SemiBold" w:hAnsi="Montserrat SemiBold"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UNLEASH YOUR EDGE</w:t>
                                </w:r>
                                <w:r w:rsidR="00CB7FAE">
                                  <w:rPr>
                                    <w:rFonts w:ascii="Montserrat SemiBold" w:hAnsi="Montserrat SemiBold"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="00CB7FAE">
                                  <w:rPr>
                                    <w:rFonts w:ascii="Montserrat SemiBold" w:hAnsi="Montserrat SemiBold"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CB7FAE" w:rsidRPr="007D24EC">
                                  <w:rPr>
                                    <w:rFonts w:ascii="Montserrat SemiBold" w:hAnsi="Montserrat SemiBold"/>
                                    <w:noProof/>
                                    <w:color w:val="FF375A"/>
                                    <w:sz w:val="20"/>
                                    <w:szCs w:val="20"/>
                                  </w:rPr>
                                  <w:t>&lt;</w:t>
                                </w:r>
                              </w:hyperlink>
                              <w:r w:rsidR="00CB7FAE" w:rsidRPr="007D24EC">
                                <w:rPr>
                                  <w:rFonts w:ascii="Montserrat SemiBold" w:hAnsi="Montserrat SemiBold"/>
                                  <w:noProof/>
                                  <w:color w:val="FF375A"/>
                                  <w:sz w:val="20"/>
                                  <w:szCs w:val="20"/>
                                </w:rPr>
                                <w:t>site_URL</w:t>
                              </w:r>
                              <w:r w:rsidR="00CB7FAE" w:rsidRPr="007D24EC">
                                <w:rPr>
                                  <w:rFonts w:ascii="Montserrat SemiBold" w:eastAsia="Times New Roman" w:hAnsi="Montserrat SemiBold" w:cs="Open Sans"/>
                                  <w:color w:val="FF375A"/>
                                  <w:sz w:val="20"/>
                                  <w:szCs w:val="20"/>
                                  <w:shd w:val="clear" w:color="auto" w:fill="FFFFFF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526" y="5467350"/>
                            <a:ext cx="49244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EE2912" w14:textId="2E1EF6B7" w:rsidR="00AA0815" w:rsidRPr="007D24EC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" w:hAnsi="Spectr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B2EAA">
                                <w:rPr>
                                  <w:rFonts w:ascii="Spectral" w:hAnsi="Spectral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For more information, contact </w:t>
                              </w:r>
                              <w:r w:rsidRPr="007D24EC">
                                <w:rPr>
                                  <w:rFonts w:ascii="Spectral" w:hAnsi="Spectral" w:cs="Arial"/>
                                  <w:b/>
                                  <w:bCs/>
                                  <w:color w:val="FF375A"/>
                                  <w:sz w:val="20"/>
                                  <w:szCs w:val="20"/>
                                  <w:shd w:val="clear" w:color="auto" w:fill="FFFFFF"/>
                                </w:rPr>
                                <w:t>&lt;admin_name&gt;</w:t>
                              </w:r>
                              <w:r w:rsidRPr="007D24EC">
                                <w:rPr>
                                  <w:rFonts w:ascii="Spectral" w:hAnsi="Spectral"/>
                                  <w:noProof/>
                                  <w:color w:val="FF375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2EAA">
                                <w:rPr>
                                  <w:rFonts w:ascii="Spectral" w:hAnsi="Spectral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A6698F" w:rsidRPr="007B2EAA">
                                <w:rPr>
                                  <w:rFonts w:ascii="Spectral" w:hAnsi="Spectral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2EAA">
                                <w:rPr>
                                  <w:rFonts w:ascii="Spectral" w:hAnsi="Spectral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email </w:t>
                              </w:r>
                              <w:r w:rsidRPr="007D24EC">
                                <w:rPr>
                                  <w:rFonts w:ascii="Spectral" w:hAnsi="Spectral" w:cs="Arial"/>
                                  <w:b/>
                                  <w:bCs/>
                                  <w:color w:val="FF375A"/>
                                  <w:sz w:val="20"/>
                                  <w:szCs w:val="20"/>
                                  <w:shd w:val="clear" w:color="auto" w:fill="FFFFFF"/>
                                </w:rPr>
                                <w:t>&lt;admin_email&gt;</w:t>
                              </w:r>
                              <w:r w:rsidR="007D24EC">
                                <w:rPr>
                                  <w:rFonts w:ascii="Spectral" w:hAnsi="Spectral"/>
                                  <w:noProof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14:paraId="78AA4E4F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388B246F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4D019A5A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518B5B57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6A3C00FA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eastAsia="Times New Roman" w:hAnsi="Spectral Light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1AFE7800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2F4E512C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A8CCF29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36F4515B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54000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4ED33A" id="Group 8" o:spid="_x0000_s1043" style="position:absolute;margin-left:.75pt;margin-top:210.2pt;width:447.75pt;height:540.75pt;z-index:251652096;mso-width-relative:margin" coordorigin="95,762" coordsize="56870,6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44" type="#_x0000_t202" style="position:absolute;left:285;top:762;width:56680;height:68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" filled="f" stroked="f" strokeweight=".5pt">
                  <v:textbox inset="15mm,10mm">
                    <w:txbxContent>
                      <w:p w14:paraId="778BD7FA" w14:textId="77777777" w:rsidR="002A5017" w:rsidRDefault="009447BA" w:rsidP="00894894">
                        <w:pPr>
                          <w:pStyle w:val="BodyCopy"/>
                          <w:spacing w:after="240"/>
                          <w:rPr>
                            <w:rFonts w:ascii="Spectral" w:hAnsi="Spectral"/>
                            <w:color w:val="0D0D0D" w:themeColor="text1" w:themeTint="F2"/>
                            <w:shd w:val="clear" w:color="auto" w:fill="FFFFFF"/>
                          </w:rPr>
                        </w:pPr>
                        <w:r w:rsidRPr="00570C0B">
                          <w:rPr>
                            <w:rFonts w:ascii="Spectral" w:hAnsi="Spectral"/>
                            <w:shd w:val="clear" w:color="auto" w:fill="FFFFFF"/>
                          </w:rPr>
                          <w:t>The World Economic Forum</w:t>
                        </w:r>
                        <w:r w:rsidR="00570C0B">
                          <w:rPr>
                            <w:rFonts w:ascii="Spectral" w:hAnsi="Spectral"/>
                            <w:shd w:val="clear" w:color="auto" w:fill="FFFFFF"/>
                          </w:rPr>
                          <w:t>’s</w:t>
                        </w:r>
                        <w:r w:rsidRPr="00570C0B">
                          <w:rPr>
                            <w:rFonts w:ascii="Spectral" w:hAnsi="Spectral"/>
                            <w:shd w:val="clear" w:color="auto" w:fill="FFFFFF"/>
                          </w:rPr>
                          <w:t xml:space="preserve"> </w:t>
                        </w:r>
                        <w:hyperlink r:id="rId16" w:history="1">
                          <w:r w:rsidRPr="00570C0B">
                            <w:rPr>
                              <w:rStyle w:val="Hyperlink"/>
                              <w:rFonts w:ascii="Spectral" w:hAnsi="Spectral"/>
                              <w:shd w:val="clear" w:color="auto" w:fill="FFFFFF"/>
                            </w:rPr>
                            <w:t>Future of Job's Report</w:t>
                          </w:r>
                        </w:hyperlink>
                        <w:r>
                          <w:rPr>
                            <w:rFonts w:ascii="Spectral" w:hAnsi="Spectral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Spectral" w:hAnsi="Spectral"/>
                            <w:color w:val="0D0D0D" w:themeColor="text1" w:themeTint="F2"/>
                            <w:shd w:val="clear" w:color="auto" w:fill="FFFFFF"/>
                          </w:rPr>
                          <w:t xml:space="preserve">has identified 10 important </w:t>
                        </w:r>
                        <w:r w:rsidR="00570C0B">
                          <w:rPr>
                            <w:rFonts w:ascii="Spectral" w:hAnsi="Spectral"/>
                            <w:color w:val="0D0D0D" w:themeColor="text1" w:themeTint="F2"/>
                            <w:shd w:val="clear" w:color="auto" w:fill="FFFFFF"/>
                          </w:rPr>
                          <w:t>skills</w:t>
                        </w:r>
                        <w:r w:rsidR="00754071">
                          <w:rPr>
                            <w:rFonts w:ascii="Spectral" w:hAnsi="Spectral"/>
                            <w:color w:val="0D0D0D" w:themeColor="text1" w:themeTint="F2"/>
                            <w:shd w:val="clear" w:color="auto" w:fill="FFFFFF"/>
                          </w:rPr>
                          <w:t xml:space="preserve"> that will be needed</w:t>
                        </w:r>
                        <w:r>
                          <w:rPr>
                            <w:rFonts w:ascii="Spectral" w:hAnsi="Spectral"/>
                            <w:color w:val="0D0D0D" w:themeColor="text1" w:themeTint="F2"/>
                            <w:shd w:val="clear" w:color="auto" w:fill="FFFFFF"/>
                          </w:rPr>
                          <w:t xml:space="preserve"> to succeed in your career by 2030. </w:t>
                        </w:r>
                        <w:r w:rsidR="00497ACC">
                          <w:rPr>
                            <w:rFonts w:ascii="Spectral" w:hAnsi="Spectral"/>
                            <w:color w:val="0D0D0D" w:themeColor="text1" w:themeTint="F2"/>
                            <w:shd w:val="clear" w:color="auto" w:fill="FFFFFF"/>
                          </w:rPr>
                          <w:t xml:space="preserve"> To help support you in </w:t>
                        </w:r>
                        <w:r w:rsidR="00894894">
                          <w:rPr>
                            <w:rFonts w:ascii="Spectral" w:hAnsi="Spectral"/>
                            <w:color w:val="0D0D0D" w:themeColor="text1" w:themeTint="F2"/>
                            <w:shd w:val="clear" w:color="auto" w:fill="FFFFFF"/>
                          </w:rPr>
                          <w:t xml:space="preserve">developing </w:t>
                        </w:r>
                        <w:r w:rsidR="00497ACC">
                          <w:rPr>
                            <w:rFonts w:ascii="Spectral" w:hAnsi="Spectral"/>
                            <w:color w:val="0D0D0D" w:themeColor="text1" w:themeTint="F2"/>
                            <w:shd w:val="clear" w:color="auto" w:fill="FFFFFF"/>
                          </w:rPr>
                          <w:t>these critical skills, we’ve identified learning material</w:t>
                        </w:r>
                        <w:r w:rsidR="00894894">
                          <w:rPr>
                            <w:rFonts w:ascii="Spectral" w:hAnsi="Spectral"/>
                            <w:color w:val="0D0D0D" w:themeColor="text1" w:themeTint="F2"/>
                            <w:shd w:val="clear" w:color="auto" w:fill="FFFFFF"/>
                          </w:rPr>
                          <w:t xml:space="preserve"> that we’ll share with you regularly.</w:t>
                        </w:r>
                      </w:p>
                      <w:p w14:paraId="5F6B57F0" w14:textId="64FDAEC3" w:rsidR="00326F1F" w:rsidRPr="00AC6589" w:rsidRDefault="00F61B14" w:rsidP="00894894">
                        <w:pPr>
                          <w:pStyle w:val="BodyCopy"/>
                          <w:spacing w:after="240"/>
                          <w:rPr>
                            <w:rFonts w:ascii="Montserrat" w:eastAsiaTheme="minorHAnsi" w:hAnsi="Montserrat"/>
                            <w:b/>
                            <w:bCs/>
                            <w:color w:val="FF375A"/>
                            <w:sz w:val="24"/>
                            <w:szCs w:val="24"/>
                            <w:shd w:val="clear" w:color="auto" w:fill="FFFFFF"/>
                            <w:lang w:val="en-CA"/>
                          </w:rPr>
                        </w:pPr>
                        <w:r>
                          <w:rPr>
                            <w:rFonts w:ascii="Montserrat" w:eastAsiaTheme="minorHAnsi" w:hAnsi="Montserrat"/>
                            <w:b/>
                            <w:bCs/>
                            <w:color w:val="FF375A"/>
                            <w:sz w:val="24"/>
                            <w:szCs w:val="24"/>
                            <w:shd w:val="clear" w:color="auto" w:fill="FFFFFF"/>
                            <w:lang w:val="en-CA"/>
                          </w:rPr>
                          <w:t>Lean On</w:t>
                        </w:r>
                      </w:p>
                      <w:p w14:paraId="73D274B4" w14:textId="12F29944" w:rsidR="0082444E" w:rsidRPr="00C458B0" w:rsidRDefault="00DD2936" w:rsidP="00E723E2">
                        <w:pPr>
                          <w:pStyle w:val="NormalWeb"/>
                          <w:shd w:val="clear" w:color="auto" w:fill="FFFFFF"/>
                          <w:spacing w:before="0" w:beforeAutospacing="0" w:after="240" w:afterAutospacing="0"/>
                          <w:rPr>
                            <w:rFonts w:ascii="Spectral" w:hAnsi="Spectral" w:cs="Segoe UI"/>
                            <w:color w:val="323130"/>
                            <w:sz w:val="20"/>
                            <w:szCs w:val="20"/>
                            <w:shd w:val="clear" w:color="auto" w:fill="FFFFFF"/>
                          </w:rPr>
                        </w:pPr>
                        <w:bookmarkStart w:id="1" w:name="_Hlk149140912"/>
                        <w:r w:rsidRPr="00DD2936">
                          <w:rPr>
                            <w:rFonts w:ascii="Spectral" w:hAnsi="Spectral" w:cs="Segoe UI"/>
                            <w:color w:val="323130"/>
                            <w:sz w:val="20"/>
                            <w:szCs w:val="20"/>
                            <w:shd w:val="clear" w:color="auto" w:fill="FFFFFF"/>
                          </w:rPr>
                          <w:t>Quality control is the process of monitoring and inspecting products or services to ensure they meet established quality standards</w:t>
                        </w:r>
                        <w:r w:rsidR="00764953">
                          <w:rPr>
                            <w:rFonts w:ascii="Spectral" w:hAnsi="Spectral" w:cs="Segoe UI"/>
                            <w:color w:val="323130"/>
                            <w:sz w:val="20"/>
                            <w:szCs w:val="20"/>
                            <w:shd w:val="clear" w:color="auto" w:fill="FFFFFF"/>
                          </w:rPr>
                          <w:t>.</w:t>
                        </w:r>
                      </w:p>
                      <w:p w14:paraId="4CD786B4" w14:textId="77777777" w:rsidR="00E723E2" w:rsidRPr="0082444E" w:rsidRDefault="0082444E" w:rsidP="00ED77AC">
                        <w:pPr>
                          <w:shd w:val="clear" w:color="auto" w:fill="FFFFFF"/>
                          <w:spacing w:before="100" w:beforeAutospacing="1" w:after="120"/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</w:pPr>
                        <w:r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 xml:space="preserve">To achieve the best quality control in business, </w:t>
                        </w:r>
                        <w:r w:rsidR="00E723E2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>companies</w:t>
                        </w:r>
                        <w:r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 xml:space="preserve"> need to establish a quality management system that incorporates</w:t>
                        </w:r>
                        <w:r w:rsidR="00E723E2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 xml:space="preserve"> the following.  </w:t>
                        </w:r>
                        <w:r w:rsidR="00E723E2"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 xml:space="preserve">By implementing these steps, </w:t>
                        </w:r>
                        <w:r w:rsidR="00E723E2" w:rsidRPr="00E723E2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>businesses</w:t>
                        </w:r>
                        <w:r w:rsidR="00E723E2"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 xml:space="preserve"> can ensure that </w:t>
                        </w:r>
                        <w:r w:rsidR="00E723E2" w:rsidRPr="00E723E2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>their</w:t>
                        </w:r>
                        <w:r w:rsidR="00E723E2"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 xml:space="preserve"> products or services consistently meet or exceed customer expectations and comply with relevant regulations.</w:t>
                        </w:r>
                      </w:p>
                      <w:p w14:paraId="355A8D65" w14:textId="77777777" w:rsidR="00E544C5" w:rsidRPr="00E723E2" w:rsidRDefault="0082444E" w:rsidP="00ED77AC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hd w:val="clear" w:color="auto" w:fill="FFFFFF"/>
                          <w:spacing w:before="120" w:after="120"/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</w:pPr>
                        <w:r w:rsidRPr="00E723E2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>Set quality standards</w:t>
                        </w:r>
                      </w:p>
                      <w:p w14:paraId="3DA53A3C" w14:textId="02CAD512" w:rsidR="0082444E" w:rsidRPr="0082444E" w:rsidRDefault="0082444E" w:rsidP="006B76CD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hd w:val="clear" w:color="auto" w:fill="FFFFFF"/>
                          <w:spacing w:before="100" w:beforeAutospacing="1" w:after="100" w:afterAutospacing="1"/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</w:pPr>
                        <w:r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>Train employees</w:t>
                        </w:r>
                      </w:p>
                      <w:p w14:paraId="06B7EBE3" w14:textId="2A2B1343" w:rsidR="0082444E" w:rsidRPr="0082444E" w:rsidRDefault="0082444E" w:rsidP="0082444E">
                        <w:pPr>
                          <w:numPr>
                            <w:ilvl w:val="0"/>
                            <w:numId w:val="24"/>
                          </w:numPr>
                          <w:shd w:val="clear" w:color="auto" w:fill="FFFFFF"/>
                          <w:spacing w:before="100" w:beforeAutospacing="1" w:after="100" w:afterAutospacing="1"/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</w:pPr>
                        <w:r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>Monitor production processes</w:t>
                        </w:r>
                      </w:p>
                      <w:p w14:paraId="58E12001" w14:textId="3C398151" w:rsidR="0082444E" w:rsidRPr="0082444E" w:rsidRDefault="0082444E" w:rsidP="0082444E">
                        <w:pPr>
                          <w:numPr>
                            <w:ilvl w:val="0"/>
                            <w:numId w:val="24"/>
                          </w:numPr>
                          <w:shd w:val="clear" w:color="auto" w:fill="FFFFFF"/>
                          <w:spacing w:before="100" w:beforeAutospacing="1" w:after="100" w:afterAutospacing="1"/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</w:pPr>
                        <w:r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>Inspect finished goods</w:t>
                        </w:r>
                      </w:p>
                      <w:p w14:paraId="4F95BD93" w14:textId="61AB22E4" w:rsidR="0082444E" w:rsidRPr="0082444E" w:rsidRDefault="0082444E" w:rsidP="0082444E">
                        <w:pPr>
                          <w:numPr>
                            <w:ilvl w:val="0"/>
                            <w:numId w:val="24"/>
                          </w:numPr>
                          <w:shd w:val="clear" w:color="auto" w:fill="FFFFFF"/>
                          <w:spacing w:before="100" w:beforeAutospacing="1" w:after="100" w:afterAutospacing="1"/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</w:pPr>
                        <w:r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>Implement corrective actions:</w:t>
                        </w:r>
                      </w:p>
                      <w:p w14:paraId="5CB6989B" w14:textId="77777777" w:rsidR="00857C01" w:rsidRPr="00E723E2" w:rsidRDefault="0082444E" w:rsidP="0082444E">
                        <w:pPr>
                          <w:numPr>
                            <w:ilvl w:val="0"/>
                            <w:numId w:val="24"/>
                          </w:numPr>
                          <w:shd w:val="clear" w:color="auto" w:fill="FFFFFF"/>
                          <w:spacing w:before="100" w:beforeAutospacing="1" w:after="100" w:afterAutospacing="1"/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</w:pPr>
                        <w:r w:rsidRPr="0082444E">
                          <w:rPr>
                            <w:rFonts w:ascii="Spectral" w:eastAsia="Times New Roman" w:hAnsi="Spectral" w:cs="Segoe UI"/>
                            <w:color w:val="323130"/>
                            <w:sz w:val="20"/>
                            <w:szCs w:val="20"/>
                          </w:rPr>
                          <w:t>Continuously improve</w:t>
                        </w:r>
                      </w:p>
                      <w:p w14:paraId="11C4D15E" w14:textId="59D9F61F" w:rsidR="00A92ECD" w:rsidRPr="001B6B29" w:rsidRDefault="0039000B" w:rsidP="00766F4E">
                        <w:pPr>
                          <w:pStyle w:val="BodyCopy"/>
                          <w:spacing w:after="0"/>
                          <w:rPr>
                            <w:rFonts w:ascii="Spectral" w:eastAsiaTheme="minorHAnsi" w:hAnsi="Spectral" w:cstheme="minorBidi"/>
                            <w:noProof/>
                            <w:color w:val="000000" w:themeColor="text1"/>
                          </w:rPr>
                        </w:pPr>
                        <w:r>
                          <w:rPr>
                            <w:rFonts w:ascii="Spectral" w:eastAsiaTheme="minorHAnsi" w:hAnsi="Spectral"/>
                            <w:color w:val="0D0D0D" w:themeColor="text1" w:themeTint="F2"/>
                            <w:shd w:val="clear" w:color="auto" w:fill="FFFFFF"/>
                          </w:rPr>
                          <w:t>A</w:t>
                        </w:r>
                        <w:r w:rsidR="00755BAA">
                          <w:rPr>
                            <w:rFonts w:ascii="Spectral" w:eastAsiaTheme="minorHAnsi" w:hAnsi="Spectral"/>
                            <w:color w:val="0D0D0D" w:themeColor="text1" w:themeTint="F2"/>
                            <w:shd w:val="clear" w:color="auto" w:fill="FFFFFF"/>
                          </w:rPr>
                          <w:t xml:space="preserve">ssess your current proficiency </w:t>
                        </w:r>
                        <w:r>
                          <w:rPr>
                            <w:rFonts w:ascii="Spectral" w:eastAsiaTheme="minorHAnsi" w:hAnsi="Spectral"/>
                            <w:color w:val="0D0D0D" w:themeColor="text1" w:themeTint="F2"/>
                            <w:shd w:val="clear" w:color="auto" w:fill="FFFFFF"/>
                          </w:rPr>
                          <w:t xml:space="preserve">level using one of our Skill Benchmark assessments or jump right into learning with the featured assets </w:t>
                        </w:r>
                        <w:r w:rsidR="00543F46">
                          <w:rPr>
                            <w:rFonts w:ascii="Spectral" w:eastAsiaTheme="minorHAnsi" w:hAnsi="Spectral"/>
                            <w:color w:val="0D0D0D" w:themeColor="text1" w:themeTint="F2"/>
                            <w:shd w:val="clear" w:color="auto" w:fill="FFFFFF"/>
                          </w:rPr>
                          <w:t xml:space="preserve">we’ve </w:t>
                        </w:r>
                        <w:r>
                          <w:rPr>
                            <w:rFonts w:ascii="Spectral" w:eastAsiaTheme="minorHAnsi" w:hAnsi="Spectral"/>
                            <w:color w:val="0D0D0D" w:themeColor="text1" w:themeTint="F2"/>
                            <w:shd w:val="clear" w:color="auto" w:fill="FFFFFF"/>
                          </w:rPr>
                          <w:t>handpicked for this topic.</w:t>
                        </w:r>
                      </w:p>
                      <w:bookmarkEnd w:id="1"/>
                      <w:p w14:paraId="77E06470" w14:textId="77777777" w:rsidR="00C274D2" w:rsidRDefault="00C274D2" w:rsidP="00C274D2">
                        <w:pPr>
                          <w:ind w:left="720"/>
                          <w:textAlignment w:val="baseline"/>
                          <w:rPr>
                            <w:rFonts w:ascii="Spectral" w:eastAsia="Times New Roman" w:hAnsi="Spectral" w:cs="Times New Roman"/>
                            <w:color w:val="000514"/>
                            <w:sz w:val="20"/>
                            <w:szCs w:val="20"/>
                          </w:rPr>
                        </w:pPr>
                      </w:p>
                      <w:p w14:paraId="5B9A2CB8" w14:textId="77777777" w:rsidR="00B0369F" w:rsidRPr="004B5323" w:rsidRDefault="00B0369F" w:rsidP="006F71B8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Spectral" w:hAnsi="Spectral" w:cs="Arial"/>
                            <w:color w:val="002246"/>
                            <w:sz w:val="20"/>
                            <w:szCs w:val="20"/>
                          </w:rPr>
                        </w:pPr>
                      </w:p>
                      <w:p w14:paraId="040A25F3" w14:textId="77777777" w:rsidR="0089283E" w:rsidRPr="004B5323" w:rsidRDefault="0089283E" w:rsidP="00977C2D">
                        <w:pPr>
                          <w:pStyle w:val="BodyCopy"/>
                          <w:spacing w:after="0"/>
                          <w:rPr>
                            <w:rFonts w:ascii="Spectral" w:eastAsiaTheme="minorHAnsi" w:hAnsi="Spectral"/>
                            <w:color w:val="0D0D0D" w:themeColor="text1" w:themeTint="F2"/>
                            <w:shd w:val="clear" w:color="auto" w:fill="FFFFFF"/>
                          </w:rPr>
                        </w:pPr>
                      </w:p>
                      <w:p w14:paraId="1DC4C63D" w14:textId="57D823AE" w:rsidR="00977C2D" w:rsidRPr="004B5323" w:rsidRDefault="00977C2D" w:rsidP="00977C2D">
                        <w:pPr>
                          <w:pStyle w:val="BodyCopy"/>
                          <w:spacing w:after="0"/>
                          <w:rPr>
                            <w:rFonts w:ascii="Spectral" w:eastAsiaTheme="minorHAnsi" w:hAnsi="Spectral"/>
                            <w:color w:val="0D0D0D" w:themeColor="text1" w:themeTint="F2"/>
                            <w:shd w:val="clear" w:color="auto" w:fill="FFFFFF"/>
                          </w:rPr>
                        </w:pPr>
                      </w:p>
                    </w:txbxContent>
                  </v:textbox>
                </v:shape>
                <v:rect id="Rectangle 16" o:spid="_x0000_s1045" style="position:absolute;left:7810;top:47478;width:42386;height:5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" filled="f" strokecolor="#ff375a" strokeweight="1pt">
                  <v:textbox>
                    <w:txbxContent>
                      <w:p w14:paraId="45FD7FB2" w14:textId="0A04C852" w:rsidR="00326F1F" w:rsidRPr="007D24EC" w:rsidRDefault="00F61B14" w:rsidP="00CB7FAE">
                        <w:pPr>
                          <w:jc w:val="center"/>
                          <w:rPr>
                            <w:rFonts w:ascii="Montserrat SemiBold" w:eastAsia="Times New Roman" w:hAnsi="Montserrat SemiBold" w:cs="Times New Roman"/>
                            <w:color w:val="FF375A"/>
                            <w:sz w:val="20"/>
                            <w:szCs w:val="20"/>
                          </w:rPr>
                        </w:pPr>
                        <w:hyperlink w:history="1">
                          <w:r w:rsidR="00CB7FAE" w:rsidRPr="007C42B5">
                            <w:t xml:space="preserve"> </w:t>
                          </w:r>
                          <w:r w:rsidR="000169B3" w:rsidRPr="0039000B">
                            <w:rPr>
                              <w:rFonts w:ascii="Montserrat SemiBold" w:hAnsi="Montserrat SemiBold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 xml:space="preserve">SKILL UP TO </w:t>
                          </w:r>
                          <w:r w:rsidR="00CB7FAE" w:rsidRPr="007C42B5">
                            <w:rPr>
                              <w:rFonts w:ascii="Montserrat SemiBold" w:hAnsi="Montserrat SemiBold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UNLEASH YOUR EDGE</w:t>
                          </w:r>
                          <w:r w:rsidR="00CB7FAE">
                            <w:rPr>
                              <w:rFonts w:ascii="Montserrat SemiBold" w:hAnsi="Montserrat SemiBold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.</w:t>
                          </w:r>
                          <w:r w:rsidR="00CB7FAE">
                            <w:rPr>
                              <w:rFonts w:ascii="Montserrat SemiBold" w:hAnsi="Montserrat SemiBold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="00CB7FAE" w:rsidRPr="007D24EC">
                            <w:rPr>
                              <w:rFonts w:ascii="Montserrat SemiBold" w:hAnsi="Montserrat SemiBold"/>
                              <w:noProof/>
                              <w:color w:val="FF375A"/>
                              <w:sz w:val="20"/>
                              <w:szCs w:val="20"/>
                            </w:rPr>
                            <w:t>&lt;</w:t>
                          </w:r>
                        </w:hyperlink>
                        <w:r w:rsidR="00CB7FAE" w:rsidRPr="007D24EC">
                          <w:rPr>
                            <w:rFonts w:ascii="Montserrat SemiBold" w:hAnsi="Montserrat SemiBold"/>
                            <w:noProof/>
                            <w:color w:val="FF375A"/>
                            <w:sz w:val="20"/>
                            <w:szCs w:val="20"/>
                          </w:rPr>
                          <w:t>site_URL</w:t>
                        </w:r>
                        <w:r w:rsidR="00CB7FAE" w:rsidRPr="007D24EC">
                          <w:rPr>
                            <w:rFonts w:ascii="Montserrat SemiBold" w:eastAsia="Times New Roman" w:hAnsi="Montserrat SemiBold" w:cs="Open Sans"/>
                            <w:color w:val="FF375A"/>
                            <w:sz w:val="20"/>
                            <w:szCs w:val="20"/>
                            <w:shd w:val="clear" w:color="auto" w:fill="FFFFFF"/>
                          </w:rPr>
                          <w:t>&gt;</w:t>
                        </w:r>
                      </w:p>
                    </w:txbxContent>
                  </v:textbox>
                </v:rect>
                <v:shape id="_x0000_s1046" type="#_x0000_t202" style="position:absolute;left:95;top:54673;width:49244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" filled="f" stroked="f" strokeweight=".5pt">
                  <v:textbox inset="15mm,0,0,0">
                    <w:txbxContent>
                      <w:p w14:paraId="11EE2912" w14:textId="2E1EF6B7" w:rsidR="00AA0815" w:rsidRPr="007D24EC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" w:hAnsi="Spectral"/>
                            <w:noProof/>
                            <w:sz w:val="20"/>
                            <w:szCs w:val="20"/>
                          </w:rPr>
                        </w:pPr>
                        <w:r w:rsidRPr="007B2EAA">
                          <w:rPr>
                            <w:rFonts w:ascii="Spectral" w:hAnsi="Spectral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For more information, contact </w:t>
                        </w:r>
                        <w:r w:rsidRPr="007D24EC">
                          <w:rPr>
                            <w:rFonts w:ascii="Spectral" w:hAnsi="Spectral" w:cs="Arial"/>
                            <w:b/>
                            <w:bCs/>
                            <w:color w:val="FF375A"/>
                            <w:sz w:val="20"/>
                            <w:szCs w:val="20"/>
                            <w:shd w:val="clear" w:color="auto" w:fill="FFFFFF"/>
                          </w:rPr>
                          <w:t>&lt;admin_name&gt;</w:t>
                        </w:r>
                        <w:r w:rsidRPr="007D24EC">
                          <w:rPr>
                            <w:rFonts w:ascii="Spectral" w:hAnsi="Spectral"/>
                            <w:noProof/>
                            <w:color w:val="FF375A"/>
                            <w:sz w:val="20"/>
                            <w:szCs w:val="20"/>
                          </w:rPr>
                          <w:t xml:space="preserve"> </w:t>
                        </w:r>
                        <w:r w:rsidRPr="007B2EAA">
                          <w:rPr>
                            <w:rFonts w:ascii="Spectral" w:hAnsi="Spectral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or</w:t>
                        </w:r>
                        <w:r w:rsidR="00A6698F" w:rsidRPr="007B2EAA">
                          <w:rPr>
                            <w:rFonts w:ascii="Spectral" w:hAnsi="Spectral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7B2EAA">
                          <w:rPr>
                            <w:rFonts w:ascii="Spectral" w:hAnsi="Spectral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email </w:t>
                        </w:r>
                        <w:r w:rsidRPr="007D24EC">
                          <w:rPr>
                            <w:rFonts w:ascii="Spectral" w:hAnsi="Spectral" w:cs="Arial"/>
                            <w:b/>
                            <w:bCs/>
                            <w:color w:val="FF375A"/>
                            <w:sz w:val="20"/>
                            <w:szCs w:val="20"/>
                            <w:shd w:val="clear" w:color="auto" w:fill="FFFFFF"/>
                          </w:rPr>
                          <w:t>&lt;admin_email&gt;</w:t>
                        </w:r>
                        <w:r w:rsidR="007D24EC">
                          <w:rPr>
                            <w:rFonts w:ascii="Spectral" w:hAnsi="Spectral"/>
                            <w:noProof/>
                            <w:sz w:val="20"/>
                            <w:szCs w:val="20"/>
                          </w:rPr>
                          <w:t>,</w:t>
                        </w:r>
                      </w:p>
                      <w:p w14:paraId="78AA4E4F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388B246F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4D019A5A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518B5B57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6A3C00FA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eastAsia="Times New Roman" w:hAnsi="Spectral Light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1AFE7800" w14:textId="77777777" w:rsidR="00AA0815" w:rsidRDefault="00AA0815" w:rsidP="00AA0815">
                        <w:pPr>
                          <w:snapToGrid w:val="0"/>
                          <w:spacing w:line="240" w:lineRule="exact"/>
                          <w:ind w:left="-1440" w:right="-1440"/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2F4E512C" w14:textId="77777777" w:rsidR="00AA0815" w:rsidRDefault="00AA0815" w:rsidP="00AA0815">
                        <w:pPr>
                          <w:snapToGrid w:val="0"/>
                          <w:spacing w:line="240" w:lineRule="exact"/>
                          <w:ind w:left="-1440" w:right="-1440"/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A8CCF29" w14:textId="77777777" w:rsidR="00AA0815" w:rsidRDefault="00AA0815" w:rsidP="00AA0815">
                        <w:pPr>
                          <w:snapToGrid w:val="0"/>
                          <w:spacing w:line="240" w:lineRule="exact"/>
                          <w:ind w:left="-1440" w:right="-1440"/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36F4515B" w14:textId="77777777" w:rsidR="00AA0815" w:rsidRDefault="00AA0815" w:rsidP="00AA0815">
                        <w:pPr>
                          <w:snapToGrid w:val="0"/>
                          <w:spacing w:line="240" w:lineRule="exact"/>
                          <w:ind w:left="-1440" w:right="-1440"/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5936">
        <w:rPr>
          <w:noProof/>
        </w:rPr>
        <w:drawing>
          <wp:anchor distT="0" distB="0" distL="114300" distR="114300" simplePos="0" relativeHeight="251649024" behindDoc="0" locked="0" layoutInCell="1" allowOverlap="1" wp14:anchorId="75F5D445" wp14:editId="26A9927A">
            <wp:simplePos x="0" y="0"/>
            <wp:positionH relativeFrom="column">
              <wp:posOffset>5969948</wp:posOffset>
            </wp:positionH>
            <wp:positionV relativeFrom="paragraph">
              <wp:posOffset>7570734</wp:posOffset>
            </wp:positionV>
            <wp:extent cx="1504315" cy="378460"/>
            <wp:effectExtent l="0" t="0" r="635" b="254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936" w:rsidRPr="00326F1F">
        <w:rPr>
          <w:noProof/>
        </w:rPr>
        <w:drawing>
          <wp:anchor distT="0" distB="0" distL="114300" distR="114300" simplePos="0" relativeHeight="251646976" behindDoc="0" locked="0" layoutInCell="1" allowOverlap="1" wp14:anchorId="60642804" wp14:editId="4AF7ED34">
            <wp:simplePos x="0" y="0"/>
            <wp:positionH relativeFrom="column">
              <wp:posOffset>6129989</wp:posOffset>
            </wp:positionH>
            <wp:positionV relativeFrom="paragraph">
              <wp:posOffset>8046861</wp:posOffset>
            </wp:positionV>
            <wp:extent cx="1289685" cy="422910"/>
            <wp:effectExtent l="0" t="0" r="0" b="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6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FD7D5E" wp14:editId="3E6E4067">
                <wp:simplePos x="0" y="0"/>
                <wp:positionH relativeFrom="column">
                  <wp:posOffset>5676900</wp:posOffset>
                </wp:positionH>
                <wp:positionV relativeFrom="paragraph">
                  <wp:posOffset>3088640</wp:posOffset>
                </wp:positionV>
                <wp:extent cx="1725295" cy="591820"/>
                <wp:effectExtent l="0" t="0" r="8255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D936A" w14:textId="35311B4E" w:rsidR="00DE026C" w:rsidRDefault="00DE026C" w:rsidP="00DE026C">
                            <w:pPr>
                              <w:ind w:left="-1440" w:right="-1440"/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D7D5E" id="Text Box 11" o:spid="_x0000_s1047" type="#_x0000_t202" style="position:absolute;margin-left:447pt;margin-top:243.2pt;width:135.85pt;height:46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" filled="f" stroked="f" strokeweight=".5pt">
                <v:textbox inset="0,0,0,0">
                  <w:txbxContent>
                    <w:p w14:paraId="238D936A" w14:textId="35311B4E" w:rsidR="00DE026C" w:rsidRDefault="00DE026C" w:rsidP="00DE026C">
                      <w:pPr>
                        <w:ind w:left="-1440" w:right="-1440"/>
                        <w:rPr>
                          <w:rFonts w:ascii="Montserrat" w:hAnsi="Montserrat"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7C2D">
        <w:br w:type="page"/>
      </w:r>
    </w:p>
    <w:p w14:paraId="43A8C46E" w14:textId="5B6D1B99" w:rsidR="00D75CA8" w:rsidRPr="007D24EC" w:rsidRDefault="00D75CA8" w:rsidP="00D75CA8">
      <w:pPr>
        <w:ind w:left="1440" w:right="1350" w:hanging="360"/>
        <w:rPr>
          <w:rStyle w:val="Strong"/>
          <w:color w:val="FF375A"/>
        </w:rPr>
      </w:pPr>
      <w:bookmarkStart w:id="2" w:name="_Hlk138077701"/>
      <w:r w:rsidRPr="007D24EC">
        <w:rPr>
          <w:rStyle w:val="Strong"/>
          <w:color w:val="FF375A"/>
          <w:sz w:val="32"/>
          <w:szCs w:val="32"/>
        </w:rPr>
        <w:lastRenderedPageBreak/>
        <w:t>DELETE THIS PAGE BEFORE DISTRIBUTION – FOR YOUR INFORMATION</w:t>
      </w:r>
    </w:p>
    <w:p w14:paraId="44456808" w14:textId="2680C38B" w:rsidR="00D75CA8" w:rsidRDefault="00D75CA8" w:rsidP="00D75CA8">
      <w:pPr>
        <w:ind w:left="1440" w:right="1350" w:hanging="360"/>
        <w:rPr>
          <w:rStyle w:val="Strong"/>
        </w:rPr>
      </w:pPr>
    </w:p>
    <w:p w14:paraId="29CCDB64" w14:textId="2151369C" w:rsidR="00D75CA8" w:rsidRPr="0009703D" w:rsidRDefault="00D75CA8" w:rsidP="00D75CA8">
      <w:pPr>
        <w:ind w:left="1440" w:right="1350" w:hanging="360"/>
        <w:rPr>
          <w:rFonts w:ascii="Spectral" w:hAnsi="Spectral"/>
          <w:sz w:val="28"/>
          <w:szCs w:val="28"/>
        </w:rPr>
      </w:pPr>
      <w:r w:rsidRPr="0009703D">
        <w:rPr>
          <w:rStyle w:val="Strong"/>
          <w:rFonts w:ascii="Spectral" w:hAnsi="Spectral"/>
          <w:sz w:val="28"/>
          <w:szCs w:val="28"/>
        </w:rPr>
        <w:t>Instructions to copy the template into an email:</w:t>
      </w:r>
    </w:p>
    <w:p w14:paraId="33096099" w14:textId="30D6B849" w:rsidR="00D75CA8" w:rsidRPr="0009703D" w:rsidRDefault="00D75CA8" w:rsidP="00D75CA8">
      <w:pPr>
        <w:numPr>
          <w:ilvl w:val="0"/>
          <w:numId w:val="14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Double-check all of your customizable information (Customer Logo Placeholder, Contact Information, Asset Titles/Links, Etc.) to make sure that they are accurate and/or updated.</w:t>
      </w:r>
    </w:p>
    <w:p w14:paraId="09CB9C2F" w14:textId="14908007" w:rsidR="00D75CA8" w:rsidRPr="0009703D" w:rsidRDefault="00D75CA8" w:rsidP="00D75CA8">
      <w:pPr>
        <w:numPr>
          <w:ilvl w:val="0"/>
          <w:numId w:val="14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Press Ctrl-A to select all elements of the template.</w:t>
      </w:r>
    </w:p>
    <w:p w14:paraId="63337F4E" w14:textId="7C491BA2" w:rsidR="00D75CA8" w:rsidRPr="0009703D" w:rsidRDefault="00D75CA8" w:rsidP="00D75CA8">
      <w:pPr>
        <w:numPr>
          <w:ilvl w:val="0"/>
          <w:numId w:val="14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Press Ctrl-C to copy all of the selected elements of the template.</w:t>
      </w:r>
    </w:p>
    <w:p w14:paraId="49A7B112" w14:textId="646267C8" w:rsidR="00D75CA8" w:rsidRPr="0009703D" w:rsidRDefault="00D75CA8" w:rsidP="00D75CA8">
      <w:pPr>
        <w:numPr>
          <w:ilvl w:val="0"/>
          <w:numId w:val="14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Open a blank e-mail and paste (CTRL+V or right click and paste using “Keep Source Formatting”, if applicable)</w:t>
      </w:r>
    </w:p>
    <w:p w14:paraId="4140E24B" w14:textId="6BBF4CE7" w:rsidR="00D75CA8" w:rsidRPr="0009703D" w:rsidRDefault="00D75CA8" w:rsidP="00D75CA8">
      <w:pPr>
        <w:numPr>
          <w:ilvl w:val="0"/>
          <w:numId w:val="14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You’re ready to send!</w:t>
      </w:r>
    </w:p>
    <w:p w14:paraId="71364085" w14:textId="219C26EB" w:rsidR="00D75CA8" w:rsidRPr="0009703D" w:rsidRDefault="00D75CA8" w:rsidP="00D75CA8">
      <w:pPr>
        <w:ind w:left="1440" w:right="1350" w:hanging="360"/>
        <w:rPr>
          <w:rFonts w:ascii="Spectral" w:hAnsi="Spectral"/>
          <w:sz w:val="28"/>
          <w:szCs w:val="28"/>
        </w:rPr>
      </w:pPr>
      <w:r w:rsidRPr="0009703D">
        <w:rPr>
          <w:rStyle w:val="Strong"/>
          <w:rFonts w:ascii="Spectral" w:hAnsi="Spectral"/>
          <w:sz w:val="28"/>
          <w:szCs w:val="28"/>
        </w:rPr>
        <w:t>Best Practices:</w:t>
      </w:r>
    </w:p>
    <w:p w14:paraId="7DB4C996" w14:textId="77777777" w:rsidR="0009703D" w:rsidRPr="0009703D" w:rsidRDefault="0009703D" w:rsidP="0009703D">
      <w:pPr>
        <w:numPr>
          <w:ilvl w:val="0"/>
          <w:numId w:val="15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This template is fully customizable, and we encourage you to add your own branding, adjust messaging, select content recommendations, etc. as needed.</w:t>
      </w:r>
    </w:p>
    <w:p w14:paraId="1BA68B16" w14:textId="77777777" w:rsidR="0009703D" w:rsidRPr="0009703D" w:rsidRDefault="0009703D" w:rsidP="0009703D">
      <w:pPr>
        <w:numPr>
          <w:ilvl w:val="0"/>
          <w:numId w:val="15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For any promoted content, make sure you are linking users directly to it.</w:t>
      </w:r>
    </w:p>
    <w:p w14:paraId="5F328DC0" w14:textId="77777777" w:rsidR="0009703D" w:rsidRPr="0009703D" w:rsidRDefault="0009703D" w:rsidP="0009703D">
      <w:pPr>
        <w:numPr>
          <w:ilvl w:val="1"/>
          <w:numId w:val="15"/>
        </w:numPr>
        <w:tabs>
          <w:tab w:val="clear" w:pos="1440"/>
          <w:tab w:val="num" w:pos="2160"/>
          <w:tab w:val="left" w:pos="2250"/>
        </w:tabs>
        <w:spacing w:before="100" w:beforeAutospacing="1" w:after="100" w:afterAutospacing="1"/>
        <w:ind w:left="189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We recommend enabling SSO to your Percipio site for a seamless user experience.</w:t>
      </w:r>
    </w:p>
    <w:p w14:paraId="3174F8E2" w14:textId="77777777" w:rsidR="0009703D" w:rsidRPr="0009703D" w:rsidRDefault="0009703D" w:rsidP="0009703D">
      <w:pPr>
        <w:numPr>
          <w:ilvl w:val="1"/>
          <w:numId w:val="15"/>
        </w:numPr>
        <w:tabs>
          <w:tab w:val="clear" w:pos="1440"/>
          <w:tab w:val="num" w:pos="2160"/>
          <w:tab w:val="left" w:pos="2250"/>
        </w:tabs>
        <w:spacing w:before="100" w:beforeAutospacing="1" w:after="100" w:afterAutospacing="1"/>
        <w:ind w:left="189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 xml:space="preserve">If you do not or cannot leverage standard Percipio links, you will need to work with your LMS vendor and follow their best practices in linking users to content. </w:t>
      </w:r>
    </w:p>
    <w:p w14:paraId="6F7CD2C9" w14:textId="77777777" w:rsidR="0009703D" w:rsidRPr="0009703D" w:rsidRDefault="0009703D" w:rsidP="0009703D">
      <w:pPr>
        <w:numPr>
          <w:ilvl w:val="0"/>
          <w:numId w:val="15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We always recommend testing all links before distribution just to be safe.</w:t>
      </w:r>
    </w:p>
    <w:p w14:paraId="636BC081" w14:textId="0B26F05E" w:rsidR="00D75CA8" w:rsidRPr="0009703D" w:rsidRDefault="00D75CA8" w:rsidP="00D75CA8">
      <w:pPr>
        <w:numPr>
          <w:ilvl w:val="0"/>
          <w:numId w:val="15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 xml:space="preserve">Check out the </w:t>
      </w:r>
      <w:hyperlink r:id="rId19" w:history="1">
        <w:r w:rsidRPr="0009703D">
          <w:rPr>
            <w:rStyle w:val="Hyperlink"/>
            <w:rFonts w:ascii="Spectral" w:hAnsi="Spectral"/>
            <w:sz w:val="28"/>
            <w:szCs w:val="28"/>
          </w:rPr>
          <w:t>Top Skills Mapping</w:t>
        </w:r>
      </w:hyperlink>
      <w:r w:rsidRPr="0009703D">
        <w:rPr>
          <w:rFonts w:ascii="Spectral" w:hAnsi="Spectral"/>
          <w:sz w:val="28"/>
          <w:szCs w:val="28"/>
        </w:rPr>
        <w:t xml:space="preserve"> document on Learning Edge to see </w:t>
      </w:r>
      <w:r w:rsidR="0009703D" w:rsidRPr="0009703D">
        <w:rPr>
          <w:rFonts w:ascii="Spectral" w:hAnsi="Spectral"/>
          <w:sz w:val="28"/>
          <w:szCs w:val="28"/>
        </w:rPr>
        <w:t xml:space="preserve">other </w:t>
      </w:r>
      <w:r w:rsidRPr="0009703D">
        <w:rPr>
          <w:rFonts w:ascii="Spectral" w:hAnsi="Spectral"/>
          <w:sz w:val="28"/>
          <w:szCs w:val="28"/>
        </w:rPr>
        <w:t xml:space="preserve">content aligned to the most common Skills we see across our client base. </w:t>
      </w:r>
    </w:p>
    <w:p w14:paraId="62AAC27E" w14:textId="64F6C37A" w:rsidR="00D75CA8" w:rsidRPr="0009703D" w:rsidRDefault="00D75CA8" w:rsidP="00D75CA8">
      <w:pPr>
        <w:numPr>
          <w:ilvl w:val="1"/>
          <w:numId w:val="15"/>
        </w:numPr>
        <w:tabs>
          <w:tab w:val="clear" w:pos="1440"/>
          <w:tab w:val="num" w:pos="2880"/>
        </w:tabs>
        <w:spacing w:before="100" w:beforeAutospacing="1" w:after="100" w:afterAutospacing="1"/>
        <w:ind w:left="189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Alternatively, ask your account team for a custom mapping at no cost to you!</w:t>
      </w:r>
    </w:p>
    <w:p w14:paraId="2E796C6E" w14:textId="442FA652" w:rsidR="00D75CA8" w:rsidRPr="0009703D" w:rsidRDefault="00D75CA8" w:rsidP="00D75CA8">
      <w:pPr>
        <w:numPr>
          <w:ilvl w:val="0"/>
          <w:numId w:val="15"/>
        </w:numPr>
        <w:spacing w:before="100" w:beforeAutospacing="1" w:after="100" w:afterAutospacing="1"/>
        <w:ind w:left="1440" w:right="1350"/>
        <w:rPr>
          <w:rFonts w:ascii="Spectral" w:hAnsi="Spectral"/>
          <w:sz w:val="28"/>
          <w:szCs w:val="28"/>
        </w:rPr>
      </w:pPr>
      <w:r w:rsidRPr="0009703D">
        <w:rPr>
          <w:rFonts w:ascii="Spectral" w:hAnsi="Spectral"/>
          <w:sz w:val="28"/>
          <w:szCs w:val="28"/>
        </w:rPr>
        <w:t>Looking for help? Ask your account team about custom templates through our Professional Services team!</w:t>
      </w:r>
    </w:p>
    <w:bookmarkEnd w:id="2"/>
    <w:p w14:paraId="0152384D" w14:textId="3CF42D18" w:rsidR="00977C2D" w:rsidRDefault="00977C2D" w:rsidP="00D75CA8">
      <w:pPr>
        <w:ind w:left="1440" w:right="1350" w:hanging="360"/>
      </w:pPr>
      <w:r w:rsidRPr="0009703D">
        <w:rPr>
          <w:rFonts w:ascii="Spectral" w:hAnsi="Spectral"/>
          <w:sz w:val="28"/>
          <w:szCs w:val="28"/>
        </w:rPr>
        <w:br w:type="page"/>
      </w:r>
      <w:r w:rsidR="006F3E1F">
        <w:lastRenderedPageBreak/>
        <w:t xml:space="preserve"> </w:t>
      </w:r>
    </w:p>
    <w:p w14:paraId="11EB5CF2" w14:textId="04878950" w:rsidR="00DE026C" w:rsidRPr="00D65544" w:rsidRDefault="00DE026C" w:rsidP="00F97030">
      <w:pPr>
        <w:tabs>
          <w:tab w:val="left" w:pos="840"/>
        </w:tabs>
        <w:ind w:left="900" w:right="900"/>
        <w:rPr>
          <w:rFonts w:ascii="Spectral" w:hAnsi="Spectral"/>
          <w:sz w:val="22"/>
          <w:szCs w:val="22"/>
        </w:rPr>
      </w:pPr>
      <w:r>
        <w:tab/>
      </w:r>
      <w:r w:rsidRPr="00D65544">
        <w:rPr>
          <w:rFonts w:ascii="Spectral" w:hAnsi="Spectral"/>
          <w:sz w:val="22"/>
          <w:szCs w:val="22"/>
        </w:rPr>
        <w:t xml:space="preserve">In order to save you time, Skillsoft has curated a number of titles </w:t>
      </w:r>
      <w:r w:rsidR="00F97030" w:rsidRPr="00D65544">
        <w:rPr>
          <w:rFonts w:ascii="Spectral" w:hAnsi="Spectral"/>
          <w:sz w:val="22"/>
          <w:szCs w:val="22"/>
        </w:rPr>
        <w:t>for this topic. Below you will find a table that includes (where available) a recommended asset for each of the different modalities we offer. Additional Watch assets are selected for customers who do not license the full collection.</w:t>
      </w:r>
    </w:p>
    <w:p w14:paraId="5EAB62A8" w14:textId="6FF4A164" w:rsidR="00596AC2" w:rsidRPr="00D65544" w:rsidRDefault="00596AC2" w:rsidP="00F97030">
      <w:pPr>
        <w:tabs>
          <w:tab w:val="left" w:pos="840"/>
        </w:tabs>
        <w:ind w:left="900" w:right="900"/>
        <w:rPr>
          <w:rFonts w:ascii="Spectral" w:hAnsi="Spectral"/>
          <w:sz w:val="22"/>
          <w:szCs w:val="22"/>
        </w:rPr>
      </w:pPr>
    </w:p>
    <w:p w14:paraId="16E07BC8" w14:textId="5EABEAFA" w:rsidR="00596AC2" w:rsidRPr="00D65544" w:rsidRDefault="00596AC2" w:rsidP="00F97030">
      <w:pPr>
        <w:tabs>
          <w:tab w:val="left" w:pos="840"/>
        </w:tabs>
        <w:ind w:left="900" w:right="900"/>
        <w:rPr>
          <w:rFonts w:ascii="Spectral" w:hAnsi="Spectral"/>
          <w:b/>
          <w:bCs/>
          <w:sz w:val="22"/>
          <w:szCs w:val="22"/>
        </w:rPr>
      </w:pPr>
      <w:r w:rsidRPr="00D65544">
        <w:rPr>
          <w:rFonts w:ascii="Spectral" w:hAnsi="Spectral"/>
          <w:b/>
          <w:bCs/>
          <w:sz w:val="22"/>
          <w:szCs w:val="22"/>
          <w:highlight w:val="yellow"/>
        </w:rPr>
        <w:t>Make sure you replace the highlighted portion of the URL with your specific Percipio address.</w:t>
      </w:r>
    </w:p>
    <w:p w14:paraId="04625762" w14:textId="19BF9DAE" w:rsidR="00D26C5A" w:rsidRPr="00D65544" w:rsidRDefault="00D26C5A" w:rsidP="00F97030">
      <w:pPr>
        <w:tabs>
          <w:tab w:val="left" w:pos="840"/>
        </w:tabs>
        <w:ind w:left="900" w:right="900"/>
        <w:rPr>
          <w:b/>
          <w:bCs/>
          <w:sz w:val="22"/>
          <w:szCs w:val="22"/>
        </w:rPr>
      </w:pPr>
    </w:p>
    <w:p w14:paraId="36CCA3D6" w14:textId="77EAC9D8" w:rsidR="00F97030" w:rsidRPr="00D65544" w:rsidRDefault="00F97030" w:rsidP="00F97030">
      <w:pPr>
        <w:tabs>
          <w:tab w:val="left" w:pos="840"/>
        </w:tabs>
        <w:ind w:left="900" w:right="900"/>
        <w:rPr>
          <w:sz w:val="22"/>
          <w:szCs w:val="22"/>
        </w:rPr>
      </w:pPr>
    </w:p>
    <w:tbl>
      <w:tblPr>
        <w:tblStyle w:val="TableGrid"/>
        <w:tblW w:w="12235" w:type="dxa"/>
        <w:tblInd w:w="355" w:type="dxa"/>
        <w:tblLook w:val="04A0" w:firstRow="1" w:lastRow="0" w:firstColumn="1" w:lastColumn="0" w:noHBand="0" w:noVBand="1"/>
      </w:tblPr>
      <w:tblGrid>
        <w:gridCol w:w="3973"/>
        <w:gridCol w:w="1984"/>
        <w:gridCol w:w="6278"/>
      </w:tblGrid>
      <w:tr w:rsidR="005A2FD7" w:rsidRPr="00D65544" w14:paraId="1CDA75FC" w14:textId="77777777" w:rsidTr="007D24EC">
        <w:trPr>
          <w:trHeight w:val="341"/>
        </w:trPr>
        <w:tc>
          <w:tcPr>
            <w:tcW w:w="4077" w:type="dxa"/>
            <w:shd w:val="clear" w:color="auto" w:fill="FF375A"/>
          </w:tcPr>
          <w:p w14:paraId="7C8939CC" w14:textId="1897E9E5" w:rsidR="00F97030" w:rsidRPr="00D65544" w:rsidRDefault="00F97030" w:rsidP="00596AC2">
            <w:pPr>
              <w:tabs>
                <w:tab w:val="left" w:pos="840"/>
              </w:tabs>
              <w:ind w:right="900"/>
              <w:rPr>
                <w:rFonts w:ascii="Spectral" w:hAnsi="Spectral"/>
                <w:b/>
                <w:bCs/>
                <w:color w:val="141C36"/>
                <w:sz w:val="32"/>
                <w:szCs w:val="32"/>
              </w:rPr>
            </w:pPr>
            <w:r w:rsidRPr="00D65544">
              <w:rPr>
                <w:rFonts w:ascii="Spectral" w:hAnsi="Spectral"/>
                <w:b/>
                <w:bCs/>
                <w:color w:val="141C36"/>
                <w:sz w:val="32"/>
                <w:szCs w:val="32"/>
              </w:rPr>
              <w:t>Asset Title</w:t>
            </w:r>
          </w:p>
        </w:tc>
        <w:tc>
          <w:tcPr>
            <w:tcW w:w="1863" w:type="dxa"/>
            <w:shd w:val="clear" w:color="auto" w:fill="FF375A"/>
          </w:tcPr>
          <w:p w14:paraId="377B2F09" w14:textId="3331D435" w:rsidR="00F97030" w:rsidRPr="00D65544" w:rsidRDefault="00F97030" w:rsidP="005A2FD7">
            <w:pPr>
              <w:ind w:right="-77"/>
              <w:rPr>
                <w:rFonts w:ascii="Spectral" w:hAnsi="Spectral"/>
                <w:b/>
                <w:bCs/>
                <w:color w:val="141C36"/>
                <w:sz w:val="32"/>
                <w:szCs w:val="32"/>
              </w:rPr>
            </w:pPr>
            <w:r w:rsidRPr="00D65544">
              <w:rPr>
                <w:rFonts w:ascii="Spectral" w:hAnsi="Spectral"/>
                <w:b/>
                <w:bCs/>
                <w:color w:val="141C36"/>
                <w:sz w:val="32"/>
                <w:szCs w:val="32"/>
              </w:rPr>
              <w:t>Modality</w:t>
            </w:r>
          </w:p>
        </w:tc>
        <w:tc>
          <w:tcPr>
            <w:tcW w:w="6295" w:type="dxa"/>
            <w:shd w:val="clear" w:color="auto" w:fill="FF375A"/>
          </w:tcPr>
          <w:p w14:paraId="0BC843B7" w14:textId="52AD851C" w:rsidR="00F97030" w:rsidRPr="00D65544" w:rsidRDefault="00F97030" w:rsidP="00596AC2">
            <w:pPr>
              <w:tabs>
                <w:tab w:val="left" w:pos="840"/>
              </w:tabs>
              <w:ind w:right="900"/>
              <w:rPr>
                <w:rFonts w:ascii="Spectral" w:hAnsi="Spectral"/>
                <w:b/>
                <w:bCs/>
                <w:color w:val="141C36"/>
                <w:sz w:val="32"/>
                <w:szCs w:val="32"/>
              </w:rPr>
            </w:pPr>
            <w:r w:rsidRPr="00D65544">
              <w:rPr>
                <w:rFonts w:ascii="Spectral" w:hAnsi="Spectral"/>
                <w:b/>
                <w:bCs/>
                <w:color w:val="141C36"/>
                <w:sz w:val="32"/>
                <w:szCs w:val="32"/>
              </w:rPr>
              <w:t>URL</w:t>
            </w:r>
          </w:p>
        </w:tc>
      </w:tr>
      <w:tr w:rsidR="005A2FD7" w:rsidRPr="00D65544" w14:paraId="0F810FEC" w14:textId="77777777" w:rsidTr="00DB2A25">
        <w:trPr>
          <w:trHeight w:val="803"/>
        </w:trPr>
        <w:tc>
          <w:tcPr>
            <w:tcW w:w="4077" w:type="dxa"/>
          </w:tcPr>
          <w:p w14:paraId="03ED085C" w14:textId="56CF3B15" w:rsidR="00F97030" w:rsidRPr="00D65544" w:rsidRDefault="00A31005" w:rsidP="00F97030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Quality Assurance versus Quality Control</w:t>
            </w:r>
          </w:p>
        </w:tc>
        <w:tc>
          <w:tcPr>
            <w:tcW w:w="1863" w:type="dxa"/>
          </w:tcPr>
          <w:p w14:paraId="376673A9" w14:textId="2E96649B" w:rsidR="00F97030" w:rsidRPr="00D65544" w:rsidRDefault="00F97030" w:rsidP="00D26C5A">
            <w:pPr>
              <w:ind w:right="-86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WATCH</w:t>
            </w:r>
          </w:p>
        </w:tc>
        <w:tc>
          <w:tcPr>
            <w:tcW w:w="6295" w:type="dxa"/>
          </w:tcPr>
          <w:p w14:paraId="706FE3BF" w14:textId="222CFD4B" w:rsidR="00F97030" w:rsidRPr="00D65544" w:rsidRDefault="00A31005" w:rsidP="00F97030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https://</w:t>
            </w:r>
            <w:r w:rsidR="0082298F" w:rsidRPr="0082298F">
              <w:rPr>
                <w:rFonts w:ascii="Spectral" w:hAnsi="Spectral"/>
                <w:sz w:val="22"/>
                <w:szCs w:val="22"/>
                <w:highlight w:val="yellow"/>
              </w:rPr>
              <w:t>replace</w:t>
            </w:r>
            <w:r w:rsidRPr="00D65544">
              <w:rPr>
                <w:rFonts w:ascii="Spectral" w:hAnsi="Spectral"/>
                <w:sz w:val="22"/>
                <w:szCs w:val="22"/>
              </w:rPr>
              <w:t>.percipio.com/videos/fbff5cfe-1461-44d0-9d4d-682b5a6a2309</w:t>
            </w:r>
          </w:p>
        </w:tc>
      </w:tr>
      <w:tr w:rsidR="00DB2A25" w:rsidRPr="00D65544" w14:paraId="37DC418A" w14:textId="77777777" w:rsidTr="00DB2A25">
        <w:trPr>
          <w:trHeight w:val="845"/>
        </w:trPr>
        <w:tc>
          <w:tcPr>
            <w:tcW w:w="4077" w:type="dxa"/>
          </w:tcPr>
          <w:p w14:paraId="5B1A6130" w14:textId="77777777" w:rsidR="00A31005" w:rsidRPr="00D65544" w:rsidRDefault="00A31005" w:rsidP="00D65544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Action-Based Quality Management: Strategy and Tools for Continuous Improvement</w:t>
            </w:r>
          </w:p>
          <w:p w14:paraId="654C9C2F" w14:textId="34700943" w:rsidR="00DB2A25" w:rsidRPr="00D65544" w:rsidRDefault="00DB2A25" w:rsidP="00D65544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</w:p>
        </w:tc>
        <w:tc>
          <w:tcPr>
            <w:tcW w:w="1863" w:type="dxa"/>
          </w:tcPr>
          <w:p w14:paraId="4710B3E8" w14:textId="466377C7" w:rsidR="00DB2A25" w:rsidRPr="00D65544" w:rsidRDefault="00DB2A25" w:rsidP="00DB2A25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READ</w:t>
            </w:r>
          </w:p>
        </w:tc>
        <w:tc>
          <w:tcPr>
            <w:tcW w:w="6295" w:type="dxa"/>
          </w:tcPr>
          <w:p w14:paraId="66D29648" w14:textId="18FEA09F" w:rsidR="00DB2A25" w:rsidRPr="00D65544" w:rsidRDefault="00D64EBE" w:rsidP="00DB2A25">
            <w:pPr>
              <w:ind w:right="2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https://</w:t>
            </w:r>
            <w:r w:rsidR="0082298F" w:rsidRPr="0082298F">
              <w:rPr>
                <w:rFonts w:ascii="Spectral" w:hAnsi="Spectral"/>
                <w:sz w:val="22"/>
                <w:szCs w:val="22"/>
                <w:highlight w:val="yellow"/>
              </w:rPr>
              <w:t>replace</w:t>
            </w:r>
            <w:r w:rsidRPr="00D65544">
              <w:rPr>
                <w:rFonts w:ascii="Spectral" w:hAnsi="Spectral"/>
                <w:sz w:val="22"/>
                <w:szCs w:val="22"/>
              </w:rPr>
              <w:t>.percipio.com/books/061b7022-3744-49a1-aeec-20028dc940de</w:t>
            </w:r>
          </w:p>
        </w:tc>
      </w:tr>
      <w:tr w:rsidR="00DB2A25" w:rsidRPr="00D65544" w14:paraId="5A9BD73A" w14:textId="77777777" w:rsidTr="00DB2A25">
        <w:trPr>
          <w:trHeight w:val="803"/>
        </w:trPr>
        <w:tc>
          <w:tcPr>
            <w:tcW w:w="4077" w:type="dxa"/>
          </w:tcPr>
          <w:p w14:paraId="17CB2EDD" w14:textId="23892C34" w:rsidR="00DB2A25" w:rsidRPr="00D65544" w:rsidRDefault="002217C4" w:rsidP="00D65544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Quality Systems Handbook: Using the Standards as a Framework for Business Improvement, Sixth Edition</w:t>
            </w:r>
          </w:p>
        </w:tc>
        <w:tc>
          <w:tcPr>
            <w:tcW w:w="1863" w:type="dxa"/>
          </w:tcPr>
          <w:p w14:paraId="68D1A50E" w14:textId="35F23F60" w:rsidR="00DB2A25" w:rsidRPr="00D65544" w:rsidRDefault="00DB2A25" w:rsidP="00DB2A25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LISTEN</w:t>
            </w:r>
          </w:p>
        </w:tc>
        <w:tc>
          <w:tcPr>
            <w:tcW w:w="6295" w:type="dxa"/>
          </w:tcPr>
          <w:p w14:paraId="4DB602F2" w14:textId="7B64BB8A" w:rsidR="00DB2A25" w:rsidRPr="00D65544" w:rsidRDefault="00D64EBE" w:rsidP="00DB2A25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https://</w:t>
            </w:r>
            <w:r w:rsidR="0082298F" w:rsidRPr="0082298F">
              <w:rPr>
                <w:rFonts w:ascii="Spectral" w:hAnsi="Spectral"/>
                <w:sz w:val="22"/>
                <w:szCs w:val="22"/>
                <w:highlight w:val="yellow"/>
              </w:rPr>
              <w:t>replace</w:t>
            </w:r>
            <w:r w:rsidRPr="00D65544">
              <w:rPr>
                <w:rFonts w:ascii="Spectral" w:hAnsi="Spectral"/>
                <w:sz w:val="22"/>
                <w:szCs w:val="22"/>
              </w:rPr>
              <w:t>.percipio.com/audiobooks/cdeb9de0-cbd6-11e7-9ca1-222d39dce098</w:t>
            </w:r>
          </w:p>
        </w:tc>
      </w:tr>
      <w:tr w:rsidR="00DB2A25" w:rsidRPr="00D65544" w14:paraId="1EA70439" w14:textId="77777777" w:rsidTr="00DB2A25">
        <w:trPr>
          <w:trHeight w:val="803"/>
        </w:trPr>
        <w:tc>
          <w:tcPr>
            <w:tcW w:w="4077" w:type="dxa"/>
          </w:tcPr>
          <w:p w14:paraId="5D769A55" w14:textId="29804D90" w:rsidR="00DB2A25" w:rsidRPr="00D65544" w:rsidRDefault="00246E6F" w:rsidP="00DB2A25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Manage and Control Quality</w:t>
            </w:r>
          </w:p>
        </w:tc>
        <w:tc>
          <w:tcPr>
            <w:tcW w:w="1863" w:type="dxa"/>
          </w:tcPr>
          <w:p w14:paraId="2A0BA904" w14:textId="2DEA3143" w:rsidR="00DB2A25" w:rsidRPr="00D65544" w:rsidRDefault="00DB2A25" w:rsidP="00DB2A25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WATCH</w:t>
            </w:r>
          </w:p>
        </w:tc>
        <w:tc>
          <w:tcPr>
            <w:tcW w:w="6295" w:type="dxa"/>
          </w:tcPr>
          <w:p w14:paraId="1C5FB4C7" w14:textId="627B9DC8" w:rsidR="00DB2A25" w:rsidRPr="00D65544" w:rsidRDefault="00246E6F" w:rsidP="00DB2A25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https://</w:t>
            </w:r>
            <w:r w:rsidR="0082298F" w:rsidRPr="0082298F">
              <w:rPr>
                <w:rFonts w:ascii="Spectral" w:hAnsi="Spectral"/>
                <w:sz w:val="22"/>
                <w:szCs w:val="22"/>
                <w:highlight w:val="yellow"/>
              </w:rPr>
              <w:t>replace</w:t>
            </w:r>
            <w:r w:rsidRPr="00D65544">
              <w:rPr>
                <w:rFonts w:ascii="Spectral" w:hAnsi="Spectral"/>
                <w:sz w:val="22"/>
                <w:szCs w:val="22"/>
              </w:rPr>
              <w:t>.percipio.com/courses/eea48870-d118-11e7-8ea9-f9309ae334e6</w:t>
            </w:r>
          </w:p>
        </w:tc>
      </w:tr>
      <w:tr w:rsidR="00DB2A25" w:rsidRPr="00D65544" w14:paraId="7A0EB2B0" w14:textId="77777777" w:rsidTr="00DB2A25">
        <w:trPr>
          <w:trHeight w:val="803"/>
        </w:trPr>
        <w:tc>
          <w:tcPr>
            <w:tcW w:w="4077" w:type="dxa"/>
          </w:tcPr>
          <w:p w14:paraId="0D3DE432" w14:textId="29BB24B0" w:rsidR="00DB2A25" w:rsidRPr="00D65544" w:rsidRDefault="00D65544" w:rsidP="00DB2A25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Delivering Project Quality</w:t>
            </w:r>
          </w:p>
        </w:tc>
        <w:tc>
          <w:tcPr>
            <w:tcW w:w="1863" w:type="dxa"/>
          </w:tcPr>
          <w:p w14:paraId="1A680C76" w14:textId="7CF307D8" w:rsidR="00DB2A25" w:rsidRPr="00D65544" w:rsidRDefault="00DB2A25" w:rsidP="00DB2A25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WATCH</w:t>
            </w:r>
          </w:p>
        </w:tc>
        <w:tc>
          <w:tcPr>
            <w:tcW w:w="6295" w:type="dxa"/>
          </w:tcPr>
          <w:p w14:paraId="24B2CA7C" w14:textId="0F43D2FF" w:rsidR="00DB2A25" w:rsidRPr="00D65544" w:rsidRDefault="00D65544" w:rsidP="00DB2A25">
            <w:pPr>
              <w:tabs>
                <w:tab w:val="left" w:pos="840"/>
              </w:tabs>
              <w:ind w:right="900"/>
              <w:rPr>
                <w:rFonts w:ascii="Spectral" w:hAnsi="Spectral"/>
                <w:sz w:val="22"/>
                <w:szCs w:val="22"/>
              </w:rPr>
            </w:pPr>
            <w:r w:rsidRPr="00D65544">
              <w:rPr>
                <w:rFonts w:ascii="Spectral" w:hAnsi="Spectral"/>
                <w:sz w:val="22"/>
                <w:szCs w:val="22"/>
              </w:rPr>
              <w:t>https://</w:t>
            </w:r>
            <w:r w:rsidR="0082298F" w:rsidRPr="0082298F">
              <w:rPr>
                <w:rFonts w:ascii="Spectral" w:hAnsi="Spectral"/>
                <w:sz w:val="22"/>
                <w:szCs w:val="22"/>
                <w:highlight w:val="yellow"/>
              </w:rPr>
              <w:t>replace</w:t>
            </w:r>
            <w:r w:rsidRPr="00D65544">
              <w:rPr>
                <w:rFonts w:ascii="Spectral" w:hAnsi="Spectral"/>
                <w:sz w:val="22"/>
                <w:szCs w:val="22"/>
              </w:rPr>
              <w:t>.percipio.com/courses/f8afb399-cb4b-4060-bf21-590e8ed9d508</w:t>
            </w:r>
          </w:p>
        </w:tc>
      </w:tr>
    </w:tbl>
    <w:p w14:paraId="5DACDC0C" w14:textId="0F0A27C7" w:rsidR="00F97030" w:rsidRPr="00D65544" w:rsidRDefault="00F97030" w:rsidP="00F97030">
      <w:pPr>
        <w:tabs>
          <w:tab w:val="left" w:pos="840"/>
        </w:tabs>
        <w:ind w:left="900" w:right="900"/>
        <w:rPr>
          <w:sz w:val="22"/>
          <w:szCs w:val="22"/>
        </w:rPr>
      </w:pPr>
    </w:p>
    <w:p w14:paraId="39016C21" w14:textId="247EDE61" w:rsidR="00DE026C" w:rsidRPr="00D65544" w:rsidRDefault="00DE026C" w:rsidP="00DE026C">
      <w:pPr>
        <w:tabs>
          <w:tab w:val="left" w:pos="840"/>
        </w:tabs>
        <w:ind w:right="-1440"/>
        <w:rPr>
          <w:sz w:val="22"/>
          <w:szCs w:val="22"/>
        </w:rPr>
      </w:pPr>
    </w:p>
    <w:p w14:paraId="40FBDB5D" w14:textId="4CC842C5" w:rsidR="00596AC2" w:rsidRPr="00D65544" w:rsidRDefault="00273E90" w:rsidP="00DE026C">
      <w:pPr>
        <w:tabs>
          <w:tab w:val="left" w:pos="840"/>
        </w:tabs>
        <w:ind w:right="-1440"/>
        <w:rPr>
          <w:rFonts w:ascii="Spectral" w:hAnsi="Spectral"/>
          <w:b/>
          <w:bCs/>
        </w:rPr>
      </w:pPr>
      <w:r w:rsidRPr="00D6554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6B16F2" wp14:editId="52650ABE">
                <wp:simplePos x="0" y="0"/>
                <wp:positionH relativeFrom="column">
                  <wp:posOffset>3390582</wp:posOffset>
                </wp:positionH>
                <wp:positionV relativeFrom="paragraph">
                  <wp:posOffset>8262605</wp:posOffset>
                </wp:positionV>
                <wp:extent cx="1381125" cy="533400"/>
                <wp:effectExtent l="42863" t="14287" r="52387" b="14288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8955">
                          <a:off x="0" y="0"/>
                          <a:ext cx="138112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CFF5E" id="Rectangle 39" o:spid="_x0000_s1026" style="position:absolute;margin-left:266.95pt;margin-top:650.6pt;width:108.75pt;height:42pt;rotation:-5680928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" fillcolor="white [3212]" stroked="f" strokeweight="1pt"/>
            </w:pict>
          </mc:Fallback>
        </mc:AlternateContent>
      </w:r>
      <w:r w:rsidR="00DE026C" w:rsidRPr="00D65544">
        <w:rPr>
          <w:sz w:val="22"/>
          <w:szCs w:val="22"/>
        </w:rPr>
        <w:tab/>
      </w:r>
      <w:r w:rsidR="00596AC2" w:rsidRPr="00D65544">
        <w:rPr>
          <w:rFonts w:ascii="Spectral" w:hAnsi="Spectral"/>
          <w:b/>
          <w:bCs/>
        </w:rPr>
        <w:t>Best Practices:</w:t>
      </w:r>
    </w:p>
    <w:p w14:paraId="34B420B4" w14:textId="1F0DCBB3" w:rsidR="00596AC2" w:rsidRPr="00D65544" w:rsidRDefault="00596AC2" w:rsidP="006771D2">
      <w:pPr>
        <w:pStyle w:val="ListParagraph"/>
        <w:numPr>
          <w:ilvl w:val="0"/>
          <w:numId w:val="10"/>
        </w:numPr>
        <w:tabs>
          <w:tab w:val="left" w:pos="840"/>
        </w:tabs>
        <w:ind w:left="1170" w:right="-1440"/>
        <w:rPr>
          <w:rFonts w:ascii="Spectral" w:hAnsi="Spectral"/>
        </w:rPr>
      </w:pPr>
      <w:r w:rsidRPr="00D65544">
        <w:rPr>
          <w:rFonts w:ascii="Spectral" w:hAnsi="Spectral"/>
        </w:rPr>
        <w:t xml:space="preserve">We recommend testing all links before </w:t>
      </w:r>
      <w:r w:rsidR="006771D2" w:rsidRPr="00D65544">
        <w:rPr>
          <w:rFonts w:ascii="Spectral" w:hAnsi="Spectral"/>
        </w:rPr>
        <w:t>distribution.</w:t>
      </w:r>
    </w:p>
    <w:p w14:paraId="499812D1" w14:textId="13C6E49A" w:rsidR="00596AC2" w:rsidRPr="00D65544" w:rsidRDefault="00596AC2" w:rsidP="006771D2">
      <w:pPr>
        <w:pStyle w:val="ListParagraph"/>
        <w:numPr>
          <w:ilvl w:val="0"/>
          <w:numId w:val="10"/>
        </w:numPr>
        <w:tabs>
          <w:tab w:val="left" w:pos="840"/>
        </w:tabs>
        <w:ind w:left="1170" w:right="-1440"/>
        <w:rPr>
          <w:rFonts w:ascii="Spectral" w:hAnsi="Spectral"/>
        </w:rPr>
      </w:pPr>
      <w:r w:rsidRPr="00D65544">
        <w:rPr>
          <w:rFonts w:ascii="Spectral" w:hAnsi="Spectral"/>
        </w:rPr>
        <w:t>If you leverage non-standard Percipio links, you will need to generate them</w:t>
      </w:r>
      <w:r w:rsidR="006771D2" w:rsidRPr="00D65544">
        <w:rPr>
          <w:rFonts w:ascii="Spectral" w:hAnsi="Spectral"/>
        </w:rPr>
        <w:t xml:space="preserve"> yourself.</w:t>
      </w:r>
    </w:p>
    <w:p w14:paraId="503C9161" w14:textId="36CF4ACD" w:rsidR="006771D2" w:rsidRPr="00D65544" w:rsidRDefault="006771D2" w:rsidP="006771D2">
      <w:pPr>
        <w:pStyle w:val="ListParagraph"/>
        <w:numPr>
          <w:ilvl w:val="0"/>
          <w:numId w:val="10"/>
        </w:numPr>
        <w:tabs>
          <w:tab w:val="left" w:pos="840"/>
        </w:tabs>
        <w:ind w:left="1170" w:right="630"/>
        <w:rPr>
          <w:rFonts w:ascii="Spectral" w:hAnsi="Spectral"/>
        </w:rPr>
      </w:pPr>
      <w:r w:rsidRPr="00D65544">
        <w:rPr>
          <w:rFonts w:ascii="Spectral" w:hAnsi="Spectral"/>
        </w:rPr>
        <w:t>Brand! These templates are all customizable and we encourage you to add your own logo, company colors, internal verbiage, etc. to add your own “flair” to your marketing efforts.</w:t>
      </w:r>
    </w:p>
    <w:p w14:paraId="6BA7CCA8" w14:textId="2F60BCB8" w:rsidR="00D949BA" w:rsidRPr="00D65544" w:rsidRDefault="00D949BA" w:rsidP="00D949BA">
      <w:pPr>
        <w:tabs>
          <w:tab w:val="left" w:pos="840"/>
        </w:tabs>
        <w:ind w:right="630"/>
        <w:rPr>
          <w:rFonts w:ascii="Spectral" w:hAnsi="Spectral"/>
        </w:rPr>
      </w:pPr>
    </w:p>
    <w:p w14:paraId="24E31C70" w14:textId="66AB03C3" w:rsidR="00D949BA" w:rsidRPr="00D65544" w:rsidRDefault="00D949BA" w:rsidP="00D949BA">
      <w:pPr>
        <w:tabs>
          <w:tab w:val="left" w:pos="840"/>
        </w:tabs>
        <w:ind w:right="630" w:firstLine="720"/>
        <w:rPr>
          <w:noProof/>
          <w:sz w:val="22"/>
          <w:szCs w:val="22"/>
        </w:rPr>
      </w:pPr>
      <w:r w:rsidRPr="00D65544">
        <w:rPr>
          <w:rFonts w:ascii="Spectral" w:hAnsi="Spectral"/>
          <w:b/>
          <w:bCs/>
        </w:rPr>
        <w:t>Alternate Modality Icons:</w:t>
      </w:r>
      <w:r w:rsidRPr="00D65544">
        <w:rPr>
          <w:noProof/>
          <w:sz w:val="22"/>
          <w:szCs w:val="22"/>
        </w:rPr>
        <w:t xml:space="preserve"> </w:t>
      </w:r>
    </w:p>
    <w:p w14:paraId="6098DD6A" w14:textId="6D0E5706" w:rsidR="005A2FD7" w:rsidRDefault="00651F2D" w:rsidP="00726271">
      <w:pPr>
        <w:tabs>
          <w:tab w:val="left" w:pos="840"/>
        </w:tabs>
        <w:ind w:right="630"/>
        <w:rPr>
          <w:rFonts w:ascii="Spectral" w:hAnsi="Spectral"/>
          <w:sz w:val="28"/>
          <w:szCs w:val="28"/>
        </w:rPr>
      </w:pPr>
      <w:r w:rsidRPr="00D949BA">
        <w:rPr>
          <w:rFonts w:ascii="Spectral" w:hAnsi="Spectr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A2D6C07" wp14:editId="289467E1">
                <wp:simplePos x="0" y="0"/>
                <wp:positionH relativeFrom="column">
                  <wp:posOffset>3971925</wp:posOffset>
                </wp:positionH>
                <wp:positionV relativeFrom="paragraph">
                  <wp:posOffset>206375</wp:posOffset>
                </wp:positionV>
                <wp:extent cx="838200" cy="1404620"/>
                <wp:effectExtent l="0" t="0" r="19050" b="18415"/>
                <wp:wrapSquare wrapText="bothSides"/>
                <wp:docPr id="1198476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4AA64" w14:textId="366ECD28" w:rsidR="00651F2D" w:rsidRPr="00CE27C8" w:rsidRDefault="00651F2D" w:rsidP="00651F2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Practice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2D6C07" id="Text Box 2" o:spid="_x0000_s1048" type="#_x0000_t202" style="position:absolute;margin-left:312.75pt;margin-top:16.25pt;width:6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">
                <v:textbox style="mso-fit-shape-to-text:t">
                  <w:txbxContent>
                    <w:p w14:paraId="3714AA64" w14:textId="366ECD28" w:rsidR="00651F2D" w:rsidRPr="00CE27C8" w:rsidRDefault="00651F2D" w:rsidP="00651F2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Practice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/>
        </w:rPr>
        <w:drawing>
          <wp:anchor distT="0" distB="0" distL="114300" distR="114300" simplePos="0" relativeHeight="251667456" behindDoc="0" locked="0" layoutInCell="1" allowOverlap="1" wp14:anchorId="61BE60FF" wp14:editId="1A116675">
            <wp:simplePos x="0" y="0"/>
            <wp:positionH relativeFrom="column">
              <wp:posOffset>3475990</wp:posOffset>
            </wp:positionH>
            <wp:positionV relativeFrom="paragraph">
              <wp:posOffset>167640</wp:posOffset>
            </wp:positionV>
            <wp:extent cx="371475" cy="371475"/>
            <wp:effectExtent l="0" t="0" r="0" b="9525"/>
            <wp:wrapNone/>
            <wp:docPr id="1971033113" name="Picture 13" descr="A pink clipboard with check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33113" name="Picture 13" descr="A pink clipboard with check mar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304" w:rsidRPr="00D949BA">
        <w:rPr>
          <w:rFonts w:ascii="Spectral" w:hAnsi="Spectr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DAAA9AC" wp14:editId="40F5357A">
                <wp:simplePos x="0" y="0"/>
                <wp:positionH relativeFrom="column">
                  <wp:posOffset>2343150</wp:posOffset>
                </wp:positionH>
                <wp:positionV relativeFrom="paragraph">
                  <wp:posOffset>1006475</wp:posOffset>
                </wp:positionV>
                <wp:extent cx="828675" cy="1404620"/>
                <wp:effectExtent l="0" t="0" r="28575" b="18415"/>
                <wp:wrapSquare wrapText="bothSides"/>
                <wp:docPr id="1943289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6860" w14:textId="430B5D6A" w:rsidR="006D5304" w:rsidRPr="00D949BA" w:rsidRDefault="006D5304" w:rsidP="006D530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AA9AC" id="_x0000_s1049" type="#_x0000_t202" style="position:absolute;margin-left:184.5pt;margin-top:79.25pt;width:65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zLFgIAACcEAAAOAAAAZHJzL2Uyb0RvYy54bWysk99v2yAQx98n7X9AvC92siRN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">
                <v:textbox style="mso-fit-shape-to-text:t">
                  <w:txbxContent>
                    <w:p w14:paraId="133D6860" w14:textId="430B5D6A" w:rsidR="006D5304" w:rsidRPr="00D949BA" w:rsidRDefault="006D5304" w:rsidP="006D530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304">
        <w:rPr>
          <w:rFonts w:ascii="Spectral" w:hAnsi="Spectr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61C2D0E" wp14:editId="581D84C6">
            <wp:simplePos x="0" y="0"/>
            <wp:positionH relativeFrom="column">
              <wp:posOffset>1838325</wp:posOffset>
            </wp:positionH>
            <wp:positionV relativeFrom="paragraph">
              <wp:posOffset>968375</wp:posOffset>
            </wp:positionV>
            <wp:extent cx="400050" cy="400050"/>
            <wp:effectExtent l="0" t="0" r="0" b="0"/>
            <wp:wrapNone/>
            <wp:docPr id="5566841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735" w:rsidRPr="00D949BA">
        <w:rPr>
          <w:rFonts w:ascii="Spectral" w:hAnsi="Spectr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6A547D" wp14:editId="6CF041E9">
                <wp:simplePos x="0" y="0"/>
                <wp:positionH relativeFrom="column">
                  <wp:posOffset>2352040</wp:posOffset>
                </wp:positionH>
                <wp:positionV relativeFrom="paragraph">
                  <wp:posOffset>606425</wp:posOffset>
                </wp:positionV>
                <wp:extent cx="828675" cy="1404620"/>
                <wp:effectExtent l="0" t="0" r="28575" b="18415"/>
                <wp:wrapSquare wrapText="bothSides"/>
                <wp:docPr id="585953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BE5C" w14:textId="44A68570" w:rsidR="00130735" w:rsidRPr="00D949BA" w:rsidRDefault="00CE27C8" w:rsidP="0013073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Attend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6A547D" id="_x0000_s1050" type="#_x0000_t202" style="position:absolute;margin-left:185.2pt;margin-top:47.75pt;width:65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">
                <v:textbox style="mso-fit-shape-to-text:t">
                  <w:txbxContent>
                    <w:p w14:paraId="5BC7BE5C" w14:textId="44A68570" w:rsidR="00130735" w:rsidRPr="00D949BA" w:rsidRDefault="00CE27C8" w:rsidP="0013073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Attend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0735" w:rsidRPr="00D949BA">
        <w:rPr>
          <w:rFonts w:ascii="Spectral" w:hAnsi="Spectr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DDF68D" wp14:editId="285200AA">
                <wp:simplePos x="0" y="0"/>
                <wp:positionH relativeFrom="column">
                  <wp:posOffset>2333625</wp:posOffset>
                </wp:positionH>
                <wp:positionV relativeFrom="paragraph">
                  <wp:posOffset>206375</wp:posOffset>
                </wp:positionV>
                <wp:extent cx="609600" cy="1404620"/>
                <wp:effectExtent l="0" t="0" r="19050" b="18415"/>
                <wp:wrapSquare wrapText="bothSides"/>
                <wp:docPr id="1628798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E88C" w14:textId="230BE905" w:rsidR="00130735" w:rsidRPr="00CE27C8" w:rsidRDefault="00CE27C8" w:rsidP="0013073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Assess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DF68D" id="_x0000_s1051" type="#_x0000_t202" style="position:absolute;margin-left:183.75pt;margin-top:16.25pt;width:4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">
                <v:textbox style="mso-fit-shape-to-text:t">
                  <w:txbxContent>
                    <w:p w14:paraId="56B9E88C" w14:textId="230BE905" w:rsidR="00130735" w:rsidRPr="00CE27C8" w:rsidRDefault="00CE27C8" w:rsidP="0013073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Assess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4186">
        <w:rPr>
          <w:rFonts w:ascii="Spectral" w:hAnsi="Spectr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4958BB7" wp14:editId="7C56C860">
            <wp:simplePos x="0" y="0"/>
            <wp:positionH relativeFrom="column">
              <wp:posOffset>1809115</wp:posOffset>
            </wp:positionH>
            <wp:positionV relativeFrom="paragraph">
              <wp:posOffset>559435</wp:posOffset>
            </wp:positionV>
            <wp:extent cx="409575" cy="399180"/>
            <wp:effectExtent l="0" t="0" r="0" b="0"/>
            <wp:wrapNone/>
            <wp:docPr id="1951744896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75C">
        <w:rPr>
          <w:rFonts w:ascii="Spectral" w:hAnsi="Spectr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B721E94" wp14:editId="350E3011">
            <wp:simplePos x="0" y="0"/>
            <wp:positionH relativeFrom="column">
              <wp:posOffset>1790065</wp:posOffset>
            </wp:positionH>
            <wp:positionV relativeFrom="paragraph">
              <wp:posOffset>110490</wp:posOffset>
            </wp:positionV>
            <wp:extent cx="447675" cy="447675"/>
            <wp:effectExtent l="0" t="0" r="9525" b="0"/>
            <wp:wrapNone/>
            <wp:docPr id="1434199328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BA" w:rsidRPr="00D949BA">
        <w:rPr>
          <w:rFonts w:ascii="Spectral" w:hAnsi="Spectr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40324B0" wp14:editId="1ABBE35D">
                <wp:simplePos x="0" y="0"/>
                <wp:positionH relativeFrom="column">
                  <wp:posOffset>1009650</wp:posOffset>
                </wp:positionH>
                <wp:positionV relativeFrom="paragraph">
                  <wp:posOffset>996950</wp:posOffset>
                </wp:positionV>
                <wp:extent cx="609600" cy="1404620"/>
                <wp:effectExtent l="0" t="0" r="19050" b="18415"/>
                <wp:wrapSquare wrapText="bothSides"/>
                <wp:docPr id="745727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0E469" w14:textId="5FD924B3" w:rsidR="00D949BA" w:rsidRPr="00D949BA" w:rsidRDefault="00D949BA" w:rsidP="00D949BA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Listen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0324B0" id="_x0000_s1052" type="#_x0000_t202" style="position:absolute;margin-left:79.5pt;margin-top:78.5pt;width:48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">
                <v:textbox style="mso-fit-shape-to-text:t">
                  <w:txbxContent>
                    <w:p w14:paraId="0090E469" w14:textId="5FD924B3" w:rsidR="00D949BA" w:rsidRPr="00D949BA" w:rsidRDefault="00D949BA" w:rsidP="00D949BA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Listen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9BA" w:rsidRPr="00D949BA">
        <w:rPr>
          <w:rFonts w:ascii="Spectral" w:hAnsi="Spectr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BE9922D" wp14:editId="3C2962B1">
                <wp:simplePos x="0" y="0"/>
                <wp:positionH relativeFrom="column">
                  <wp:posOffset>1019175</wp:posOffset>
                </wp:positionH>
                <wp:positionV relativeFrom="paragraph">
                  <wp:posOffset>625475</wp:posOffset>
                </wp:positionV>
                <wp:extent cx="609600" cy="1404620"/>
                <wp:effectExtent l="0" t="0" r="19050" b="18415"/>
                <wp:wrapSquare wrapText="bothSides"/>
                <wp:docPr id="1333551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CCC95" w14:textId="5AF14469" w:rsidR="00D949BA" w:rsidRPr="00D949BA" w:rsidRDefault="00D949BA" w:rsidP="00D949BA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9922D" id="_x0000_s1053" type="#_x0000_t202" style="position:absolute;margin-left:80.25pt;margin-top:49.25pt;width:48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">
                <v:textbox style="mso-fit-shape-to-text:t">
                  <w:txbxContent>
                    <w:p w14:paraId="6BFCCC95" w14:textId="5AF14469" w:rsidR="00D949BA" w:rsidRPr="00D949BA" w:rsidRDefault="00D949BA" w:rsidP="00D949BA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9BA" w:rsidRPr="00D949BA">
        <w:rPr>
          <w:rFonts w:ascii="Spectral" w:hAnsi="Spectr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D1E2106" wp14:editId="7F1AA498">
                <wp:simplePos x="0" y="0"/>
                <wp:positionH relativeFrom="column">
                  <wp:posOffset>1019175</wp:posOffset>
                </wp:positionH>
                <wp:positionV relativeFrom="paragraph">
                  <wp:posOffset>209550</wp:posOffset>
                </wp:positionV>
                <wp:extent cx="609600" cy="1404620"/>
                <wp:effectExtent l="0" t="0" r="1905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7A924" w14:textId="304EC4C0" w:rsidR="00D949BA" w:rsidRDefault="00D949BA">
                            <w:r>
                              <w:t>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E2106" id="_x0000_s1054" type="#_x0000_t202" style="position:absolute;margin-left:80.25pt;margin-top:16.5pt;width:48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">
                <v:textbox style="mso-fit-shape-to-text:t">
                  <w:txbxContent>
                    <w:p w14:paraId="61E7A924" w14:textId="304EC4C0" w:rsidR="00D949BA" w:rsidRDefault="00D949BA">
                      <w:r>
                        <w:t>Watch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9BA">
        <w:rPr>
          <w:noProof/>
        </w:rPr>
        <w:drawing>
          <wp:anchor distT="0" distB="0" distL="114300" distR="114300" simplePos="0" relativeHeight="251654144" behindDoc="0" locked="0" layoutInCell="1" allowOverlap="1" wp14:anchorId="0444B283" wp14:editId="0F7E65F8">
            <wp:simplePos x="0" y="0"/>
            <wp:positionH relativeFrom="column">
              <wp:posOffset>527050</wp:posOffset>
            </wp:positionH>
            <wp:positionV relativeFrom="paragraph">
              <wp:posOffset>1003300</wp:posOffset>
            </wp:positionV>
            <wp:extent cx="382905" cy="255905"/>
            <wp:effectExtent l="0" t="0" r="0" b="0"/>
            <wp:wrapNone/>
            <wp:docPr id="506755360" name="Picture 5067553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55905"/>
                    </a:xfrm>
                    <a:prstGeom prst="rect">
                      <a:avLst/>
                    </a:prstGeom>
                    <a:solidFill>
                      <a:srgbClr val="FF375A"/>
                    </a:solidFill>
                  </pic:spPr>
                </pic:pic>
              </a:graphicData>
            </a:graphic>
          </wp:anchor>
        </w:drawing>
      </w:r>
      <w:r w:rsidR="00D949B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995DA0" wp14:editId="0959EC40">
                <wp:simplePos x="0" y="0"/>
                <wp:positionH relativeFrom="column">
                  <wp:posOffset>511175</wp:posOffset>
                </wp:positionH>
                <wp:positionV relativeFrom="paragraph">
                  <wp:posOffset>623570</wp:posOffset>
                </wp:positionV>
                <wp:extent cx="382905" cy="255905"/>
                <wp:effectExtent l="0" t="0" r="0" b="0"/>
                <wp:wrapNone/>
                <wp:docPr id="1124689421" name="AutoShap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255905"/>
                        </a:xfrm>
                        <a:custGeom>
                          <a:avLst/>
                          <a:gdLst>
                            <a:gd name="T0" fmla="+- 0 9255 9021"/>
                            <a:gd name="T1" fmla="*/ T0 w 597"/>
                            <a:gd name="T2" fmla="+- 0 10761 10479"/>
                            <a:gd name="T3" fmla="*/ 10761 h 405"/>
                            <a:gd name="T4" fmla="+- 0 9244 9021"/>
                            <a:gd name="T5" fmla="*/ T4 w 597"/>
                            <a:gd name="T6" fmla="+- 0 10760 10479"/>
                            <a:gd name="T7" fmla="*/ 10760 h 405"/>
                            <a:gd name="T8" fmla="+- 0 9096 9021"/>
                            <a:gd name="T9" fmla="*/ T8 w 597"/>
                            <a:gd name="T10" fmla="+- 0 10751 10479"/>
                            <a:gd name="T11" fmla="*/ 10751 h 405"/>
                            <a:gd name="T12" fmla="+- 0 9100 9021"/>
                            <a:gd name="T13" fmla="*/ T12 w 597"/>
                            <a:gd name="T14" fmla="+- 0 10776 10479"/>
                            <a:gd name="T15" fmla="*/ 10776 h 405"/>
                            <a:gd name="T16" fmla="+- 0 9252 9021"/>
                            <a:gd name="T17" fmla="*/ T16 w 597"/>
                            <a:gd name="T18" fmla="+- 0 10792 10479"/>
                            <a:gd name="T19" fmla="*/ 10792 h 405"/>
                            <a:gd name="T20" fmla="+- 0 9264 9021"/>
                            <a:gd name="T21" fmla="*/ T20 w 597"/>
                            <a:gd name="T22" fmla="+- 0 10768 10479"/>
                            <a:gd name="T23" fmla="*/ 10768 h 405"/>
                            <a:gd name="T24" fmla="+- 0 9255 9021"/>
                            <a:gd name="T25" fmla="*/ T24 w 597"/>
                            <a:gd name="T26" fmla="+- 0 10675 10479"/>
                            <a:gd name="T27" fmla="*/ 10675 h 405"/>
                            <a:gd name="T28" fmla="+- 0 9244 9021"/>
                            <a:gd name="T29" fmla="*/ T28 w 597"/>
                            <a:gd name="T30" fmla="+- 0 10675 10479"/>
                            <a:gd name="T31" fmla="*/ 10675 h 405"/>
                            <a:gd name="T32" fmla="+- 0 9096 9021"/>
                            <a:gd name="T33" fmla="*/ T32 w 597"/>
                            <a:gd name="T34" fmla="+- 0 10666 10479"/>
                            <a:gd name="T35" fmla="*/ 10666 h 405"/>
                            <a:gd name="T36" fmla="+- 0 9100 9021"/>
                            <a:gd name="T37" fmla="*/ T36 w 597"/>
                            <a:gd name="T38" fmla="+- 0 10691 10479"/>
                            <a:gd name="T39" fmla="*/ 10691 h 405"/>
                            <a:gd name="T40" fmla="+- 0 9252 9021"/>
                            <a:gd name="T41" fmla="*/ T40 w 597"/>
                            <a:gd name="T42" fmla="+- 0 10706 10479"/>
                            <a:gd name="T43" fmla="*/ 10706 h 405"/>
                            <a:gd name="T44" fmla="+- 0 9264 9021"/>
                            <a:gd name="T45" fmla="*/ T44 w 597"/>
                            <a:gd name="T46" fmla="+- 0 10683 10479"/>
                            <a:gd name="T47" fmla="*/ 10683 h 405"/>
                            <a:gd name="T48" fmla="+- 0 9255 9021"/>
                            <a:gd name="T49" fmla="*/ T48 w 597"/>
                            <a:gd name="T50" fmla="+- 0 10590 10479"/>
                            <a:gd name="T51" fmla="*/ 10590 h 405"/>
                            <a:gd name="T52" fmla="+- 0 9244 9021"/>
                            <a:gd name="T53" fmla="*/ T52 w 597"/>
                            <a:gd name="T54" fmla="+- 0 10590 10479"/>
                            <a:gd name="T55" fmla="*/ 10590 h 405"/>
                            <a:gd name="T56" fmla="+- 0 9096 9021"/>
                            <a:gd name="T57" fmla="*/ T56 w 597"/>
                            <a:gd name="T58" fmla="+- 0 10581 10479"/>
                            <a:gd name="T59" fmla="*/ 10581 h 405"/>
                            <a:gd name="T60" fmla="+- 0 9100 9021"/>
                            <a:gd name="T61" fmla="*/ T60 w 597"/>
                            <a:gd name="T62" fmla="+- 0 10606 10479"/>
                            <a:gd name="T63" fmla="*/ 10606 h 405"/>
                            <a:gd name="T64" fmla="+- 0 9252 9021"/>
                            <a:gd name="T65" fmla="*/ T64 w 597"/>
                            <a:gd name="T66" fmla="+- 0 10621 10479"/>
                            <a:gd name="T67" fmla="*/ 10621 h 405"/>
                            <a:gd name="T68" fmla="+- 0 9264 9021"/>
                            <a:gd name="T69" fmla="*/ T68 w 597"/>
                            <a:gd name="T70" fmla="+- 0 10598 10479"/>
                            <a:gd name="T71" fmla="*/ 10598 h 405"/>
                            <a:gd name="T72" fmla="+- 0 9541 9021"/>
                            <a:gd name="T73" fmla="*/ T72 w 597"/>
                            <a:gd name="T74" fmla="+- 0 10751 10479"/>
                            <a:gd name="T75" fmla="*/ 10751 h 405"/>
                            <a:gd name="T76" fmla="+- 0 9393 9021"/>
                            <a:gd name="T77" fmla="*/ T76 w 597"/>
                            <a:gd name="T78" fmla="+- 0 10760 10479"/>
                            <a:gd name="T79" fmla="*/ 10760 h 405"/>
                            <a:gd name="T80" fmla="+- 0 9373 9021"/>
                            <a:gd name="T81" fmla="*/ T80 w 597"/>
                            <a:gd name="T82" fmla="+- 0 10768 10479"/>
                            <a:gd name="T83" fmla="*/ 10768 h 405"/>
                            <a:gd name="T84" fmla="+- 0 9385 9021"/>
                            <a:gd name="T85" fmla="*/ T84 w 597"/>
                            <a:gd name="T86" fmla="+- 0 10792 10479"/>
                            <a:gd name="T87" fmla="*/ 10792 h 405"/>
                            <a:gd name="T88" fmla="+- 0 9399 9021"/>
                            <a:gd name="T89" fmla="*/ T88 w 597"/>
                            <a:gd name="T90" fmla="+- 0 10791 10479"/>
                            <a:gd name="T91" fmla="*/ 10791 h 405"/>
                            <a:gd name="T92" fmla="+- 0 9544 9021"/>
                            <a:gd name="T93" fmla="*/ T92 w 597"/>
                            <a:gd name="T94" fmla="+- 0 10768 10479"/>
                            <a:gd name="T95" fmla="*/ 10768 h 405"/>
                            <a:gd name="T96" fmla="+- 0 9541 9021"/>
                            <a:gd name="T97" fmla="*/ T96 w 597"/>
                            <a:gd name="T98" fmla="+- 0 10666 10479"/>
                            <a:gd name="T99" fmla="*/ 10666 h 405"/>
                            <a:gd name="T100" fmla="+- 0 9393 9021"/>
                            <a:gd name="T101" fmla="*/ T100 w 597"/>
                            <a:gd name="T102" fmla="+- 0 10675 10479"/>
                            <a:gd name="T103" fmla="*/ 10675 h 405"/>
                            <a:gd name="T104" fmla="+- 0 9373 9021"/>
                            <a:gd name="T105" fmla="*/ T104 w 597"/>
                            <a:gd name="T106" fmla="+- 0 10683 10479"/>
                            <a:gd name="T107" fmla="*/ 10683 h 405"/>
                            <a:gd name="T108" fmla="+- 0 9385 9021"/>
                            <a:gd name="T109" fmla="*/ T108 w 597"/>
                            <a:gd name="T110" fmla="+- 0 10707 10479"/>
                            <a:gd name="T111" fmla="*/ 10707 h 405"/>
                            <a:gd name="T112" fmla="+- 0 9399 9021"/>
                            <a:gd name="T113" fmla="*/ T112 w 597"/>
                            <a:gd name="T114" fmla="+- 0 10706 10479"/>
                            <a:gd name="T115" fmla="*/ 10706 h 405"/>
                            <a:gd name="T116" fmla="+- 0 9544 9021"/>
                            <a:gd name="T117" fmla="*/ T116 w 597"/>
                            <a:gd name="T118" fmla="+- 0 10683 10479"/>
                            <a:gd name="T119" fmla="*/ 10683 h 405"/>
                            <a:gd name="T120" fmla="+- 0 9541 9021"/>
                            <a:gd name="T121" fmla="*/ T120 w 597"/>
                            <a:gd name="T122" fmla="+- 0 10581 10479"/>
                            <a:gd name="T123" fmla="*/ 10581 h 405"/>
                            <a:gd name="T124" fmla="+- 0 9393 9021"/>
                            <a:gd name="T125" fmla="*/ T124 w 597"/>
                            <a:gd name="T126" fmla="+- 0 10590 10479"/>
                            <a:gd name="T127" fmla="*/ 10590 h 405"/>
                            <a:gd name="T128" fmla="+- 0 9373 9021"/>
                            <a:gd name="T129" fmla="*/ T128 w 597"/>
                            <a:gd name="T130" fmla="+- 0 10598 10479"/>
                            <a:gd name="T131" fmla="*/ 10598 h 405"/>
                            <a:gd name="T132" fmla="+- 0 9385 9021"/>
                            <a:gd name="T133" fmla="*/ T132 w 597"/>
                            <a:gd name="T134" fmla="+- 0 10621 10479"/>
                            <a:gd name="T135" fmla="*/ 10621 h 405"/>
                            <a:gd name="T136" fmla="+- 0 9399 9021"/>
                            <a:gd name="T137" fmla="*/ T136 w 597"/>
                            <a:gd name="T138" fmla="+- 0 10621 10479"/>
                            <a:gd name="T139" fmla="*/ 10621 h 405"/>
                            <a:gd name="T140" fmla="+- 0 9544 9021"/>
                            <a:gd name="T141" fmla="*/ T140 w 597"/>
                            <a:gd name="T142" fmla="+- 0 10598 10479"/>
                            <a:gd name="T143" fmla="*/ 10598 h 405"/>
                            <a:gd name="T144" fmla="+- 0 9615 9021"/>
                            <a:gd name="T145" fmla="*/ T144 w 597"/>
                            <a:gd name="T146" fmla="+- 0 10486 10479"/>
                            <a:gd name="T147" fmla="*/ 10486 h 405"/>
                            <a:gd name="T148" fmla="+- 0 9600 9021"/>
                            <a:gd name="T149" fmla="*/ T148 w 597"/>
                            <a:gd name="T150" fmla="+- 0 10479 10479"/>
                            <a:gd name="T151" fmla="*/ 10479 h 405"/>
                            <a:gd name="T152" fmla="+- 0 9577 9021"/>
                            <a:gd name="T153" fmla="*/ T152 w 597"/>
                            <a:gd name="T154" fmla="+- 0 10481 10479"/>
                            <a:gd name="T155" fmla="*/ 10481 h 405"/>
                            <a:gd name="T156" fmla="+- 0 9577 9021"/>
                            <a:gd name="T157" fmla="*/ T156 w 597"/>
                            <a:gd name="T158" fmla="+- 0 10827 10479"/>
                            <a:gd name="T159" fmla="*/ 10827 h 405"/>
                            <a:gd name="T160" fmla="+- 0 9340 9021"/>
                            <a:gd name="T161" fmla="*/ T160 w 597"/>
                            <a:gd name="T162" fmla="+- 0 10536 10479"/>
                            <a:gd name="T163" fmla="*/ 10536 h 405"/>
                            <a:gd name="T164" fmla="+- 0 9577 9021"/>
                            <a:gd name="T165" fmla="*/ T164 w 597"/>
                            <a:gd name="T166" fmla="+- 0 10481 10479"/>
                            <a:gd name="T167" fmla="*/ 10481 h 405"/>
                            <a:gd name="T168" fmla="+- 0 9299 9021"/>
                            <a:gd name="T169" fmla="*/ T168 w 597"/>
                            <a:gd name="T170" fmla="+- 0 10505 10479"/>
                            <a:gd name="T171" fmla="*/ 10505 h 405"/>
                            <a:gd name="T172" fmla="+- 0 9299 9021"/>
                            <a:gd name="T173" fmla="*/ T172 w 597"/>
                            <a:gd name="T174" fmla="+- 0 10851 10479"/>
                            <a:gd name="T175" fmla="*/ 10851 h 405"/>
                            <a:gd name="T176" fmla="+- 0 9062 9021"/>
                            <a:gd name="T177" fmla="*/ T176 w 597"/>
                            <a:gd name="T178" fmla="+- 0 10513 10479"/>
                            <a:gd name="T179" fmla="*/ 10513 h 405"/>
                            <a:gd name="T180" fmla="+- 0 9299 9021"/>
                            <a:gd name="T181" fmla="*/ T180 w 597"/>
                            <a:gd name="T182" fmla="+- 0 10505 10479"/>
                            <a:gd name="T183" fmla="*/ 10505 h 405"/>
                            <a:gd name="T184" fmla="+- 0 9032 9021"/>
                            <a:gd name="T185" fmla="*/ T184 w 597"/>
                            <a:gd name="T186" fmla="+- 0 10480 10479"/>
                            <a:gd name="T187" fmla="*/ 10480 h 405"/>
                            <a:gd name="T188" fmla="+- 0 9023 9021"/>
                            <a:gd name="T189" fmla="*/ T188 w 597"/>
                            <a:gd name="T190" fmla="+- 0 10486 10479"/>
                            <a:gd name="T191" fmla="*/ 10486 h 405"/>
                            <a:gd name="T192" fmla="+- 0 9021 9021"/>
                            <a:gd name="T193" fmla="*/ T192 w 597"/>
                            <a:gd name="T194" fmla="+- 0 10848 10479"/>
                            <a:gd name="T195" fmla="*/ 10848 h 405"/>
                            <a:gd name="T196" fmla="+- 0 9317 9021"/>
                            <a:gd name="T197" fmla="*/ T196 w 597"/>
                            <a:gd name="T198" fmla="+- 0 10884 10479"/>
                            <a:gd name="T199" fmla="*/ 10884 h 405"/>
                            <a:gd name="T200" fmla="+- 0 9610 9021"/>
                            <a:gd name="T201" fmla="*/ T200 w 597"/>
                            <a:gd name="T202" fmla="+- 0 10855 10479"/>
                            <a:gd name="T203" fmla="*/ 10855 h 405"/>
                            <a:gd name="T204" fmla="+- 0 9618 9021"/>
                            <a:gd name="T205" fmla="*/ T204 w 597"/>
                            <a:gd name="T206" fmla="+- 0 10848 10479"/>
                            <a:gd name="T207" fmla="*/ 10848 h 405"/>
                            <a:gd name="T208" fmla="+- 0 9618 9021"/>
                            <a:gd name="T209" fmla="*/ T208 w 597"/>
                            <a:gd name="T210" fmla="+- 0 10507 10479"/>
                            <a:gd name="T211" fmla="*/ 10507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97" h="405">
                              <a:moveTo>
                                <a:pt x="243" y="289"/>
                              </a:moveTo>
                              <a:lnTo>
                                <a:pt x="234" y="282"/>
                              </a:lnTo>
                              <a:lnTo>
                                <a:pt x="223" y="281"/>
                              </a:lnTo>
                              <a:lnTo>
                                <a:pt x="85" y="266"/>
                              </a:lnTo>
                              <a:lnTo>
                                <a:pt x="75" y="272"/>
                              </a:lnTo>
                              <a:lnTo>
                                <a:pt x="72" y="289"/>
                              </a:lnTo>
                              <a:lnTo>
                                <a:pt x="79" y="297"/>
                              </a:lnTo>
                              <a:lnTo>
                                <a:pt x="217" y="312"/>
                              </a:lnTo>
                              <a:lnTo>
                                <a:pt x="231" y="313"/>
                              </a:lnTo>
                              <a:lnTo>
                                <a:pt x="241" y="306"/>
                              </a:lnTo>
                              <a:lnTo>
                                <a:pt x="243" y="289"/>
                              </a:lnTo>
                              <a:close/>
                              <a:moveTo>
                                <a:pt x="243" y="204"/>
                              </a:moveTo>
                              <a:lnTo>
                                <a:pt x="234" y="196"/>
                              </a:lnTo>
                              <a:lnTo>
                                <a:pt x="223" y="196"/>
                              </a:lnTo>
                              <a:lnTo>
                                <a:pt x="85" y="181"/>
                              </a:lnTo>
                              <a:lnTo>
                                <a:pt x="75" y="187"/>
                              </a:lnTo>
                              <a:lnTo>
                                <a:pt x="72" y="204"/>
                              </a:lnTo>
                              <a:lnTo>
                                <a:pt x="79" y="212"/>
                              </a:lnTo>
                              <a:lnTo>
                                <a:pt x="217" y="227"/>
                              </a:lnTo>
                              <a:lnTo>
                                <a:pt x="231" y="227"/>
                              </a:lnTo>
                              <a:lnTo>
                                <a:pt x="241" y="221"/>
                              </a:lnTo>
                              <a:lnTo>
                                <a:pt x="243" y="204"/>
                              </a:lnTo>
                              <a:close/>
                              <a:moveTo>
                                <a:pt x="243" y="119"/>
                              </a:moveTo>
                              <a:lnTo>
                                <a:pt x="234" y="111"/>
                              </a:lnTo>
                              <a:lnTo>
                                <a:pt x="223" y="111"/>
                              </a:lnTo>
                              <a:lnTo>
                                <a:pt x="85" y="96"/>
                              </a:lnTo>
                              <a:lnTo>
                                <a:pt x="75" y="102"/>
                              </a:lnTo>
                              <a:lnTo>
                                <a:pt x="72" y="119"/>
                              </a:lnTo>
                              <a:lnTo>
                                <a:pt x="79" y="127"/>
                              </a:lnTo>
                              <a:lnTo>
                                <a:pt x="217" y="142"/>
                              </a:lnTo>
                              <a:lnTo>
                                <a:pt x="231" y="142"/>
                              </a:lnTo>
                              <a:lnTo>
                                <a:pt x="241" y="136"/>
                              </a:lnTo>
                              <a:lnTo>
                                <a:pt x="243" y="119"/>
                              </a:lnTo>
                              <a:close/>
                              <a:moveTo>
                                <a:pt x="523" y="289"/>
                              </a:moveTo>
                              <a:lnTo>
                                <a:pt x="520" y="272"/>
                              </a:lnTo>
                              <a:lnTo>
                                <a:pt x="510" y="266"/>
                              </a:lnTo>
                              <a:lnTo>
                                <a:pt x="372" y="281"/>
                              </a:lnTo>
                              <a:lnTo>
                                <a:pt x="361" y="282"/>
                              </a:lnTo>
                              <a:lnTo>
                                <a:pt x="352" y="289"/>
                              </a:lnTo>
                              <a:lnTo>
                                <a:pt x="354" y="306"/>
                              </a:lnTo>
                              <a:lnTo>
                                <a:pt x="364" y="313"/>
                              </a:lnTo>
                              <a:lnTo>
                                <a:pt x="375" y="312"/>
                              </a:lnTo>
                              <a:lnTo>
                                <a:pt x="378" y="312"/>
                              </a:lnTo>
                              <a:lnTo>
                                <a:pt x="515" y="297"/>
                              </a:lnTo>
                              <a:lnTo>
                                <a:pt x="523" y="289"/>
                              </a:lnTo>
                              <a:close/>
                              <a:moveTo>
                                <a:pt x="523" y="204"/>
                              </a:moveTo>
                              <a:lnTo>
                                <a:pt x="520" y="187"/>
                              </a:lnTo>
                              <a:lnTo>
                                <a:pt x="510" y="181"/>
                              </a:lnTo>
                              <a:lnTo>
                                <a:pt x="372" y="196"/>
                              </a:lnTo>
                              <a:lnTo>
                                <a:pt x="361" y="197"/>
                              </a:lnTo>
                              <a:lnTo>
                                <a:pt x="352" y="204"/>
                              </a:lnTo>
                              <a:lnTo>
                                <a:pt x="354" y="221"/>
                              </a:lnTo>
                              <a:lnTo>
                                <a:pt x="364" y="228"/>
                              </a:lnTo>
                              <a:lnTo>
                                <a:pt x="375" y="227"/>
                              </a:lnTo>
                              <a:lnTo>
                                <a:pt x="378" y="227"/>
                              </a:lnTo>
                              <a:lnTo>
                                <a:pt x="515" y="212"/>
                              </a:lnTo>
                              <a:lnTo>
                                <a:pt x="523" y="204"/>
                              </a:lnTo>
                              <a:close/>
                              <a:moveTo>
                                <a:pt x="523" y="119"/>
                              </a:moveTo>
                              <a:lnTo>
                                <a:pt x="520" y="102"/>
                              </a:lnTo>
                              <a:lnTo>
                                <a:pt x="510" y="96"/>
                              </a:lnTo>
                              <a:lnTo>
                                <a:pt x="372" y="111"/>
                              </a:lnTo>
                              <a:lnTo>
                                <a:pt x="361" y="112"/>
                              </a:lnTo>
                              <a:lnTo>
                                <a:pt x="352" y="119"/>
                              </a:lnTo>
                              <a:lnTo>
                                <a:pt x="354" y="136"/>
                              </a:lnTo>
                              <a:lnTo>
                                <a:pt x="364" y="142"/>
                              </a:lnTo>
                              <a:lnTo>
                                <a:pt x="375" y="142"/>
                              </a:lnTo>
                              <a:lnTo>
                                <a:pt x="378" y="142"/>
                              </a:lnTo>
                              <a:lnTo>
                                <a:pt x="515" y="127"/>
                              </a:lnTo>
                              <a:lnTo>
                                <a:pt x="523" y="119"/>
                              </a:lnTo>
                              <a:close/>
                              <a:moveTo>
                                <a:pt x="597" y="12"/>
                              </a:moveTo>
                              <a:lnTo>
                                <a:pt x="594" y="7"/>
                              </a:lnTo>
                              <a:lnTo>
                                <a:pt x="585" y="1"/>
                              </a:lnTo>
                              <a:lnTo>
                                <a:pt x="579" y="0"/>
                              </a:lnTo>
                              <a:lnTo>
                                <a:pt x="573" y="1"/>
                              </a:lnTo>
                              <a:lnTo>
                                <a:pt x="556" y="2"/>
                              </a:lnTo>
                              <a:lnTo>
                                <a:pt x="556" y="34"/>
                              </a:lnTo>
                              <a:lnTo>
                                <a:pt x="556" y="348"/>
                              </a:lnTo>
                              <a:lnTo>
                                <a:pt x="319" y="372"/>
                              </a:lnTo>
                              <a:lnTo>
                                <a:pt x="319" y="57"/>
                              </a:lnTo>
                              <a:lnTo>
                                <a:pt x="556" y="34"/>
                              </a:lnTo>
                              <a:lnTo>
                                <a:pt x="556" y="2"/>
                              </a:lnTo>
                              <a:lnTo>
                                <a:pt x="298" y="28"/>
                              </a:lnTo>
                              <a:lnTo>
                                <a:pt x="278" y="26"/>
                              </a:lnTo>
                              <a:lnTo>
                                <a:pt x="278" y="57"/>
                              </a:lnTo>
                              <a:lnTo>
                                <a:pt x="278" y="372"/>
                              </a:lnTo>
                              <a:lnTo>
                                <a:pt x="41" y="348"/>
                              </a:lnTo>
                              <a:lnTo>
                                <a:pt x="41" y="34"/>
                              </a:lnTo>
                              <a:lnTo>
                                <a:pt x="278" y="57"/>
                              </a:lnTo>
                              <a:lnTo>
                                <a:pt x="278" y="26"/>
                              </a:lnTo>
                              <a:lnTo>
                                <a:pt x="17" y="0"/>
                              </a:lnTo>
                              <a:lnTo>
                                <a:pt x="11" y="1"/>
                              </a:lnTo>
                              <a:lnTo>
                                <a:pt x="6" y="4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0" y="369"/>
                              </a:lnTo>
                              <a:lnTo>
                                <a:pt x="8" y="376"/>
                              </a:lnTo>
                              <a:lnTo>
                                <a:pt x="296" y="405"/>
                              </a:lnTo>
                              <a:lnTo>
                                <a:pt x="301" y="405"/>
                              </a:lnTo>
                              <a:lnTo>
                                <a:pt x="589" y="376"/>
                              </a:lnTo>
                              <a:lnTo>
                                <a:pt x="594" y="372"/>
                              </a:lnTo>
                              <a:lnTo>
                                <a:pt x="597" y="369"/>
                              </a:lnTo>
                              <a:lnTo>
                                <a:pt x="597" y="34"/>
                              </a:lnTo>
                              <a:lnTo>
                                <a:pt x="597" y="28"/>
                              </a:lnTo>
                              <a:lnTo>
                                <a:pt x="59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C8CE9" id="AutoShape 12" o:spid="_x0000_s1026" alt="&quot;&quot;" style="position:absolute;margin-left:40.25pt;margin-top:49.1pt;width:30.15pt;height:20.15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coordsize="59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" path="m243,289r-9,-7l223,281,85,266r-10,6l72,289r7,8l217,312r14,1l241,306r2,-17xm243,204r-9,-8l223,196,85,181r-10,6l72,204r7,8l217,227r14,l241,221r2,-17xm243,119r-9,-8l223,111,85,96r-10,6l72,119r7,8l217,142r14,l241,136r2,-17xm523,289r-3,-17l510,266,372,281r-11,1l352,289r2,17l364,313r11,-1l378,312,515,297r8,-8xm523,204r-3,-17l510,181,372,196r-11,1l352,204r2,17l364,228r11,-1l378,227,515,212r8,-8xm523,119r-3,-17l510,96,372,111r-11,1l352,119r2,17l364,142r11,l378,142,515,127r8,-8xm597,12l594,7,585,1,579,r-6,1l556,2r,32l556,348,319,372r,-315l556,34r,-32l298,28,278,26r,31l278,372,41,348,41,34,278,57r,-31l17,,11,1,6,4,2,7,,12,,369r8,7l296,405r5,l589,376r5,-4l597,369r,-335l597,28r,-16xe" fillcolor="#ff375a" stroked="f">
                <v:path arrowok="t" o:connecttype="custom" o:connectlocs="150083,6799491;143028,6798859;48104,6793172;50669,6808969;148159,6819078;155856,6803914;150083,6745150;143028,6745150;48104,6739464;50669,6755260;148159,6764738;155856,6750205;150083,6691442;143028,6691442;48104,6685755;50669,6701552;148159,6711030;155856,6696497;333519,6793172;238594,6798859;225766,6803914;233463,6819078;242442,6818447;335443,6803914;333519,6739464;238594,6745150;225766,6750205;233463,6765370;242442,6764738;335443,6750205;333519,6685755;238594,6691442;225766,6696497;233463,6711030;242442,6711030;335443,6696497;380981,6625728;371360,6621305;356608,6622569;356608,6841194;204601,6657321;356608,6622569;178304,6637733;178304,6856358;26297,6642788;178304,6637733;7055,6621937;1283,6625728;0,6854463;189849,6877210;377774,6858886;382905,6854463;382905,6638997" o:connectangles="0,0,0,0,0,0,0,0,0,0,0,0,0,0,0,0,0,0,0,0,0,0,0,0,0,0,0,0,0,0,0,0,0,0,0,0,0,0,0,0,0,0,0,0,0,0,0,0,0,0,0,0,0"/>
              </v:shape>
            </w:pict>
          </mc:Fallback>
        </mc:AlternateContent>
      </w:r>
      <w:r w:rsidR="00D949B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6E35A7" wp14:editId="59C902D4">
                <wp:simplePos x="0" y="0"/>
                <wp:positionH relativeFrom="column">
                  <wp:posOffset>523875</wp:posOffset>
                </wp:positionH>
                <wp:positionV relativeFrom="paragraph">
                  <wp:posOffset>241935</wp:posOffset>
                </wp:positionV>
                <wp:extent cx="386080" cy="251460"/>
                <wp:effectExtent l="0" t="0" r="0" b="0"/>
                <wp:wrapNone/>
                <wp:docPr id="1449793307" name="AutoShap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080" cy="251460"/>
                        </a:xfrm>
                        <a:custGeom>
                          <a:avLst/>
                          <a:gdLst>
                            <a:gd name="T0" fmla="+- 0 9251 9029"/>
                            <a:gd name="T1" fmla="*/ T0 w 609"/>
                            <a:gd name="T2" fmla="+- 0 9010 9001"/>
                            <a:gd name="T3" fmla="*/ 9010 h 396"/>
                            <a:gd name="T4" fmla="+- 0 9113 9029"/>
                            <a:gd name="T5" fmla="*/ T4 w 609"/>
                            <a:gd name="T6" fmla="+- 0 9075 9001"/>
                            <a:gd name="T7" fmla="*/ 9075 h 396"/>
                            <a:gd name="T8" fmla="+- 0 9031 9029"/>
                            <a:gd name="T9" fmla="*/ T8 w 609"/>
                            <a:gd name="T10" fmla="+- 0 9191 9001"/>
                            <a:gd name="T11" fmla="*/ 9191 h 396"/>
                            <a:gd name="T12" fmla="+- 0 9031 9029"/>
                            <a:gd name="T13" fmla="*/ T12 w 609"/>
                            <a:gd name="T14" fmla="+- 0 9206 9001"/>
                            <a:gd name="T15" fmla="*/ 9206 h 396"/>
                            <a:gd name="T16" fmla="+- 0 9113 9029"/>
                            <a:gd name="T17" fmla="*/ T16 w 609"/>
                            <a:gd name="T18" fmla="+- 0 9321 9001"/>
                            <a:gd name="T19" fmla="*/ 9321 h 396"/>
                            <a:gd name="T20" fmla="+- 0 9251 9029"/>
                            <a:gd name="T21" fmla="*/ T20 w 609"/>
                            <a:gd name="T22" fmla="+- 0 9387 9001"/>
                            <a:gd name="T23" fmla="*/ 9387 h 396"/>
                            <a:gd name="T24" fmla="+- 0 9415 9029"/>
                            <a:gd name="T25" fmla="*/ T24 w 609"/>
                            <a:gd name="T26" fmla="+- 0 9387 9001"/>
                            <a:gd name="T27" fmla="*/ 9387 h 396"/>
                            <a:gd name="T28" fmla="+- 0 9509 9029"/>
                            <a:gd name="T29" fmla="*/ T28 w 609"/>
                            <a:gd name="T30" fmla="+- 0 9349 9001"/>
                            <a:gd name="T31" fmla="*/ 9349 h 396"/>
                            <a:gd name="T32" fmla="+- 0 9248 9029"/>
                            <a:gd name="T33" fmla="*/ T32 w 609"/>
                            <a:gd name="T34" fmla="+- 0 9338 9001"/>
                            <a:gd name="T35" fmla="*/ 9338 h 396"/>
                            <a:gd name="T36" fmla="+- 0 9115 9029"/>
                            <a:gd name="T37" fmla="*/ T36 w 609"/>
                            <a:gd name="T38" fmla="+- 0 9260 9001"/>
                            <a:gd name="T39" fmla="*/ 9260 h 396"/>
                            <a:gd name="T40" fmla="+- 0 9115 9029"/>
                            <a:gd name="T41" fmla="*/ T40 w 609"/>
                            <a:gd name="T42" fmla="+- 0 9137 9001"/>
                            <a:gd name="T43" fmla="*/ 9137 h 396"/>
                            <a:gd name="T44" fmla="+- 0 9248 9029"/>
                            <a:gd name="T45" fmla="*/ T44 w 609"/>
                            <a:gd name="T46" fmla="+- 0 9059 9001"/>
                            <a:gd name="T47" fmla="*/ 9059 h 396"/>
                            <a:gd name="T48" fmla="+- 0 9509 9029"/>
                            <a:gd name="T49" fmla="*/ T48 w 609"/>
                            <a:gd name="T50" fmla="+- 0 9048 9001"/>
                            <a:gd name="T51" fmla="*/ 9048 h 396"/>
                            <a:gd name="T52" fmla="+- 0 9415 9029"/>
                            <a:gd name="T53" fmla="*/ T52 w 609"/>
                            <a:gd name="T54" fmla="+- 0 9010 9001"/>
                            <a:gd name="T55" fmla="*/ 9010 h 396"/>
                            <a:gd name="T56" fmla="+- 0 9509 9029"/>
                            <a:gd name="T57" fmla="*/ T56 w 609"/>
                            <a:gd name="T58" fmla="+- 0 9048 9001"/>
                            <a:gd name="T59" fmla="*/ 9048 h 396"/>
                            <a:gd name="T60" fmla="+- 0 9418 9029"/>
                            <a:gd name="T61" fmla="*/ T60 w 609"/>
                            <a:gd name="T62" fmla="+- 0 9059 9001"/>
                            <a:gd name="T63" fmla="*/ 9059 h 396"/>
                            <a:gd name="T64" fmla="+- 0 9551 9029"/>
                            <a:gd name="T65" fmla="*/ T64 w 609"/>
                            <a:gd name="T66" fmla="+- 0 9137 9001"/>
                            <a:gd name="T67" fmla="*/ 9137 h 396"/>
                            <a:gd name="T68" fmla="+- 0 9551 9029"/>
                            <a:gd name="T69" fmla="*/ T68 w 609"/>
                            <a:gd name="T70" fmla="+- 0 9260 9001"/>
                            <a:gd name="T71" fmla="*/ 9260 h 396"/>
                            <a:gd name="T72" fmla="+- 0 9418 9029"/>
                            <a:gd name="T73" fmla="*/ T72 w 609"/>
                            <a:gd name="T74" fmla="+- 0 9338 9001"/>
                            <a:gd name="T75" fmla="*/ 9338 h 396"/>
                            <a:gd name="T76" fmla="+- 0 9509 9029"/>
                            <a:gd name="T77" fmla="*/ T76 w 609"/>
                            <a:gd name="T78" fmla="+- 0 9349 9001"/>
                            <a:gd name="T79" fmla="*/ 9349 h 396"/>
                            <a:gd name="T80" fmla="+- 0 9603 9029"/>
                            <a:gd name="T81" fmla="*/ T80 w 609"/>
                            <a:gd name="T82" fmla="+- 0 9269 9001"/>
                            <a:gd name="T83" fmla="*/ 9269 h 396"/>
                            <a:gd name="T84" fmla="+- 0 9637 9029"/>
                            <a:gd name="T85" fmla="*/ T84 w 609"/>
                            <a:gd name="T86" fmla="+- 0 9198 9001"/>
                            <a:gd name="T87" fmla="*/ 9198 h 396"/>
                            <a:gd name="T88" fmla="+- 0 9603 9029"/>
                            <a:gd name="T89" fmla="*/ T88 w 609"/>
                            <a:gd name="T90" fmla="+- 0 9128 9001"/>
                            <a:gd name="T91" fmla="*/ 9128 h 396"/>
                            <a:gd name="T92" fmla="+- 0 9509 9029"/>
                            <a:gd name="T93" fmla="*/ T92 w 609"/>
                            <a:gd name="T94" fmla="+- 0 9048 9001"/>
                            <a:gd name="T95" fmla="*/ 9048 h 396"/>
                            <a:gd name="T96" fmla="+- 0 9289 9029"/>
                            <a:gd name="T97" fmla="*/ T96 w 609"/>
                            <a:gd name="T98" fmla="+- 0 9084 9001"/>
                            <a:gd name="T99" fmla="*/ 9084 h 396"/>
                            <a:gd name="T100" fmla="+- 0 9226 9029"/>
                            <a:gd name="T101" fmla="*/ T100 w 609"/>
                            <a:gd name="T102" fmla="+- 0 9149 9001"/>
                            <a:gd name="T103" fmla="*/ 9149 h 396"/>
                            <a:gd name="T104" fmla="+- 0 9226 9029"/>
                            <a:gd name="T105" fmla="*/ T104 w 609"/>
                            <a:gd name="T106" fmla="+- 0 9244 9001"/>
                            <a:gd name="T107" fmla="*/ 9244 h 396"/>
                            <a:gd name="T108" fmla="+- 0 9289 9029"/>
                            <a:gd name="T109" fmla="*/ T108 w 609"/>
                            <a:gd name="T110" fmla="+- 0 9309 9001"/>
                            <a:gd name="T111" fmla="*/ 9309 h 396"/>
                            <a:gd name="T112" fmla="+- 0 9381 9029"/>
                            <a:gd name="T113" fmla="*/ T112 w 609"/>
                            <a:gd name="T114" fmla="+- 0 9309 9001"/>
                            <a:gd name="T115" fmla="*/ 9309 h 396"/>
                            <a:gd name="T116" fmla="+- 0 9426 9029"/>
                            <a:gd name="T117" fmla="*/ T116 w 609"/>
                            <a:gd name="T118" fmla="+- 0 9272 9001"/>
                            <a:gd name="T119" fmla="*/ 9272 h 396"/>
                            <a:gd name="T120" fmla="+- 0 9307 9029"/>
                            <a:gd name="T121" fmla="*/ T120 w 609"/>
                            <a:gd name="T122" fmla="+- 0 9266 9001"/>
                            <a:gd name="T123" fmla="*/ 9266 h 396"/>
                            <a:gd name="T124" fmla="+- 0 9268 9029"/>
                            <a:gd name="T125" fmla="*/ T124 w 609"/>
                            <a:gd name="T126" fmla="+- 0 9226 9001"/>
                            <a:gd name="T127" fmla="*/ 9226 h 396"/>
                            <a:gd name="T128" fmla="+- 0 9268 9029"/>
                            <a:gd name="T129" fmla="*/ T128 w 609"/>
                            <a:gd name="T130" fmla="+- 0 9167 9001"/>
                            <a:gd name="T131" fmla="*/ 9167 h 396"/>
                            <a:gd name="T132" fmla="+- 0 9307 9029"/>
                            <a:gd name="T133" fmla="*/ T132 w 609"/>
                            <a:gd name="T134" fmla="+- 0 9127 9001"/>
                            <a:gd name="T135" fmla="*/ 9127 h 396"/>
                            <a:gd name="T136" fmla="+- 0 9426 9029"/>
                            <a:gd name="T137" fmla="*/ T136 w 609"/>
                            <a:gd name="T138" fmla="+- 0 9121 9001"/>
                            <a:gd name="T139" fmla="*/ 9121 h 396"/>
                            <a:gd name="T140" fmla="+- 0 9381 9029"/>
                            <a:gd name="T141" fmla="*/ T140 w 609"/>
                            <a:gd name="T142" fmla="+- 0 9084 9001"/>
                            <a:gd name="T143" fmla="*/ 9084 h 396"/>
                            <a:gd name="T144" fmla="+- 0 9426 9029"/>
                            <a:gd name="T145" fmla="*/ T144 w 609"/>
                            <a:gd name="T146" fmla="+- 0 9121 9001"/>
                            <a:gd name="T147" fmla="*/ 9121 h 396"/>
                            <a:gd name="T148" fmla="+- 0 9363 9029"/>
                            <a:gd name="T149" fmla="*/ T148 w 609"/>
                            <a:gd name="T150" fmla="+- 0 9127 9001"/>
                            <a:gd name="T151" fmla="*/ 9127 h 396"/>
                            <a:gd name="T152" fmla="+- 0 9402 9029"/>
                            <a:gd name="T153" fmla="*/ T152 w 609"/>
                            <a:gd name="T154" fmla="+- 0 9167 9001"/>
                            <a:gd name="T155" fmla="*/ 9167 h 396"/>
                            <a:gd name="T156" fmla="+- 0 9402 9029"/>
                            <a:gd name="T157" fmla="*/ T156 w 609"/>
                            <a:gd name="T158" fmla="+- 0 9226 9001"/>
                            <a:gd name="T159" fmla="*/ 9226 h 396"/>
                            <a:gd name="T160" fmla="+- 0 9363 9029"/>
                            <a:gd name="T161" fmla="*/ T160 w 609"/>
                            <a:gd name="T162" fmla="+- 0 9266 9001"/>
                            <a:gd name="T163" fmla="*/ 9266 h 396"/>
                            <a:gd name="T164" fmla="+- 0 9426 9029"/>
                            <a:gd name="T165" fmla="*/ T164 w 609"/>
                            <a:gd name="T166" fmla="+- 0 9272 9001"/>
                            <a:gd name="T167" fmla="*/ 9272 h 396"/>
                            <a:gd name="T168" fmla="+- 0 9453 9029"/>
                            <a:gd name="T169" fmla="*/ T168 w 609"/>
                            <a:gd name="T170" fmla="+- 0 9196 9001"/>
                            <a:gd name="T171" fmla="*/ 9196 h 396"/>
                            <a:gd name="T172" fmla="+- 0 9426 9029"/>
                            <a:gd name="T173" fmla="*/ T172 w 609"/>
                            <a:gd name="T174" fmla="+- 0 9121 9001"/>
                            <a:gd name="T175" fmla="*/ 9121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09" h="396">
                              <a:moveTo>
                                <a:pt x="304" y="0"/>
                              </a:moveTo>
                              <a:lnTo>
                                <a:pt x="222" y="9"/>
                              </a:lnTo>
                              <a:lnTo>
                                <a:pt x="148" y="34"/>
                              </a:lnTo>
                              <a:lnTo>
                                <a:pt x="84" y="74"/>
                              </a:lnTo>
                              <a:lnTo>
                                <a:pt x="34" y="127"/>
                              </a:lnTo>
                              <a:lnTo>
                                <a:pt x="2" y="190"/>
                              </a:lnTo>
                              <a:lnTo>
                                <a:pt x="0" y="197"/>
                              </a:lnTo>
                              <a:lnTo>
                                <a:pt x="2" y="205"/>
                              </a:lnTo>
                              <a:lnTo>
                                <a:pt x="34" y="268"/>
                              </a:lnTo>
                              <a:lnTo>
                                <a:pt x="84" y="320"/>
                              </a:lnTo>
                              <a:lnTo>
                                <a:pt x="148" y="361"/>
                              </a:lnTo>
                              <a:lnTo>
                                <a:pt x="222" y="386"/>
                              </a:lnTo>
                              <a:lnTo>
                                <a:pt x="304" y="395"/>
                              </a:lnTo>
                              <a:lnTo>
                                <a:pt x="386" y="386"/>
                              </a:lnTo>
                              <a:lnTo>
                                <a:pt x="460" y="361"/>
                              </a:lnTo>
                              <a:lnTo>
                                <a:pt x="480" y="348"/>
                              </a:lnTo>
                              <a:lnTo>
                                <a:pt x="304" y="348"/>
                              </a:lnTo>
                              <a:lnTo>
                                <a:pt x="219" y="337"/>
                              </a:lnTo>
                              <a:lnTo>
                                <a:pt x="144" y="306"/>
                              </a:lnTo>
                              <a:lnTo>
                                <a:pt x="86" y="259"/>
                              </a:lnTo>
                              <a:lnTo>
                                <a:pt x="48" y="197"/>
                              </a:lnTo>
                              <a:lnTo>
                                <a:pt x="86" y="136"/>
                              </a:lnTo>
                              <a:lnTo>
                                <a:pt x="144" y="89"/>
                              </a:lnTo>
                              <a:lnTo>
                                <a:pt x="219" y="58"/>
                              </a:lnTo>
                              <a:lnTo>
                                <a:pt x="304" y="47"/>
                              </a:lnTo>
                              <a:lnTo>
                                <a:pt x="480" y="47"/>
                              </a:lnTo>
                              <a:lnTo>
                                <a:pt x="460" y="34"/>
                              </a:lnTo>
                              <a:lnTo>
                                <a:pt x="386" y="9"/>
                              </a:lnTo>
                              <a:lnTo>
                                <a:pt x="304" y="0"/>
                              </a:lnTo>
                              <a:close/>
                              <a:moveTo>
                                <a:pt x="480" y="47"/>
                              </a:moveTo>
                              <a:lnTo>
                                <a:pt x="304" y="47"/>
                              </a:lnTo>
                              <a:lnTo>
                                <a:pt x="389" y="58"/>
                              </a:lnTo>
                              <a:lnTo>
                                <a:pt x="463" y="89"/>
                              </a:lnTo>
                              <a:lnTo>
                                <a:pt x="522" y="136"/>
                              </a:lnTo>
                              <a:lnTo>
                                <a:pt x="560" y="197"/>
                              </a:lnTo>
                              <a:lnTo>
                                <a:pt x="522" y="259"/>
                              </a:lnTo>
                              <a:lnTo>
                                <a:pt x="463" y="306"/>
                              </a:lnTo>
                              <a:lnTo>
                                <a:pt x="389" y="337"/>
                              </a:lnTo>
                              <a:lnTo>
                                <a:pt x="304" y="348"/>
                              </a:lnTo>
                              <a:lnTo>
                                <a:pt x="480" y="348"/>
                              </a:lnTo>
                              <a:lnTo>
                                <a:pt x="524" y="320"/>
                              </a:lnTo>
                              <a:lnTo>
                                <a:pt x="574" y="268"/>
                              </a:lnTo>
                              <a:lnTo>
                                <a:pt x="606" y="205"/>
                              </a:lnTo>
                              <a:lnTo>
                                <a:pt x="608" y="197"/>
                              </a:lnTo>
                              <a:lnTo>
                                <a:pt x="606" y="190"/>
                              </a:lnTo>
                              <a:lnTo>
                                <a:pt x="574" y="127"/>
                              </a:lnTo>
                              <a:lnTo>
                                <a:pt x="524" y="74"/>
                              </a:lnTo>
                              <a:lnTo>
                                <a:pt x="480" y="47"/>
                              </a:lnTo>
                              <a:close/>
                              <a:moveTo>
                                <a:pt x="306" y="73"/>
                              </a:moveTo>
                              <a:lnTo>
                                <a:pt x="260" y="83"/>
                              </a:lnTo>
                              <a:lnTo>
                                <a:pt x="223" y="109"/>
                              </a:lnTo>
                              <a:lnTo>
                                <a:pt x="197" y="148"/>
                              </a:lnTo>
                              <a:lnTo>
                                <a:pt x="188" y="195"/>
                              </a:lnTo>
                              <a:lnTo>
                                <a:pt x="197" y="243"/>
                              </a:lnTo>
                              <a:lnTo>
                                <a:pt x="223" y="282"/>
                              </a:lnTo>
                              <a:lnTo>
                                <a:pt x="260" y="308"/>
                              </a:lnTo>
                              <a:lnTo>
                                <a:pt x="306" y="318"/>
                              </a:lnTo>
                              <a:lnTo>
                                <a:pt x="352" y="308"/>
                              </a:lnTo>
                              <a:lnTo>
                                <a:pt x="389" y="282"/>
                              </a:lnTo>
                              <a:lnTo>
                                <a:pt x="397" y="271"/>
                              </a:lnTo>
                              <a:lnTo>
                                <a:pt x="306" y="271"/>
                              </a:lnTo>
                              <a:lnTo>
                                <a:pt x="278" y="265"/>
                              </a:lnTo>
                              <a:lnTo>
                                <a:pt x="255" y="249"/>
                              </a:lnTo>
                              <a:lnTo>
                                <a:pt x="239" y="225"/>
                              </a:lnTo>
                              <a:lnTo>
                                <a:pt x="234" y="195"/>
                              </a:lnTo>
                              <a:lnTo>
                                <a:pt x="239" y="166"/>
                              </a:lnTo>
                              <a:lnTo>
                                <a:pt x="255" y="142"/>
                              </a:lnTo>
                              <a:lnTo>
                                <a:pt x="278" y="126"/>
                              </a:lnTo>
                              <a:lnTo>
                                <a:pt x="306" y="120"/>
                              </a:lnTo>
                              <a:lnTo>
                                <a:pt x="397" y="120"/>
                              </a:lnTo>
                              <a:lnTo>
                                <a:pt x="389" y="109"/>
                              </a:lnTo>
                              <a:lnTo>
                                <a:pt x="352" y="83"/>
                              </a:lnTo>
                              <a:lnTo>
                                <a:pt x="306" y="73"/>
                              </a:lnTo>
                              <a:close/>
                              <a:moveTo>
                                <a:pt x="397" y="120"/>
                              </a:moveTo>
                              <a:lnTo>
                                <a:pt x="306" y="120"/>
                              </a:lnTo>
                              <a:lnTo>
                                <a:pt x="334" y="126"/>
                              </a:lnTo>
                              <a:lnTo>
                                <a:pt x="357" y="142"/>
                              </a:lnTo>
                              <a:lnTo>
                                <a:pt x="373" y="166"/>
                              </a:lnTo>
                              <a:lnTo>
                                <a:pt x="379" y="195"/>
                              </a:lnTo>
                              <a:lnTo>
                                <a:pt x="373" y="225"/>
                              </a:lnTo>
                              <a:lnTo>
                                <a:pt x="357" y="249"/>
                              </a:lnTo>
                              <a:lnTo>
                                <a:pt x="334" y="265"/>
                              </a:lnTo>
                              <a:lnTo>
                                <a:pt x="306" y="271"/>
                              </a:lnTo>
                              <a:lnTo>
                                <a:pt x="397" y="271"/>
                              </a:lnTo>
                              <a:lnTo>
                                <a:pt x="415" y="243"/>
                              </a:lnTo>
                              <a:lnTo>
                                <a:pt x="424" y="195"/>
                              </a:lnTo>
                              <a:lnTo>
                                <a:pt x="415" y="148"/>
                              </a:lnTo>
                              <a:lnTo>
                                <a:pt x="397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7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19DF9" id="AutoShape 13" o:spid="_x0000_s1026" alt="&quot;&quot;" style="position:absolute;margin-left:41.25pt;margin-top:19.05pt;width:30.4pt;height:19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9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" path="m304,l222,9,148,34,84,74,34,127,2,190,,197r2,8l34,268r50,52l148,361r74,25l304,395r82,-9l460,361r20,-13l304,348,219,337,144,306,86,259,48,197,86,136,144,89,219,58,304,47r176,l460,34,386,9,304,xm480,47r-176,l389,58r74,31l522,136r38,61l522,259r-59,47l389,337r-85,11l480,348r44,-28l574,268r32,-63l608,197r-2,-7l574,127,524,74,480,47xm306,73l260,83r-37,26l197,148r-9,47l197,243r26,39l260,308r46,10l352,308r37,-26l397,271r-91,l278,265,255,249,239,225r-5,-30l239,166r16,-24l278,126r28,-6l397,120r-8,-11l352,83,306,73xm397,120r-91,l334,126r23,16l373,166r6,29l373,225r-16,24l334,265r-28,6l397,271r18,-28l424,195r-9,-47l397,120xe" fillcolor="#ff375a" stroked="f">
                <v:path arrowok="t" o:connecttype="custom" o:connectlocs="140739,5721350;53252,5762625;1268,5836285;1268,5845810;53252,5918835;140739,5960745;244708,5960745;304300,5936615;138837,5929630;54520,5880100;54520,5801995;138837,5752465;304300,5745480;244708,5721350;304300,5745480;246609,5752465;330926,5801995;330926,5880100;246609,5929630;304300,5936615;363891,5885815;385446,5840730;363891,5796280;304300,5745480;164829,5768340;124890,5809615;124890,5869940;164829,5911215;223153,5911215;251681,5887720;176240,5883910;151516,5858510;151516,5821045;176240,5795645;251681,5791835;223153,5768340;251681,5791835;211742,5795645;236466,5821045;236466,5858510;211742,5883910;251681,5887720;268798,5839460;251681,5791835" o:connectangles="0,0,0,0,0,0,0,0,0,0,0,0,0,0,0,0,0,0,0,0,0,0,0,0,0,0,0,0,0,0,0,0,0,0,0,0,0,0,0,0,0,0,0,0"/>
              </v:shape>
            </w:pict>
          </mc:Fallback>
        </mc:AlternateContent>
      </w:r>
    </w:p>
    <w:p w14:paraId="251E20F4" w14:textId="7D506C22" w:rsidR="00651F2D" w:rsidRPr="00651F2D" w:rsidRDefault="00651F2D" w:rsidP="00651F2D">
      <w:pPr>
        <w:rPr>
          <w:rFonts w:ascii="Spectral" w:hAnsi="Spectral"/>
          <w:sz w:val="28"/>
          <w:szCs w:val="28"/>
        </w:rPr>
      </w:pPr>
    </w:p>
    <w:sectPr w:rsidR="00651F2D" w:rsidRPr="00651F2D" w:rsidSect="00F97030">
      <w:pgSz w:w="12240" w:h="15840"/>
      <w:pgMar w:top="1134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357E0" w14:textId="77777777" w:rsidR="002E541F" w:rsidRDefault="002E541F" w:rsidP="008008BE">
      <w:r>
        <w:separator/>
      </w:r>
    </w:p>
  </w:endnote>
  <w:endnote w:type="continuationSeparator" w:id="0">
    <w:p w14:paraId="2D728842" w14:textId="77777777" w:rsidR="002E541F" w:rsidRDefault="002E541F" w:rsidP="00800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pectral">
    <w:panose1 w:val="02020502060000000000"/>
    <w:charset w:val="00"/>
    <w:family w:val="roman"/>
    <w:pitch w:val="variable"/>
    <w:sig w:usb0="E000027F" w:usb1="4000E43B" w:usb2="00000000" w:usb3="00000000" w:csb0="00000197" w:csb1="00000000"/>
  </w:font>
  <w:font w:name="Montserrat Black">
    <w:panose1 w:val="00000A00000000000000"/>
    <w:charset w:val="00"/>
    <w:family w:val="auto"/>
    <w:pitch w:val="variable"/>
    <w:sig w:usb0="20000207" w:usb1="00000000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Spectral Light">
    <w:panose1 w:val="02020302060000000000"/>
    <w:charset w:val="00"/>
    <w:family w:val="roman"/>
    <w:pitch w:val="variable"/>
    <w:sig w:usb0="E000027F" w:usb1="4000E43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910C6" w14:textId="77777777" w:rsidR="002E541F" w:rsidRDefault="002E541F" w:rsidP="008008BE">
      <w:r>
        <w:separator/>
      </w:r>
    </w:p>
  </w:footnote>
  <w:footnote w:type="continuationSeparator" w:id="0">
    <w:p w14:paraId="235549B8" w14:textId="77777777" w:rsidR="002E541F" w:rsidRDefault="002E541F" w:rsidP="00800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752B"/>
    <w:multiLevelType w:val="multilevel"/>
    <w:tmpl w:val="76204A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8334731"/>
    <w:multiLevelType w:val="hybridMultilevel"/>
    <w:tmpl w:val="0DEA2FF8"/>
    <w:lvl w:ilvl="0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1" w:tplc="B27E0DF2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63EF8"/>
    <w:multiLevelType w:val="hybridMultilevel"/>
    <w:tmpl w:val="ED962CF8"/>
    <w:lvl w:ilvl="0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1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3AC9"/>
    <w:multiLevelType w:val="hybridMultilevel"/>
    <w:tmpl w:val="BD2AA0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47231"/>
    <w:multiLevelType w:val="hybridMultilevel"/>
    <w:tmpl w:val="FE6C0A20"/>
    <w:lvl w:ilvl="0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1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E366E"/>
    <w:multiLevelType w:val="multilevel"/>
    <w:tmpl w:val="CDCA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100EC1"/>
    <w:multiLevelType w:val="hybridMultilevel"/>
    <w:tmpl w:val="5492D152"/>
    <w:lvl w:ilvl="0" w:tplc="240AF9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346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F6282"/>
    <w:multiLevelType w:val="multilevel"/>
    <w:tmpl w:val="B93EED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D0263B"/>
    <w:multiLevelType w:val="hybridMultilevel"/>
    <w:tmpl w:val="BC1AB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71EE0"/>
    <w:multiLevelType w:val="multilevel"/>
    <w:tmpl w:val="40E2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2F5EE3"/>
    <w:multiLevelType w:val="multilevel"/>
    <w:tmpl w:val="17A444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B16F18"/>
    <w:multiLevelType w:val="multilevel"/>
    <w:tmpl w:val="DA882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ED482F"/>
    <w:multiLevelType w:val="hybridMultilevel"/>
    <w:tmpl w:val="779A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654509"/>
    <w:multiLevelType w:val="multilevel"/>
    <w:tmpl w:val="64A458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666B76A8"/>
    <w:multiLevelType w:val="hybridMultilevel"/>
    <w:tmpl w:val="0144FAD8"/>
    <w:lvl w:ilvl="0" w:tplc="C36200D2">
      <w:start w:val="1"/>
      <w:numFmt w:val="bullet"/>
      <w:pStyle w:val="bod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734066"/>
    <w:multiLevelType w:val="hybridMultilevel"/>
    <w:tmpl w:val="8C763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37121"/>
    <w:multiLevelType w:val="hybridMultilevel"/>
    <w:tmpl w:val="B07E4BB2"/>
    <w:lvl w:ilvl="0" w:tplc="240AF9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DA346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897F2D"/>
    <w:multiLevelType w:val="hybridMultilevel"/>
    <w:tmpl w:val="F970F7C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75841FF3"/>
    <w:multiLevelType w:val="multilevel"/>
    <w:tmpl w:val="B3C4E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AC5FF1"/>
    <w:multiLevelType w:val="multilevel"/>
    <w:tmpl w:val="FA64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6456EC"/>
    <w:multiLevelType w:val="hybridMultilevel"/>
    <w:tmpl w:val="B6CE69C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3055D4"/>
    <w:multiLevelType w:val="multilevel"/>
    <w:tmpl w:val="EE3E6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F41E2F"/>
    <w:multiLevelType w:val="multilevel"/>
    <w:tmpl w:val="691CC0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7D561D11"/>
    <w:multiLevelType w:val="hybridMultilevel"/>
    <w:tmpl w:val="B8647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C76CE4"/>
    <w:multiLevelType w:val="multilevel"/>
    <w:tmpl w:val="6B76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253261">
    <w:abstractNumId w:val="6"/>
  </w:num>
  <w:num w:numId="2" w16cid:durableId="1376350096">
    <w:abstractNumId w:val="16"/>
  </w:num>
  <w:num w:numId="3" w16cid:durableId="634486309">
    <w:abstractNumId w:val="1"/>
  </w:num>
  <w:num w:numId="4" w16cid:durableId="79916389">
    <w:abstractNumId w:val="2"/>
  </w:num>
  <w:num w:numId="5" w16cid:durableId="197817975">
    <w:abstractNumId w:val="4"/>
  </w:num>
  <w:num w:numId="6" w16cid:durableId="180315610">
    <w:abstractNumId w:val="14"/>
  </w:num>
  <w:num w:numId="7" w16cid:durableId="479006738">
    <w:abstractNumId w:val="7"/>
  </w:num>
  <w:num w:numId="8" w16cid:durableId="1430539616">
    <w:abstractNumId w:val="17"/>
  </w:num>
  <w:num w:numId="9" w16cid:durableId="240452108">
    <w:abstractNumId w:val="15"/>
  </w:num>
  <w:num w:numId="10" w16cid:durableId="913857049">
    <w:abstractNumId w:val="23"/>
  </w:num>
  <w:num w:numId="11" w16cid:durableId="1127696724">
    <w:abstractNumId w:val="12"/>
  </w:num>
  <w:num w:numId="12" w16cid:durableId="160702101">
    <w:abstractNumId w:val="9"/>
  </w:num>
  <w:num w:numId="13" w16cid:durableId="1943300168">
    <w:abstractNumId w:val="8"/>
  </w:num>
  <w:num w:numId="14" w16cid:durableId="371462421">
    <w:abstractNumId w:val="5"/>
  </w:num>
  <w:num w:numId="15" w16cid:durableId="1120370507">
    <w:abstractNumId w:val="19"/>
  </w:num>
  <w:num w:numId="16" w16cid:durableId="931476395">
    <w:abstractNumId w:val="22"/>
  </w:num>
  <w:num w:numId="17" w16cid:durableId="1077900361">
    <w:abstractNumId w:val="20"/>
  </w:num>
  <w:num w:numId="18" w16cid:durableId="329259937">
    <w:abstractNumId w:val="0"/>
  </w:num>
  <w:num w:numId="19" w16cid:durableId="1711029106">
    <w:abstractNumId w:val="24"/>
  </w:num>
  <w:num w:numId="20" w16cid:durableId="226065088">
    <w:abstractNumId w:val="11"/>
  </w:num>
  <w:num w:numId="21" w16cid:durableId="46226261">
    <w:abstractNumId w:val="18"/>
  </w:num>
  <w:num w:numId="22" w16cid:durableId="1457411650">
    <w:abstractNumId w:val="13"/>
  </w:num>
  <w:num w:numId="23" w16cid:durableId="1227112092">
    <w:abstractNumId w:val="10"/>
  </w:num>
  <w:num w:numId="24" w16cid:durableId="698236890">
    <w:abstractNumId w:val="21"/>
  </w:num>
  <w:num w:numId="25" w16cid:durableId="7700495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A9"/>
    <w:rsid w:val="00010E7A"/>
    <w:rsid w:val="0001182D"/>
    <w:rsid w:val="000169B3"/>
    <w:rsid w:val="0001726B"/>
    <w:rsid w:val="00026D66"/>
    <w:rsid w:val="000467A7"/>
    <w:rsid w:val="00054E0B"/>
    <w:rsid w:val="00056232"/>
    <w:rsid w:val="0006136E"/>
    <w:rsid w:val="000642C9"/>
    <w:rsid w:val="00067EA3"/>
    <w:rsid w:val="0007274A"/>
    <w:rsid w:val="0009703D"/>
    <w:rsid w:val="000A194E"/>
    <w:rsid w:val="000A2505"/>
    <w:rsid w:val="000B4F5D"/>
    <w:rsid w:val="000B6D92"/>
    <w:rsid w:val="000C24DA"/>
    <w:rsid w:val="000C482F"/>
    <w:rsid w:val="000C75BD"/>
    <w:rsid w:val="000D3DEA"/>
    <w:rsid w:val="000E0E28"/>
    <w:rsid w:val="000E2F1C"/>
    <w:rsid w:val="000F0352"/>
    <w:rsid w:val="000F1E65"/>
    <w:rsid w:val="000F2013"/>
    <w:rsid w:val="000F742C"/>
    <w:rsid w:val="0011169B"/>
    <w:rsid w:val="00126E08"/>
    <w:rsid w:val="00130735"/>
    <w:rsid w:val="00176639"/>
    <w:rsid w:val="001775F1"/>
    <w:rsid w:val="00177714"/>
    <w:rsid w:val="00193E25"/>
    <w:rsid w:val="00193EBF"/>
    <w:rsid w:val="00195B6F"/>
    <w:rsid w:val="001B6B29"/>
    <w:rsid w:val="001C084B"/>
    <w:rsid w:val="001C3AAC"/>
    <w:rsid w:val="001C5AF1"/>
    <w:rsid w:val="001C6EAD"/>
    <w:rsid w:val="001D37A9"/>
    <w:rsid w:val="001D4104"/>
    <w:rsid w:val="001D6F09"/>
    <w:rsid w:val="001D7D9F"/>
    <w:rsid w:val="001E2A28"/>
    <w:rsid w:val="001F2594"/>
    <w:rsid w:val="001F29F6"/>
    <w:rsid w:val="001F35A8"/>
    <w:rsid w:val="002103E1"/>
    <w:rsid w:val="002217C4"/>
    <w:rsid w:val="00226DBF"/>
    <w:rsid w:val="0023164E"/>
    <w:rsid w:val="00232F88"/>
    <w:rsid w:val="00237996"/>
    <w:rsid w:val="00237FA5"/>
    <w:rsid w:val="00241DDB"/>
    <w:rsid w:val="00246E6F"/>
    <w:rsid w:val="00252D8E"/>
    <w:rsid w:val="0026376E"/>
    <w:rsid w:val="00273E90"/>
    <w:rsid w:val="0028346D"/>
    <w:rsid w:val="002A0FC0"/>
    <w:rsid w:val="002A1950"/>
    <w:rsid w:val="002A4C39"/>
    <w:rsid w:val="002A5017"/>
    <w:rsid w:val="002A5AA6"/>
    <w:rsid w:val="002B7204"/>
    <w:rsid w:val="002E541F"/>
    <w:rsid w:val="002F73CC"/>
    <w:rsid w:val="00326F1F"/>
    <w:rsid w:val="003311B1"/>
    <w:rsid w:val="003424E7"/>
    <w:rsid w:val="00342B15"/>
    <w:rsid w:val="003455B1"/>
    <w:rsid w:val="003456B5"/>
    <w:rsid w:val="0034732D"/>
    <w:rsid w:val="00377C1B"/>
    <w:rsid w:val="003859C6"/>
    <w:rsid w:val="0039000B"/>
    <w:rsid w:val="003919E9"/>
    <w:rsid w:val="00395DC8"/>
    <w:rsid w:val="003B0AF3"/>
    <w:rsid w:val="003B591F"/>
    <w:rsid w:val="003C3A33"/>
    <w:rsid w:val="003C5D1A"/>
    <w:rsid w:val="003D5936"/>
    <w:rsid w:val="003F43FD"/>
    <w:rsid w:val="003F4D12"/>
    <w:rsid w:val="003F6FCA"/>
    <w:rsid w:val="00401EED"/>
    <w:rsid w:val="00404332"/>
    <w:rsid w:val="00405D58"/>
    <w:rsid w:val="00420689"/>
    <w:rsid w:val="0042441E"/>
    <w:rsid w:val="00424E69"/>
    <w:rsid w:val="004345A3"/>
    <w:rsid w:val="00435954"/>
    <w:rsid w:val="004366B7"/>
    <w:rsid w:val="00445738"/>
    <w:rsid w:val="004463CD"/>
    <w:rsid w:val="00446FE1"/>
    <w:rsid w:val="00457AE8"/>
    <w:rsid w:val="00462C55"/>
    <w:rsid w:val="00474EAA"/>
    <w:rsid w:val="0048262D"/>
    <w:rsid w:val="00493B92"/>
    <w:rsid w:val="00497ACC"/>
    <w:rsid w:val="004A7C4B"/>
    <w:rsid w:val="004B5323"/>
    <w:rsid w:val="004C3D2A"/>
    <w:rsid w:val="004C4BC7"/>
    <w:rsid w:val="004C4DD7"/>
    <w:rsid w:val="004D1A21"/>
    <w:rsid w:val="004E2923"/>
    <w:rsid w:val="004F68F8"/>
    <w:rsid w:val="005053E6"/>
    <w:rsid w:val="005054DC"/>
    <w:rsid w:val="005104A0"/>
    <w:rsid w:val="00514492"/>
    <w:rsid w:val="00517927"/>
    <w:rsid w:val="00524104"/>
    <w:rsid w:val="00543F46"/>
    <w:rsid w:val="005447A2"/>
    <w:rsid w:val="00563CDD"/>
    <w:rsid w:val="005657B3"/>
    <w:rsid w:val="005668D0"/>
    <w:rsid w:val="00570C0B"/>
    <w:rsid w:val="0057733B"/>
    <w:rsid w:val="00587DE7"/>
    <w:rsid w:val="00593D91"/>
    <w:rsid w:val="005954F2"/>
    <w:rsid w:val="00596AC2"/>
    <w:rsid w:val="005A0A3C"/>
    <w:rsid w:val="005A112A"/>
    <w:rsid w:val="005A2686"/>
    <w:rsid w:val="005A2FD7"/>
    <w:rsid w:val="005A45B5"/>
    <w:rsid w:val="005B7B0B"/>
    <w:rsid w:val="005C3A9E"/>
    <w:rsid w:val="005D3BFC"/>
    <w:rsid w:val="005E68FA"/>
    <w:rsid w:val="005F0AE4"/>
    <w:rsid w:val="005F3A16"/>
    <w:rsid w:val="0060161F"/>
    <w:rsid w:val="00601BB8"/>
    <w:rsid w:val="00605DEF"/>
    <w:rsid w:val="00615E38"/>
    <w:rsid w:val="006310A5"/>
    <w:rsid w:val="00634E25"/>
    <w:rsid w:val="006356E8"/>
    <w:rsid w:val="00641E6A"/>
    <w:rsid w:val="00644B8C"/>
    <w:rsid w:val="00647674"/>
    <w:rsid w:val="00651F2D"/>
    <w:rsid w:val="006666D4"/>
    <w:rsid w:val="0067553E"/>
    <w:rsid w:val="006771D2"/>
    <w:rsid w:val="00677233"/>
    <w:rsid w:val="00694F28"/>
    <w:rsid w:val="006D5304"/>
    <w:rsid w:val="006E7DC7"/>
    <w:rsid w:val="006F3E1F"/>
    <w:rsid w:val="006F71B8"/>
    <w:rsid w:val="00701F6C"/>
    <w:rsid w:val="00702D3A"/>
    <w:rsid w:val="0071709D"/>
    <w:rsid w:val="00726271"/>
    <w:rsid w:val="0073370C"/>
    <w:rsid w:val="00737982"/>
    <w:rsid w:val="00754071"/>
    <w:rsid w:val="00754C2E"/>
    <w:rsid w:val="00755BAA"/>
    <w:rsid w:val="00763180"/>
    <w:rsid w:val="00764953"/>
    <w:rsid w:val="00766F4E"/>
    <w:rsid w:val="0077309D"/>
    <w:rsid w:val="00777151"/>
    <w:rsid w:val="00786E00"/>
    <w:rsid w:val="007A73C6"/>
    <w:rsid w:val="007B032A"/>
    <w:rsid w:val="007B2EAA"/>
    <w:rsid w:val="007C309C"/>
    <w:rsid w:val="007C4516"/>
    <w:rsid w:val="007D24EC"/>
    <w:rsid w:val="007D6AF3"/>
    <w:rsid w:val="007D6ECB"/>
    <w:rsid w:val="007D7A7B"/>
    <w:rsid w:val="008008BE"/>
    <w:rsid w:val="008040DB"/>
    <w:rsid w:val="00806E97"/>
    <w:rsid w:val="0082298F"/>
    <w:rsid w:val="0082444E"/>
    <w:rsid w:val="008278DF"/>
    <w:rsid w:val="008322FB"/>
    <w:rsid w:val="00843C89"/>
    <w:rsid w:val="008534A9"/>
    <w:rsid w:val="00857C01"/>
    <w:rsid w:val="008603FA"/>
    <w:rsid w:val="00870504"/>
    <w:rsid w:val="0087310A"/>
    <w:rsid w:val="008744CD"/>
    <w:rsid w:val="00877FA0"/>
    <w:rsid w:val="0089283E"/>
    <w:rsid w:val="00894894"/>
    <w:rsid w:val="008A0252"/>
    <w:rsid w:val="008A2FDD"/>
    <w:rsid w:val="008A5251"/>
    <w:rsid w:val="008D2F04"/>
    <w:rsid w:val="008D4127"/>
    <w:rsid w:val="008E2292"/>
    <w:rsid w:val="008E2A5C"/>
    <w:rsid w:val="008F20A8"/>
    <w:rsid w:val="008F5F55"/>
    <w:rsid w:val="008F790C"/>
    <w:rsid w:val="00900357"/>
    <w:rsid w:val="00914E6A"/>
    <w:rsid w:val="00915BA5"/>
    <w:rsid w:val="009310B2"/>
    <w:rsid w:val="00933520"/>
    <w:rsid w:val="00935B0A"/>
    <w:rsid w:val="009447BA"/>
    <w:rsid w:val="00945418"/>
    <w:rsid w:val="009621C1"/>
    <w:rsid w:val="00964186"/>
    <w:rsid w:val="00971F6A"/>
    <w:rsid w:val="00977C2D"/>
    <w:rsid w:val="009815DC"/>
    <w:rsid w:val="009816D7"/>
    <w:rsid w:val="00997A58"/>
    <w:rsid w:val="009B3BB0"/>
    <w:rsid w:val="009B43FE"/>
    <w:rsid w:val="009C6C29"/>
    <w:rsid w:val="009D40CD"/>
    <w:rsid w:val="009D5477"/>
    <w:rsid w:val="009D72DC"/>
    <w:rsid w:val="009F0933"/>
    <w:rsid w:val="009F5DF7"/>
    <w:rsid w:val="00A06B1E"/>
    <w:rsid w:val="00A10BD9"/>
    <w:rsid w:val="00A31005"/>
    <w:rsid w:val="00A32725"/>
    <w:rsid w:val="00A3370D"/>
    <w:rsid w:val="00A41002"/>
    <w:rsid w:val="00A438F7"/>
    <w:rsid w:val="00A45216"/>
    <w:rsid w:val="00A51BA4"/>
    <w:rsid w:val="00A548F6"/>
    <w:rsid w:val="00A64D08"/>
    <w:rsid w:val="00A64FFB"/>
    <w:rsid w:val="00A6698F"/>
    <w:rsid w:val="00A75422"/>
    <w:rsid w:val="00A91093"/>
    <w:rsid w:val="00A91C23"/>
    <w:rsid w:val="00A92ECD"/>
    <w:rsid w:val="00AA0815"/>
    <w:rsid w:val="00AB1FD1"/>
    <w:rsid w:val="00AB28C0"/>
    <w:rsid w:val="00AC4F74"/>
    <w:rsid w:val="00AC6589"/>
    <w:rsid w:val="00AD7F07"/>
    <w:rsid w:val="00AE3E3D"/>
    <w:rsid w:val="00AE6E7F"/>
    <w:rsid w:val="00B02167"/>
    <w:rsid w:val="00B0369F"/>
    <w:rsid w:val="00B05216"/>
    <w:rsid w:val="00B13C06"/>
    <w:rsid w:val="00B31279"/>
    <w:rsid w:val="00B4275C"/>
    <w:rsid w:val="00B47A6A"/>
    <w:rsid w:val="00B61F48"/>
    <w:rsid w:val="00B75065"/>
    <w:rsid w:val="00B84F5F"/>
    <w:rsid w:val="00B910F1"/>
    <w:rsid w:val="00B956ED"/>
    <w:rsid w:val="00BA0754"/>
    <w:rsid w:val="00BA1535"/>
    <w:rsid w:val="00BB0571"/>
    <w:rsid w:val="00BB1E39"/>
    <w:rsid w:val="00BE0B62"/>
    <w:rsid w:val="00BE1ACB"/>
    <w:rsid w:val="00BE3EED"/>
    <w:rsid w:val="00BF01D4"/>
    <w:rsid w:val="00BF78AE"/>
    <w:rsid w:val="00C019AD"/>
    <w:rsid w:val="00C11CEF"/>
    <w:rsid w:val="00C2290F"/>
    <w:rsid w:val="00C274D2"/>
    <w:rsid w:val="00C30D20"/>
    <w:rsid w:val="00C35BC7"/>
    <w:rsid w:val="00C3737A"/>
    <w:rsid w:val="00C458B0"/>
    <w:rsid w:val="00C4716D"/>
    <w:rsid w:val="00C56663"/>
    <w:rsid w:val="00C62514"/>
    <w:rsid w:val="00C67FC4"/>
    <w:rsid w:val="00C76BA5"/>
    <w:rsid w:val="00C7709F"/>
    <w:rsid w:val="00C84AAA"/>
    <w:rsid w:val="00C911FE"/>
    <w:rsid w:val="00C968B6"/>
    <w:rsid w:val="00CA0232"/>
    <w:rsid w:val="00CA3961"/>
    <w:rsid w:val="00CB7FAE"/>
    <w:rsid w:val="00CD4435"/>
    <w:rsid w:val="00CE27C8"/>
    <w:rsid w:val="00CE4A53"/>
    <w:rsid w:val="00CF40D9"/>
    <w:rsid w:val="00D03E6F"/>
    <w:rsid w:val="00D03F59"/>
    <w:rsid w:val="00D0453D"/>
    <w:rsid w:val="00D17D49"/>
    <w:rsid w:val="00D26C5A"/>
    <w:rsid w:val="00D27495"/>
    <w:rsid w:val="00D33540"/>
    <w:rsid w:val="00D56703"/>
    <w:rsid w:val="00D64EBE"/>
    <w:rsid w:val="00D65544"/>
    <w:rsid w:val="00D6795C"/>
    <w:rsid w:val="00D75CA8"/>
    <w:rsid w:val="00D85E0A"/>
    <w:rsid w:val="00D8742E"/>
    <w:rsid w:val="00D879D3"/>
    <w:rsid w:val="00D949BA"/>
    <w:rsid w:val="00DA7D1E"/>
    <w:rsid w:val="00DB2A25"/>
    <w:rsid w:val="00DB37F3"/>
    <w:rsid w:val="00DD2553"/>
    <w:rsid w:val="00DD2936"/>
    <w:rsid w:val="00DE026C"/>
    <w:rsid w:val="00DE0294"/>
    <w:rsid w:val="00DE080F"/>
    <w:rsid w:val="00DE7161"/>
    <w:rsid w:val="00DF5710"/>
    <w:rsid w:val="00DF6869"/>
    <w:rsid w:val="00E00A9F"/>
    <w:rsid w:val="00E01713"/>
    <w:rsid w:val="00E139C6"/>
    <w:rsid w:val="00E202F1"/>
    <w:rsid w:val="00E4061D"/>
    <w:rsid w:val="00E42EEB"/>
    <w:rsid w:val="00E45AFF"/>
    <w:rsid w:val="00E544C5"/>
    <w:rsid w:val="00E57B3B"/>
    <w:rsid w:val="00E62FD3"/>
    <w:rsid w:val="00E67C08"/>
    <w:rsid w:val="00E723E2"/>
    <w:rsid w:val="00E727E7"/>
    <w:rsid w:val="00E7391F"/>
    <w:rsid w:val="00E81869"/>
    <w:rsid w:val="00E93091"/>
    <w:rsid w:val="00EC7211"/>
    <w:rsid w:val="00ED77AC"/>
    <w:rsid w:val="00EE6A66"/>
    <w:rsid w:val="00EF6BD2"/>
    <w:rsid w:val="00EF75BD"/>
    <w:rsid w:val="00F0429E"/>
    <w:rsid w:val="00F062A5"/>
    <w:rsid w:val="00F11A7F"/>
    <w:rsid w:val="00F20313"/>
    <w:rsid w:val="00F2754C"/>
    <w:rsid w:val="00F31B31"/>
    <w:rsid w:val="00F61B14"/>
    <w:rsid w:val="00F636C2"/>
    <w:rsid w:val="00F66762"/>
    <w:rsid w:val="00F71005"/>
    <w:rsid w:val="00F97030"/>
    <w:rsid w:val="00FA2683"/>
    <w:rsid w:val="00FA6809"/>
    <w:rsid w:val="00FB2DBA"/>
    <w:rsid w:val="00FC16DC"/>
    <w:rsid w:val="00FD39E3"/>
    <w:rsid w:val="00FE01E2"/>
    <w:rsid w:val="00FF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65C7A"/>
  <w15:docId w15:val="{5486997D-7E54-432F-8E5A-CD8068343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2C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D39E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Paragraph">
    <w:name w:val="List Paragraph"/>
    <w:basedOn w:val="Normal"/>
    <w:uiPriority w:val="34"/>
    <w:qFormat/>
    <w:rsid w:val="00F636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36C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08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8BE"/>
  </w:style>
  <w:style w:type="paragraph" w:styleId="Footer">
    <w:name w:val="footer"/>
    <w:basedOn w:val="Normal"/>
    <w:link w:val="FooterChar"/>
    <w:uiPriority w:val="99"/>
    <w:unhideWhenUsed/>
    <w:rsid w:val="008008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8BE"/>
  </w:style>
  <w:style w:type="paragraph" w:styleId="NoSpacing">
    <w:name w:val="No Spacing"/>
    <w:uiPriority w:val="1"/>
    <w:qFormat/>
    <w:rsid w:val="008008BE"/>
    <w:rPr>
      <w:rFonts w:eastAsiaTheme="minorEastAsia"/>
      <w:sz w:val="22"/>
      <w:szCs w:val="22"/>
      <w:lang w:eastAsia="zh-CN"/>
    </w:rPr>
  </w:style>
  <w:style w:type="paragraph" w:styleId="Revision">
    <w:name w:val="Revision"/>
    <w:hidden/>
    <w:uiPriority w:val="99"/>
    <w:semiHidden/>
    <w:rsid w:val="000A2505"/>
  </w:style>
  <w:style w:type="character" w:styleId="FollowedHyperlink">
    <w:name w:val="FollowedHyperlink"/>
    <w:basedOn w:val="DefaultParagraphFont"/>
    <w:uiPriority w:val="99"/>
    <w:semiHidden/>
    <w:unhideWhenUsed/>
    <w:rsid w:val="000A2505"/>
    <w:rPr>
      <w:color w:val="954F72" w:themeColor="followedHyperlink"/>
      <w:u w:val="single"/>
    </w:rPr>
  </w:style>
  <w:style w:type="paragraph" w:customStyle="1" w:styleId="BodyCopy">
    <w:name w:val="Body Copy"/>
    <w:basedOn w:val="Normal"/>
    <w:uiPriority w:val="99"/>
    <w:rsid w:val="000642C9"/>
    <w:pPr>
      <w:widowControl w:val="0"/>
      <w:suppressAutoHyphens/>
      <w:autoSpaceDE w:val="0"/>
      <w:autoSpaceDN w:val="0"/>
      <w:adjustRightInd w:val="0"/>
      <w:spacing w:after="180"/>
      <w:textAlignment w:val="center"/>
    </w:pPr>
    <w:rPr>
      <w:rFonts w:ascii="Arial" w:eastAsia="Cambria" w:hAnsi="Arial" w:cs="Arial"/>
      <w:sz w:val="20"/>
      <w:szCs w:val="20"/>
    </w:rPr>
  </w:style>
  <w:style w:type="character" w:customStyle="1" w:styleId="A0">
    <w:name w:val="A0"/>
    <w:uiPriority w:val="99"/>
    <w:rsid w:val="00462C55"/>
    <w:rPr>
      <w:rFonts w:cs="Open Sans"/>
      <w:color w:val="1F2A44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62C55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2C55"/>
    <w:rPr>
      <w:b/>
      <w:bCs/>
      <w:smallCaps/>
      <w:color w:val="4472C4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177714"/>
    <w:rPr>
      <w:color w:val="605E5C"/>
      <w:shd w:val="clear" w:color="auto" w:fill="E1DFDD"/>
    </w:rPr>
  </w:style>
  <w:style w:type="paragraph" w:customStyle="1" w:styleId="BODY">
    <w:name w:val="BODY"/>
    <w:basedOn w:val="Normal"/>
    <w:autoRedefine/>
    <w:qFormat/>
    <w:rsid w:val="00BF78AE"/>
    <w:pPr>
      <w:spacing w:after="120"/>
    </w:pPr>
    <w:rPr>
      <w:rFonts w:ascii="Spectral" w:hAnsi="Spectral" w:cs="Arial"/>
      <w:color w:val="0D0D0D" w:themeColor="text1" w:themeTint="F2"/>
      <w:sz w:val="20"/>
      <w:szCs w:val="20"/>
      <w:shd w:val="clear" w:color="auto" w:fill="FFFFFF"/>
    </w:rPr>
  </w:style>
  <w:style w:type="paragraph" w:customStyle="1" w:styleId="bodybullets">
    <w:name w:val="body bullets"/>
    <w:basedOn w:val="BODY"/>
    <w:qFormat/>
    <w:rsid w:val="00517927"/>
    <w:pPr>
      <w:numPr>
        <w:numId w:val="6"/>
      </w:numPr>
      <w:adjustRightInd w:val="0"/>
      <w:snapToGrid w:val="0"/>
      <w:spacing w:before="120" w:line="240" w:lineRule="exact"/>
    </w:pPr>
    <w:rPr>
      <w:rFonts w:eastAsia="Cambria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09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91093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977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70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28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75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362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005223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5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88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424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5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eforum.org/reports/the-future-of-jobs-report-2023/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weforum.org/reports/the-future-of-jobs-report-2023/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https://learningedge.skillsoft.com/viewdocument/top-skills-mappings?CommunityKey=c8a74e37-4437-4ed0-bbd6-93ee28e61fbc&amp;tab=librarydocume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lvin\Downloads\Skillsoft_LearningThem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669dff-bb0f-42ed-bd97-63f4a81d6f91">
      <Terms xmlns="http://schemas.microsoft.com/office/infopath/2007/PartnerControls"/>
    </lcf76f155ced4ddcb4097134ff3c332f>
    <TaxCatchAll xmlns="567d2312-0729-48ba-857e-77359d3146cd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A4C11173DA8B478A16D82D42A9EC56" ma:contentTypeVersion="20" ma:contentTypeDescription="Create a new document." ma:contentTypeScope="" ma:versionID="9e40f75792d70e660f596092c3d7501b">
  <xsd:schema xmlns:xsd="http://www.w3.org/2001/XMLSchema" xmlns:xs="http://www.w3.org/2001/XMLSchema" xmlns:p="http://schemas.microsoft.com/office/2006/metadata/properties" xmlns:ns1="http://schemas.microsoft.com/sharepoint/v3" xmlns:ns2="ae669dff-bb0f-42ed-bd97-63f4a81d6f91" xmlns:ns3="4c3d83ac-76d5-4342-83c6-aef7cd57f879" xmlns:ns4="567d2312-0729-48ba-857e-77359d3146cd" targetNamespace="http://schemas.microsoft.com/office/2006/metadata/properties" ma:root="true" ma:fieldsID="f8d455349138171e5ea099e4168dd5f8" ns1:_="" ns2:_="" ns3:_="" ns4:_="">
    <xsd:import namespace="http://schemas.microsoft.com/sharepoint/v3"/>
    <xsd:import namespace="ae669dff-bb0f-42ed-bd97-63f4a81d6f91"/>
    <xsd:import namespace="4c3d83ac-76d5-4342-83c6-aef7cd57f879"/>
    <xsd:import namespace="567d2312-0729-48ba-857e-77359d314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69dff-bb0f-42ed-bd97-63f4a81d6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c96b7e-5bf0-4834-8b97-10d0cc9633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d83ac-76d5-4342-83c6-aef7cd57f8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d2312-0729-48ba-857e-77359d3146c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7807b4c-c97a-419b-ba16-7dcb5b2c4fc7}" ma:internalName="TaxCatchAll" ma:showField="CatchAllData" ma:web="4c3d83ac-76d5-4342-83c6-aef7cd57f8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867CA1-2937-4DBF-A1A0-AB7E96B5AAF6}">
  <ds:schemaRefs>
    <ds:schemaRef ds:uri="http://schemas.microsoft.com/office/2006/metadata/properties"/>
    <ds:schemaRef ds:uri="http://schemas.microsoft.com/office/infopath/2007/PartnerControls"/>
    <ds:schemaRef ds:uri="ae669dff-bb0f-42ed-bd97-63f4a81d6f91"/>
    <ds:schemaRef ds:uri="567d2312-0729-48ba-857e-77359d3146c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6171669-8CE0-40CE-9808-175607B11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669dff-bb0f-42ed-bd97-63f4a81d6f91"/>
    <ds:schemaRef ds:uri="4c3d83ac-76d5-4342-83c6-aef7cd57f879"/>
    <ds:schemaRef ds:uri="567d2312-0729-48ba-857e-77359d314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A98C3B-29D5-4330-838C-D67529444A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Skillsoft_LearningTheme_Template (2)</Template>
  <TotalTime>50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Elvin</dc:creator>
  <cp:keywords/>
  <dc:description/>
  <cp:lastModifiedBy>Scott Elvin</cp:lastModifiedBy>
  <cp:revision>35</cp:revision>
  <dcterms:created xsi:type="dcterms:W3CDTF">2023-09-26T18:33:00Z</dcterms:created>
  <dcterms:modified xsi:type="dcterms:W3CDTF">2023-10-25T18:44:00Z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0x010100C2A4C11173DA8B478A16D82D42A9EC56</vt:lpwstr>
  </property>
  <property fmtid="{D5CDD505-2E9C-101B-9397-08002B2CF9AE}" pid="3" name="MediaServiceImageTags">
    <vt:lpwstr/>
  </property>
</Properties>
</file>