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B6265" w14:textId="5DB201AB" w:rsidR="008A0252" w:rsidRDefault="009F3B81" w:rsidP="00BA0754">
      <w:pPr>
        <w:ind w:left="-1440" w:right="-14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0F6EC3E" wp14:editId="1ED9061F">
                <wp:simplePos x="0" y="0"/>
                <wp:positionH relativeFrom="column">
                  <wp:posOffset>0</wp:posOffset>
                </wp:positionH>
                <wp:positionV relativeFrom="paragraph">
                  <wp:posOffset>-720090</wp:posOffset>
                </wp:positionV>
                <wp:extent cx="7835900" cy="4224193"/>
                <wp:effectExtent l="0" t="0" r="0" b="5080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5900" cy="4224193"/>
                          <a:chOff x="28575" y="665017"/>
                          <a:chExt cx="7835900" cy="3559513"/>
                        </a:xfrm>
                      </wpg:grpSpPr>
                      <pic:pic xmlns:pic="http://schemas.openxmlformats.org/drawingml/2006/picture">
                        <pic:nvPicPr>
                          <pic:cNvPr id="1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44" b="9544"/>
                          <a:stretch/>
                        </pic:blipFill>
                        <pic:spPr bwMode="auto">
                          <a:xfrm>
                            <a:off x="28575" y="665017"/>
                            <a:ext cx="7835900" cy="3559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" name="Text Box 48"/>
                        <wps:cNvSpPr txBox="1">
                          <a:spLocks/>
                        </wps:cNvSpPr>
                        <wps:spPr>
                          <a:xfrm>
                            <a:off x="57149" y="3287080"/>
                            <a:ext cx="5915026" cy="936292"/>
                          </a:xfrm>
                          <a:custGeom>
                            <a:avLst/>
                            <a:gdLst>
                              <a:gd name="connsiteX0" fmla="*/ 0 w 5663565"/>
                              <a:gd name="connsiteY0" fmla="*/ 0 h 1910080"/>
                              <a:gd name="connsiteX1" fmla="*/ 5663565 w 5663565"/>
                              <a:gd name="connsiteY1" fmla="*/ 0 h 1910080"/>
                              <a:gd name="connsiteX2" fmla="*/ 5663565 w 5663565"/>
                              <a:gd name="connsiteY2" fmla="*/ 1910080 h 1910080"/>
                              <a:gd name="connsiteX3" fmla="*/ 0 w 5663565"/>
                              <a:gd name="connsiteY3" fmla="*/ 1910080 h 1910080"/>
                              <a:gd name="connsiteX4" fmla="*/ 0 w 5663565"/>
                              <a:gd name="connsiteY4" fmla="*/ 0 h 1910080"/>
                              <a:gd name="connsiteX0" fmla="*/ 0 w 5840986"/>
                              <a:gd name="connsiteY0" fmla="*/ 0 h 1910080"/>
                              <a:gd name="connsiteX1" fmla="*/ 5840986 w 5840986"/>
                              <a:gd name="connsiteY1" fmla="*/ 0 h 1910080"/>
                              <a:gd name="connsiteX2" fmla="*/ 5663565 w 5840986"/>
                              <a:gd name="connsiteY2" fmla="*/ 1910080 h 1910080"/>
                              <a:gd name="connsiteX3" fmla="*/ 0 w 5840986"/>
                              <a:gd name="connsiteY3" fmla="*/ 1910080 h 1910080"/>
                              <a:gd name="connsiteX4" fmla="*/ 0 w 5840986"/>
                              <a:gd name="connsiteY4" fmla="*/ 0 h 1910080"/>
                              <a:gd name="connsiteX0" fmla="*/ 0 w 5840986"/>
                              <a:gd name="connsiteY0" fmla="*/ 0 h 1910080"/>
                              <a:gd name="connsiteX1" fmla="*/ 5840986 w 5840986"/>
                              <a:gd name="connsiteY1" fmla="*/ 0 h 1910080"/>
                              <a:gd name="connsiteX2" fmla="*/ 5663565 w 5840986"/>
                              <a:gd name="connsiteY2" fmla="*/ 1910080 h 1910080"/>
                              <a:gd name="connsiteX3" fmla="*/ 0 w 5840986"/>
                              <a:gd name="connsiteY3" fmla="*/ 1910080 h 1910080"/>
                              <a:gd name="connsiteX4" fmla="*/ 0 w 5840986"/>
                              <a:gd name="connsiteY4" fmla="*/ 0 h 19100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5840986" h="1910080">
                                <a:moveTo>
                                  <a:pt x="0" y="0"/>
                                </a:moveTo>
                                <a:lnTo>
                                  <a:pt x="5840986" y="0"/>
                                </a:lnTo>
                                <a:lnTo>
                                  <a:pt x="5663565" y="1910080"/>
                                </a:lnTo>
                                <a:lnTo>
                                  <a:pt x="0" y="1910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1C3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146866B" w14:textId="4E08017F" w:rsidR="003B591F" w:rsidRDefault="009F3B81" w:rsidP="004B56B0">
                              <w:pPr>
                                <w:spacing w:before="120" w:after="120" w:line="600" w:lineRule="exact"/>
                                <w:rPr>
                                  <w:rFonts w:ascii="Montserrat Black" w:hAnsi="Montserrat Black"/>
                                  <w:b/>
                                  <w:bCs/>
                                  <w:color w:val="FF375A"/>
                                  <w:sz w:val="56"/>
                                  <w:szCs w:val="56"/>
                                  <w:lang w:val="en-CA"/>
                                </w:rPr>
                              </w:pPr>
                              <w:r>
                                <w:rPr>
                                  <w:rFonts w:ascii="Montserrat Black" w:hAnsi="Montserrat Black"/>
                                  <w:b/>
                                  <w:bCs/>
                                  <w:color w:val="FF375A"/>
                                  <w:sz w:val="56"/>
                                  <w:szCs w:val="56"/>
                                  <w:lang w:val="en-CA"/>
                                </w:rPr>
                                <w:t>AI Fundamentals</w:t>
                              </w:r>
                            </w:p>
                            <w:p w14:paraId="3CA1A526" w14:textId="28751C1D" w:rsidR="008E01AB" w:rsidRPr="008E01AB" w:rsidRDefault="008E01AB" w:rsidP="004B56B0">
                              <w:pPr>
                                <w:spacing w:before="120" w:after="120" w:line="600" w:lineRule="exact"/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lang w:val="en-CA"/>
                                </w:rPr>
                              </w:pPr>
                              <w:r w:rsidRPr="008E01AB"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lang w:val="en-CA"/>
                                </w:rPr>
                                <w:t>Work Smarter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40000" tIns="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6EC3E" id="Group 1" o:spid="_x0000_s1026" style="position:absolute;left:0;text-align:left;margin-left:0;margin-top:-56.7pt;width:617pt;height:332.6pt;z-index:251662848;mso-height-relative:margin" coordorigin="285,6650" coordsize="78359,35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alt="&quot;&quot;" style="position:absolute;left:285;top:6650;width:78359;height:3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">
                  <v:imagedata r:id="rId11" o:title="" croptop="6255f" cropbottom="6255f"/>
                </v:shape>
                <v:shape id="Text Box 48" o:spid="_x0000_s1028" style="position:absolute;left:571;top:32870;width:59150;height:9363;visibility:visible;mso-wrap-style:square;v-text-anchor:middle" coordsize="5840986,19100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" adj="-11796480,,5400" path="m,l5840986,,5663565,1910080,,1910080,,xe" fillcolor="#141c36" stroked="f" strokeweight=".5pt">
                  <v:stroke joinstyle="miter"/>
                  <v:formulas/>
                  <v:path arrowok="t" o:connecttype="custom" o:connectlocs="0,0;5915026,0;5735356,936292;0,936292;0,0" o:connectangles="0,0,0,0,0" textboxrect="0,0,5840986,1910080"/>
                  <v:textbox inset="15mm,0">
                    <w:txbxContent>
                      <w:p w14:paraId="7146866B" w14:textId="4E08017F" w:rsidR="003B591F" w:rsidRDefault="009F3B81" w:rsidP="004B56B0">
                        <w:pPr>
                          <w:spacing w:before="120" w:after="120" w:line="600" w:lineRule="exact"/>
                          <w:rPr>
                            <w:rFonts w:ascii="Montserrat Black" w:hAnsi="Montserrat Black"/>
                            <w:b/>
                            <w:bCs/>
                            <w:color w:val="FF375A"/>
                            <w:sz w:val="56"/>
                            <w:szCs w:val="56"/>
                            <w:lang w:val="en-CA"/>
                          </w:rPr>
                        </w:pPr>
                        <w:r>
                          <w:rPr>
                            <w:rFonts w:ascii="Montserrat Black" w:hAnsi="Montserrat Black"/>
                            <w:b/>
                            <w:bCs/>
                            <w:color w:val="FF375A"/>
                            <w:sz w:val="56"/>
                            <w:szCs w:val="56"/>
                            <w:lang w:val="en-CA"/>
                          </w:rPr>
                          <w:t>AI Fundamentals</w:t>
                        </w:r>
                      </w:p>
                      <w:p w14:paraId="3CA1A526" w14:textId="28751C1D" w:rsidR="008E01AB" w:rsidRPr="008E01AB" w:rsidRDefault="008E01AB" w:rsidP="004B56B0">
                        <w:pPr>
                          <w:spacing w:before="120" w:after="120" w:line="600" w:lineRule="exact"/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lang w:val="en-CA"/>
                          </w:rPr>
                        </w:pPr>
                        <w:r w:rsidRPr="008E01AB"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lang w:val="en-CA"/>
                          </w:rPr>
                          <w:t>Work Smarter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EA85E7" w14:textId="58000CEE" w:rsidR="00D8742E" w:rsidRDefault="00D8742E" w:rsidP="00D8742E">
      <w:pPr>
        <w:ind w:left="1440" w:right="-1440" w:hanging="90"/>
      </w:pPr>
    </w:p>
    <w:p w14:paraId="7A1F8DC9" w14:textId="116DFD25" w:rsidR="00D8742E" w:rsidRDefault="00D8742E" w:rsidP="00D8742E"/>
    <w:p w14:paraId="278F51EF" w14:textId="7AA7AEFB" w:rsidR="00AE3E3D" w:rsidRDefault="00AE3E3D" w:rsidP="00644B8C"/>
    <w:p w14:paraId="473BBF3D" w14:textId="2E712E16" w:rsidR="00977C2D" w:rsidRDefault="00064ED3"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A6CCB1" wp14:editId="778F5F1B">
                <wp:simplePos x="0" y="0"/>
                <wp:positionH relativeFrom="column">
                  <wp:posOffset>5752393</wp:posOffset>
                </wp:positionH>
                <wp:positionV relativeFrom="paragraph">
                  <wp:posOffset>5839460</wp:posOffset>
                </wp:positionV>
                <wp:extent cx="382905" cy="255905"/>
                <wp:effectExtent l="0" t="0" r="0" b="0"/>
                <wp:wrapNone/>
                <wp:docPr id="1298988521" name="AutoShap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905" cy="255905"/>
                        </a:xfrm>
                        <a:custGeom>
                          <a:avLst/>
                          <a:gdLst>
                            <a:gd name="T0" fmla="+- 0 9255 9021"/>
                            <a:gd name="T1" fmla="*/ T0 w 597"/>
                            <a:gd name="T2" fmla="+- 0 10761 10479"/>
                            <a:gd name="T3" fmla="*/ 10761 h 405"/>
                            <a:gd name="T4" fmla="+- 0 9244 9021"/>
                            <a:gd name="T5" fmla="*/ T4 w 597"/>
                            <a:gd name="T6" fmla="+- 0 10760 10479"/>
                            <a:gd name="T7" fmla="*/ 10760 h 405"/>
                            <a:gd name="T8" fmla="+- 0 9096 9021"/>
                            <a:gd name="T9" fmla="*/ T8 w 597"/>
                            <a:gd name="T10" fmla="+- 0 10751 10479"/>
                            <a:gd name="T11" fmla="*/ 10751 h 405"/>
                            <a:gd name="T12" fmla="+- 0 9100 9021"/>
                            <a:gd name="T13" fmla="*/ T12 w 597"/>
                            <a:gd name="T14" fmla="+- 0 10776 10479"/>
                            <a:gd name="T15" fmla="*/ 10776 h 405"/>
                            <a:gd name="T16" fmla="+- 0 9252 9021"/>
                            <a:gd name="T17" fmla="*/ T16 w 597"/>
                            <a:gd name="T18" fmla="+- 0 10792 10479"/>
                            <a:gd name="T19" fmla="*/ 10792 h 405"/>
                            <a:gd name="T20" fmla="+- 0 9264 9021"/>
                            <a:gd name="T21" fmla="*/ T20 w 597"/>
                            <a:gd name="T22" fmla="+- 0 10768 10479"/>
                            <a:gd name="T23" fmla="*/ 10768 h 405"/>
                            <a:gd name="T24" fmla="+- 0 9255 9021"/>
                            <a:gd name="T25" fmla="*/ T24 w 597"/>
                            <a:gd name="T26" fmla="+- 0 10675 10479"/>
                            <a:gd name="T27" fmla="*/ 10675 h 405"/>
                            <a:gd name="T28" fmla="+- 0 9244 9021"/>
                            <a:gd name="T29" fmla="*/ T28 w 597"/>
                            <a:gd name="T30" fmla="+- 0 10675 10479"/>
                            <a:gd name="T31" fmla="*/ 10675 h 405"/>
                            <a:gd name="T32" fmla="+- 0 9096 9021"/>
                            <a:gd name="T33" fmla="*/ T32 w 597"/>
                            <a:gd name="T34" fmla="+- 0 10666 10479"/>
                            <a:gd name="T35" fmla="*/ 10666 h 405"/>
                            <a:gd name="T36" fmla="+- 0 9100 9021"/>
                            <a:gd name="T37" fmla="*/ T36 w 597"/>
                            <a:gd name="T38" fmla="+- 0 10691 10479"/>
                            <a:gd name="T39" fmla="*/ 10691 h 405"/>
                            <a:gd name="T40" fmla="+- 0 9252 9021"/>
                            <a:gd name="T41" fmla="*/ T40 w 597"/>
                            <a:gd name="T42" fmla="+- 0 10706 10479"/>
                            <a:gd name="T43" fmla="*/ 10706 h 405"/>
                            <a:gd name="T44" fmla="+- 0 9264 9021"/>
                            <a:gd name="T45" fmla="*/ T44 w 597"/>
                            <a:gd name="T46" fmla="+- 0 10683 10479"/>
                            <a:gd name="T47" fmla="*/ 10683 h 405"/>
                            <a:gd name="T48" fmla="+- 0 9255 9021"/>
                            <a:gd name="T49" fmla="*/ T48 w 597"/>
                            <a:gd name="T50" fmla="+- 0 10590 10479"/>
                            <a:gd name="T51" fmla="*/ 10590 h 405"/>
                            <a:gd name="T52" fmla="+- 0 9244 9021"/>
                            <a:gd name="T53" fmla="*/ T52 w 597"/>
                            <a:gd name="T54" fmla="+- 0 10590 10479"/>
                            <a:gd name="T55" fmla="*/ 10590 h 405"/>
                            <a:gd name="T56" fmla="+- 0 9096 9021"/>
                            <a:gd name="T57" fmla="*/ T56 w 597"/>
                            <a:gd name="T58" fmla="+- 0 10581 10479"/>
                            <a:gd name="T59" fmla="*/ 10581 h 405"/>
                            <a:gd name="T60" fmla="+- 0 9100 9021"/>
                            <a:gd name="T61" fmla="*/ T60 w 597"/>
                            <a:gd name="T62" fmla="+- 0 10606 10479"/>
                            <a:gd name="T63" fmla="*/ 10606 h 405"/>
                            <a:gd name="T64" fmla="+- 0 9252 9021"/>
                            <a:gd name="T65" fmla="*/ T64 w 597"/>
                            <a:gd name="T66" fmla="+- 0 10621 10479"/>
                            <a:gd name="T67" fmla="*/ 10621 h 405"/>
                            <a:gd name="T68" fmla="+- 0 9264 9021"/>
                            <a:gd name="T69" fmla="*/ T68 w 597"/>
                            <a:gd name="T70" fmla="+- 0 10598 10479"/>
                            <a:gd name="T71" fmla="*/ 10598 h 405"/>
                            <a:gd name="T72" fmla="+- 0 9541 9021"/>
                            <a:gd name="T73" fmla="*/ T72 w 597"/>
                            <a:gd name="T74" fmla="+- 0 10751 10479"/>
                            <a:gd name="T75" fmla="*/ 10751 h 405"/>
                            <a:gd name="T76" fmla="+- 0 9393 9021"/>
                            <a:gd name="T77" fmla="*/ T76 w 597"/>
                            <a:gd name="T78" fmla="+- 0 10760 10479"/>
                            <a:gd name="T79" fmla="*/ 10760 h 405"/>
                            <a:gd name="T80" fmla="+- 0 9373 9021"/>
                            <a:gd name="T81" fmla="*/ T80 w 597"/>
                            <a:gd name="T82" fmla="+- 0 10768 10479"/>
                            <a:gd name="T83" fmla="*/ 10768 h 405"/>
                            <a:gd name="T84" fmla="+- 0 9385 9021"/>
                            <a:gd name="T85" fmla="*/ T84 w 597"/>
                            <a:gd name="T86" fmla="+- 0 10792 10479"/>
                            <a:gd name="T87" fmla="*/ 10792 h 405"/>
                            <a:gd name="T88" fmla="+- 0 9399 9021"/>
                            <a:gd name="T89" fmla="*/ T88 w 597"/>
                            <a:gd name="T90" fmla="+- 0 10791 10479"/>
                            <a:gd name="T91" fmla="*/ 10791 h 405"/>
                            <a:gd name="T92" fmla="+- 0 9544 9021"/>
                            <a:gd name="T93" fmla="*/ T92 w 597"/>
                            <a:gd name="T94" fmla="+- 0 10768 10479"/>
                            <a:gd name="T95" fmla="*/ 10768 h 405"/>
                            <a:gd name="T96" fmla="+- 0 9541 9021"/>
                            <a:gd name="T97" fmla="*/ T96 w 597"/>
                            <a:gd name="T98" fmla="+- 0 10666 10479"/>
                            <a:gd name="T99" fmla="*/ 10666 h 405"/>
                            <a:gd name="T100" fmla="+- 0 9393 9021"/>
                            <a:gd name="T101" fmla="*/ T100 w 597"/>
                            <a:gd name="T102" fmla="+- 0 10675 10479"/>
                            <a:gd name="T103" fmla="*/ 10675 h 405"/>
                            <a:gd name="T104" fmla="+- 0 9373 9021"/>
                            <a:gd name="T105" fmla="*/ T104 w 597"/>
                            <a:gd name="T106" fmla="+- 0 10683 10479"/>
                            <a:gd name="T107" fmla="*/ 10683 h 405"/>
                            <a:gd name="T108" fmla="+- 0 9385 9021"/>
                            <a:gd name="T109" fmla="*/ T108 w 597"/>
                            <a:gd name="T110" fmla="+- 0 10707 10479"/>
                            <a:gd name="T111" fmla="*/ 10707 h 405"/>
                            <a:gd name="T112" fmla="+- 0 9399 9021"/>
                            <a:gd name="T113" fmla="*/ T112 w 597"/>
                            <a:gd name="T114" fmla="+- 0 10706 10479"/>
                            <a:gd name="T115" fmla="*/ 10706 h 405"/>
                            <a:gd name="T116" fmla="+- 0 9544 9021"/>
                            <a:gd name="T117" fmla="*/ T116 w 597"/>
                            <a:gd name="T118" fmla="+- 0 10683 10479"/>
                            <a:gd name="T119" fmla="*/ 10683 h 405"/>
                            <a:gd name="T120" fmla="+- 0 9541 9021"/>
                            <a:gd name="T121" fmla="*/ T120 w 597"/>
                            <a:gd name="T122" fmla="+- 0 10581 10479"/>
                            <a:gd name="T123" fmla="*/ 10581 h 405"/>
                            <a:gd name="T124" fmla="+- 0 9393 9021"/>
                            <a:gd name="T125" fmla="*/ T124 w 597"/>
                            <a:gd name="T126" fmla="+- 0 10590 10479"/>
                            <a:gd name="T127" fmla="*/ 10590 h 405"/>
                            <a:gd name="T128" fmla="+- 0 9373 9021"/>
                            <a:gd name="T129" fmla="*/ T128 w 597"/>
                            <a:gd name="T130" fmla="+- 0 10598 10479"/>
                            <a:gd name="T131" fmla="*/ 10598 h 405"/>
                            <a:gd name="T132" fmla="+- 0 9385 9021"/>
                            <a:gd name="T133" fmla="*/ T132 w 597"/>
                            <a:gd name="T134" fmla="+- 0 10621 10479"/>
                            <a:gd name="T135" fmla="*/ 10621 h 405"/>
                            <a:gd name="T136" fmla="+- 0 9399 9021"/>
                            <a:gd name="T137" fmla="*/ T136 w 597"/>
                            <a:gd name="T138" fmla="+- 0 10621 10479"/>
                            <a:gd name="T139" fmla="*/ 10621 h 405"/>
                            <a:gd name="T140" fmla="+- 0 9544 9021"/>
                            <a:gd name="T141" fmla="*/ T140 w 597"/>
                            <a:gd name="T142" fmla="+- 0 10598 10479"/>
                            <a:gd name="T143" fmla="*/ 10598 h 405"/>
                            <a:gd name="T144" fmla="+- 0 9615 9021"/>
                            <a:gd name="T145" fmla="*/ T144 w 597"/>
                            <a:gd name="T146" fmla="+- 0 10486 10479"/>
                            <a:gd name="T147" fmla="*/ 10486 h 405"/>
                            <a:gd name="T148" fmla="+- 0 9600 9021"/>
                            <a:gd name="T149" fmla="*/ T148 w 597"/>
                            <a:gd name="T150" fmla="+- 0 10479 10479"/>
                            <a:gd name="T151" fmla="*/ 10479 h 405"/>
                            <a:gd name="T152" fmla="+- 0 9577 9021"/>
                            <a:gd name="T153" fmla="*/ T152 w 597"/>
                            <a:gd name="T154" fmla="+- 0 10481 10479"/>
                            <a:gd name="T155" fmla="*/ 10481 h 405"/>
                            <a:gd name="T156" fmla="+- 0 9577 9021"/>
                            <a:gd name="T157" fmla="*/ T156 w 597"/>
                            <a:gd name="T158" fmla="+- 0 10827 10479"/>
                            <a:gd name="T159" fmla="*/ 10827 h 405"/>
                            <a:gd name="T160" fmla="+- 0 9340 9021"/>
                            <a:gd name="T161" fmla="*/ T160 w 597"/>
                            <a:gd name="T162" fmla="+- 0 10536 10479"/>
                            <a:gd name="T163" fmla="*/ 10536 h 405"/>
                            <a:gd name="T164" fmla="+- 0 9577 9021"/>
                            <a:gd name="T165" fmla="*/ T164 w 597"/>
                            <a:gd name="T166" fmla="+- 0 10481 10479"/>
                            <a:gd name="T167" fmla="*/ 10481 h 405"/>
                            <a:gd name="T168" fmla="+- 0 9299 9021"/>
                            <a:gd name="T169" fmla="*/ T168 w 597"/>
                            <a:gd name="T170" fmla="+- 0 10505 10479"/>
                            <a:gd name="T171" fmla="*/ 10505 h 405"/>
                            <a:gd name="T172" fmla="+- 0 9299 9021"/>
                            <a:gd name="T173" fmla="*/ T172 w 597"/>
                            <a:gd name="T174" fmla="+- 0 10851 10479"/>
                            <a:gd name="T175" fmla="*/ 10851 h 405"/>
                            <a:gd name="T176" fmla="+- 0 9062 9021"/>
                            <a:gd name="T177" fmla="*/ T176 w 597"/>
                            <a:gd name="T178" fmla="+- 0 10513 10479"/>
                            <a:gd name="T179" fmla="*/ 10513 h 405"/>
                            <a:gd name="T180" fmla="+- 0 9299 9021"/>
                            <a:gd name="T181" fmla="*/ T180 w 597"/>
                            <a:gd name="T182" fmla="+- 0 10505 10479"/>
                            <a:gd name="T183" fmla="*/ 10505 h 405"/>
                            <a:gd name="T184" fmla="+- 0 9032 9021"/>
                            <a:gd name="T185" fmla="*/ T184 w 597"/>
                            <a:gd name="T186" fmla="+- 0 10480 10479"/>
                            <a:gd name="T187" fmla="*/ 10480 h 405"/>
                            <a:gd name="T188" fmla="+- 0 9023 9021"/>
                            <a:gd name="T189" fmla="*/ T188 w 597"/>
                            <a:gd name="T190" fmla="+- 0 10486 10479"/>
                            <a:gd name="T191" fmla="*/ 10486 h 405"/>
                            <a:gd name="T192" fmla="+- 0 9021 9021"/>
                            <a:gd name="T193" fmla="*/ T192 w 597"/>
                            <a:gd name="T194" fmla="+- 0 10848 10479"/>
                            <a:gd name="T195" fmla="*/ 10848 h 405"/>
                            <a:gd name="T196" fmla="+- 0 9317 9021"/>
                            <a:gd name="T197" fmla="*/ T196 w 597"/>
                            <a:gd name="T198" fmla="+- 0 10884 10479"/>
                            <a:gd name="T199" fmla="*/ 10884 h 405"/>
                            <a:gd name="T200" fmla="+- 0 9610 9021"/>
                            <a:gd name="T201" fmla="*/ T200 w 597"/>
                            <a:gd name="T202" fmla="+- 0 10855 10479"/>
                            <a:gd name="T203" fmla="*/ 10855 h 405"/>
                            <a:gd name="T204" fmla="+- 0 9618 9021"/>
                            <a:gd name="T205" fmla="*/ T204 w 597"/>
                            <a:gd name="T206" fmla="+- 0 10848 10479"/>
                            <a:gd name="T207" fmla="*/ 10848 h 405"/>
                            <a:gd name="T208" fmla="+- 0 9618 9021"/>
                            <a:gd name="T209" fmla="*/ T208 w 597"/>
                            <a:gd name="T210" fmla="+- 0 10507 10479"/>
                            <a:gd name="T211" fmla="*/ 10507 h 40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597" h="405">
                              <a:moveTo>
                                <a:pt x="243" y="289"/>
                              </a:moveTo>
                              <a:lnTo>
                                <a:pt x="234" y="282"/>
                              </a:lnTo>
                              <a:lnTo>
                                <a:pt x="223" y="281"/>
                              </a:lnTo>
                              <a:lnTo>
                                <a:pt x="85" y="266"/>
                              </a:lnTo>
                              <a:lnTo>
                                <a:pt x="75" y="272"/>
                              </a:lnTo>
                              <a:lnTo>
                                <a:pt x="72" y="289"/>
                              </a:lnTo>
                              <a:lnTo>
                                <a:pt x="79" y="297"/>
                              </a:lnTo>
                              <a:lnTo>
                                <a:pt x="217" y="312"/>
                              </a:lnTo>
                              <a:lnTo>
                                <a:pt x="231" y="313"/>
                              </a:lnTo>
                              <a:lnTo>
                                <a:pt x="241" y="306"/>
                              </a:lnTo>
                              <a:lnTo>
                                <a:pt x="243" y="289"/>
                              </a:lnTo>
                              <a:close/>
                              <a:moveTo>
                                <a:pt x="243" y="204"/>
                              </a:moveTo>
                              <a:lnTo>
                                <a:pt x="234" y="196"/>
                              </a:lnTo>
                              <a:lnTo>
                                <a:pt x="223" y="196"/>
                              </a:lnTo>
                              <a:lnTo>
                                <a:pt x="85" y="181"/>
                              </a:lnTo>
                              <a:lnTo>
                                <a:pt x="75" y="187"/>
                              </a:lnTo>
                              <a:lnTo>
                                <a:pt x="72" y="204"/>
                              </a:lnTo>
                              <a:lnTo>
                                <a:pt x="79" y="212"/>
                              </a:lnTo>
                              <a:lnTo>
                                <a:pt x="217" y="227"/>
                              </a:lnTo>
                              <a:lnTo>
                                <a:pt x="231" y="227"/>
                              </a:lnTo>
                              <a:lnTo>
                                <a:pt x="241" y="221"/>
                              </a:lnTo>
                              <a:lnTo>
                                <a:pt x="243" y="204"/>
                              </a:lnTo>
                              <a:close/>
                              <a:moveTo>
                                <a:pt x="243" y="119"/>
                              </a:moveTo>
                              <a:lnTo>
                                <a:pt x="234" y="111"/>
                              </a:lnTo>
                              <a:lnTo>
                                <a:pt x="223" y="111"/>
                              </a:lnTo>
                              <a:lnTo>
                                <a:pt x="85" y="96"/>
                              </a:lnTo>
                              <a:lnTo>
                                <a:pt x="75" y="102"/>
                              </a:lnTo>
                              <a:lnTo>
                                <a:pt x="72" y="119"/>
                              </a:lnTo>
                              <a:lnTo>
                                <a:pt x="79" y="127"/>
                              </a:lnTo>
                              <a:lnTo>
                                <a:pt x="217" y="142"/>
                              </a:lnTo>
                              <a:lnTo>
                                <a:pt x="231" y="142"/>
                              </a:lnTo>
                              <a:lnTo>
                                <a:pt x="241" y="136"/>
                              </a:lnTo>
                              <a:lnTo>
                                <a:pt x="243" y="119"/>
                              </a:lnTo>
                              <a:close/>
                              <a:moveTo>
                                <a:pt x="523" y="289"/>
                              </a:moveTo>
                              <a:lnTo>
                                <a:pt x="520" y="272"/>
                              </a:lnTo>
                              <a:lnTo>
                                <a:pt x="510" y="266"/>
                              </a:lnTo>
                              <a:lnTo>
                                <a:pt x="372" y="281"/>
                              </a:lnTo>
                              <a:lnTo>
                                <a:pt x="361" y="282"/>
                              </a:lnTo>
                              <a:lnTo>
                                <a:pt x="352" y="289"/>
                              </a:lnTo>
                              <a:lnTo>
                                <a:pt x="354" y="306"/>
                              </a:lnTo>
                              <a:lnTo>
                                <a:pt x="364" y="313"/>
                              </a:lnTo>
                              <a:lnTo>
                                <a:pt x="375" y="312"/>
                              </a:lnTo>
                              <a:lnTo>
                                <a:pt x="378" y="312"/>
                              </a:lnTo>
                              <a:lnTo>
                                <a:pt x="515" y="297"/>
                              </a:lnTo>
                              <a:lnTo>
                                <a:pt x="523" y="289"/>
                              </a:lnTo>
                              <a:close/>
                              <a:moveTo>
                                <a:pt x="523" y="204"/>
                              </a:moveTo>
                              <a:lnTo>
                                <a:pt x="520" y="187"/>
                              </a:lnTo>
                              <a:lnTo>
                                <a:pt x="510" y="181"/>
                              </a:lnTo>
                              <a:lnTo>
                                <a:pt x="372" y="196"/>
                              </a:lnTo>
                              <a:lnTo>
                                <a:pt x="361" y="197"/>
                              </a:lnTo>
                              <a:lnTo>
                                <a:pt x="352" y="204"/>
                              </a:lnTo>
                              <a:lnTo>
                                <a:pt x="354" y="221"/>
                              </a:lnTo>
                              <a:lnTo>
                                <a:pt x="364" y="228"/>
                              </a:lnTo>
                              <a:lnTo>
                                <a:pt x="375" y="227"/>
                              </a:lnTo>
                              <a:lnTo>
                                <a:pt x="378" y="227"/>
                              </a:lnTo>
                              <a:lnTo>
                                <a:pt x="515" y="212"/>
                              </a:lnTo>
                              <a:lnTo>
                                <a:pt x="523" y="204"/>
                              </a:lnTo>
                              <a:close/>
                              <a:moveTo>
                                <a:pt x="523" y="119"/>
                              </a:moveTo>
                              <a:lnTo>
                                <a:pt x="520" y="102"/>
                              </a:lnTo>
                              <a:lnTo>
                                <a:pt x="510" y="96"/>
                              </a:lnTo>
                              <a:lnTo>
                                <a:pt x="372" y="111"/>
                              </a:lnTo>
                              <a:lnTo>
                                <a:pt x="361" y="112"/>
                              </a:lnTo>
                              <a:lnTo>
                                <a:pt x="352" y="119"/>
                              </a:lnTo>
                              <a:lnTo>
                                <a:pt x="354" y="136"/>
                              </a:lnTo>
                              <a:lnTo>
                                <a:pt x="364" y="142"/>
                              </a:lnTo>
                              <a:lnTo>
                                <a:pt x="375" y="142"/>
                              </a:lnTo>
                              <a:lnTo>
                                <a:pt x="378" y="142"/>
                              </a:lnTo>
                              <a:lnTo>
                                <a:pt x="515" y="127"/>
                              </a:lnTo>
                              <a:lnTo>
                                <a:pt x="523" y="119"/>
                              </a:lnTo>
                              <a:close/>
                              <a:moveTo>
                                <a:pt x="597" y="12"/>
                              </a:moveTo>
                              <a:lnTo>
                                <a:pt x="594" y="7"/>
                              </a:lnTo>
                              <a:lnTo>
                                <a:pt x="585" y="1"/>
                              </a:lnTo>
                              <a:lnTo>
                                <a:pt x="579" y="0"/>
                              </a:lnTo>
                              <a:lnTo>
                                <a:pt x="573" y="1"/>
                              </a:lnTo>
                              <a:lnTo>
                                <a:pt x="556" y="2"/>
                              </a:lnTo>
                              <a:lnTo>
                                <a:pt x="556" y="34"/>
                              </a:lnTo>
                              <a:lnTo>
                                <a:pt x="556" y="348"/>
                              </a:lnTo>
                              <a:lnTo>
                                <a:pt x="319" y="372"/>
                              </a:lnTo>
                              <a:lnTo>
                                <a:pt x="319" y="57"/>
                              </a:lnTo>
                              <a:lnTo>
                                <a:pt x="556" y="34"/>
                              </a:lnTo>
                              <a:lnTo>
                                <a:pt x="556" y="2"/>
                              </a:lnTo>
                              <a:lnTo>
                                <a:pt x="298" y="28"/>
                              </a:lnTo>
                              <a:lnTo>
                                <a:pt x="278" y="26"/>
                              </a:lnTo>
                              <a:lnTo>
                                <a:pt x="278" y="57"/>
                              </a:lnTo>
                              <a:lnTo>
                                <a:pt x="278" y="372"/>
                              </a:lnTo>
                              <a:lnTo>
                                <a:pt x="41" y="348"/>
                              </a:lnTo>
                              <a:lnTo>
                                <a:pt x="41" y="34"/>
                              </a:lnTo>
                              <a:lnTo>
                                <a:pt x="278" y="57"/>
                              </a:lnTo>
                              <a:lnTo>
                                <a:pt x="278" y="26"/>
                              </a:lnTo>
                              <a:lnTo>
                                <a:pt x="17" y="0"/>
                              </a:lnTo>
                              <a:lnTo>
                                <a:pt x="11" y="1"/>
                              </a:lnTo>
                              <a:lnTo>
                                <a:pt x="6" y="4"/>
                              </a:lnTo>
                              <a:lnTo>
                                <a:pt x="2" y="7"/>
                              </a:lnTo>
                              <a:lnTo>
                                <a:pt x="0" y="12"/>
                              </a:lnTo>
                              <a:lnTo>
                                <a:pt x="0" y="369"/>
                              </a:lnTo>
                              <a:lnTo>
                                <a:pt x="8" y="376"/>
                              </a:lnTo>
                              <a:lnTo>
                                <a:pt x="296" y="405"/>
                              </a:lnTo>
                              <a:lnTo>
                                <a:pt x="301" y="405"/>
                              </a:lnTo>
                              <a:lnTo>
                                <a:pt x="589" y="376"/>
                              </a:lnTo>
                              <a:lnTo>
                                <a:pt x="594" y="372"/>
                              </a:lnTo>
                              <a:lnTo>
                                <a:pt x="597" y="369"/>
                              </a:lnTo>
                              <a:lnTo>
                                <a:pt x="597" y="34"/>
                              </a:lnTo>
                              <a:lnTo>
                                <a:pt x="597" y="28"/>
                              </a:lnTo>
                              <a:lnTo>
                                <a:pt x="597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37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DDBF9" id="AutoShape 12" o:spid="_x0000_s1026" alt="&quot;&quot;" style="position:absolute;margin-left:452.95pt;margin-top:459.8pt;width:30.15pt;height:20.15pt;z-index:251670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coordsize="597,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" path="m243,289r-9,-7l223,281,85,266r-10,6l72,289r7,8l217,312r14,1l241,306r2,-17xm243,204r-9,-8l223,196,85,181r-10,6l72,204r7,8l217,227r14,l241,221r2,-17xm243,119r-9,-8l223,111,85,96r-10,6l72,119r7,8l217,142r14,l241,136r2,-17xm523,289r-3,-17l510,266,372,281r-11,1l352,289r2,17l364,313r11,-1l378,312,515,297r8,-8xm523,204r-3,-17l510,181,372,196r-11,1l352,204r2,17l364,228r11,-1l378,227,515,212r8,-8xm523,119r-3,-17l510,96,372,111r-11,1l352,119r2,17l364,142r11,l378,142,515,127r8,-8xm597,12l594,7,585,1,579,r-6,1l556,2r,32l556,348,319,372r,-315l556,34r,-32l298,28,278,26r,31l278,372,41,348,41,34,278,57r,-31l17,,11,1,6,4,2,7,,12,,369r8,7l296,405r5,l589,376r5,-4l597,369r,-335l597,28r,-16xe" fillcolor="#ff375a" stroked="f">
                <v:path arrowok="t" o:connecttype="custom" o:connectlocs="150083,6799491;143028,6798859;48104,6793172;50669,6808969;148159,6819078;155856,6803914;150083,6745150;143028,6745150;48104,6739464;50669,6755260;148159,6764738;155856,6750205;150083,6691442;143028,6691442;48104,6685755;50669,6701552;148159,6711030;155856,6696497;333519,6793172;238594,6798859;225766,6803914;233463,6819078;242442,6818447;335443,6803914;333519,6739464;238594,6745150;225766,6750205;233463,6765370;242442,6764738;335443,6750205;333519,6685755;238594,6691442;225766,6696497;233463,6711030;242442,6711030;335443,6696497;380981,6625728;371360,6621305;356608,6622569;356608,6841194;204601,6657321;356608,6622569;178304,6637733;178304,6856358;26297,6642788;178304,6637733;7055,6621937;1283,6625728;0,6854463;189849,6877210;377774,6858886;382905,6854463;382905,6638997" o:connectangles="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2A32AE62" wp14:editId="3CAAAE72">
                <wp:simplePos x="0" y="0"/>
                <wp:positionH relativeFrom="column">
                  <wp:posOffset>5686425</wp:posOffset>
                </wp:positionH>
                <wp:positionV relativeFrom="paragraph">
                  <wp:posOffset>3002915</wp:posOffset>
                </wp:positionV>
                <wp:extent cx="2005965" cy="3876675"/>
                <wp:effectExtent l="0" t="0" r="0" b="9525"/>
                <wp:wrapNone/>
                <wp:docPr id="1757508701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5965" cy="3876675"/>
                          <a:chOff x="0" y="0"/>
                          <a:chExt cx="2005965" cy="3876675"/>
                        </a:xfrm>
                      </wpg:grpSpPr>
                      <wpg:grpSp>
                        <wpg:cNvPr id="1016405828" name="Group 14"/>
                        <wpg:cNvGrpSpPr/>
                        <wpg:grpSpPr>
                          <a:xfrm>
                            <a:off x="0" y="0"/>
                            <a:ext cx="2005965" cy="3876675"/>
                            <a:chOff x="0" y="0"/>
                            <a:chExt cx="2005965" cy="3876675"/>
                          </a:xfrm>
                        </wpg:grpSpPr>
                        <wpg:grpSp>
                          <wpg:cNvPr id="15" name="Group 15"/>
                          <wpg:cNvGrpSpPr/>
                          <wpg:grpSpPr>
                            <a:xfrm>
                              <a:off x="0" y="0"/>
                              <a:ext cx="2005965" cy="3876675"/>
                              <a:chOff x="0" y="0"/>
                              <a:chExt cx="2006585" cy="3876675"/>
                            </a:xfrm>
                          </wpg:grpSpPr>
                          <wps:wsp>
                            <wps:cNvPr id="20" name="Text Box 20"/>
                            <wps:cNvSpPr txBox="1"/>
                            <wps:spPr>
                              <a:xfrm>
                                <a:off x="47614" y="1438275"/>
                                <a:ext cx="1725295" cy="5918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707B21" w14:textId="64873FB0" w:rsidR="00DE026C" w:rsidRDefault="00DC7790" w:rsidP="00DE026C">
                                  <w:pPr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DC7790"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AI/ML for Non-tech Learners</w:t>
                                  </w:r>
                                  <w:r w:rsidR="005B7B0B"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 Skill Benchmark</w:t>
                                  </w:r>
                                </w:p>
                                <w:p w14:paraId="37307D87" w14:textId="77777777" w:rsidR="00DE026C" w:rsidRDefault="00DE026C" w:rsidP="00DE026C">
                                  <w:pPr>
                                    <w:ind w:left="-1440" w:right="-1440"/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5A4C6408" w14:textId="77777777" w:rsidR="00DE026C" w:rsidRDefault="00DE026C" w:rsidP="00DE026C">
                                  <w:pPr>
                                    <w:ind w:left="-1440" w:right="-1440"/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3FA66564" w14:textId="77777777" w:rsidR="00DE026C" w:rsidRDefault="00DE026C" w:rsidP="00DE026C">
                                  <w:pPr>
                                    <w:ind w:left="-1440" w:right="-1440"/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6D8C890A" w14:textId="77777777" w:rsidR="00DE026C" w:rsidRDefault="00DE026C" w:rsidP="00DE026C">
                                  <w:pPr>
                                    <w:ind w:left="-1440" w:right="-1440"/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" name="Group 13"/>
                            <wpg:cNvGrpSpPr/>
                            <wpg:grpSpPr>
                              <a:xfrm>
                                <a:off x="0" y="0"/>
                                <a:ext cx="2006585" cy="3876675"/>
                                <a:chOff x="0" y="0"/>
                                <a:chExt cx="2006585" cy="3876675"/>
                              </a:xfrm>
                            </wpg:grpSpPr>
                            <wpg:grpSp>
                              <wpg:cNvPr id="12" name="Group 12"/>
                              <wpg:cNvGrpSpPr/>
                              <wpg:grpSpPr>
                                <a:xfrm>
                                  <a:off x="0" y="0"/>
                                  <a:ext cx="2006585" cy="3195955"/>
                                  <a:chOff x="0" y="0"/>
                                  <a:chExt cx="2006585" cy="3195955"/>
                                </a:xfrm>
                              </wpg:grpSpPr>
                              <wpg:grpSp>
                                <wpg:cNvPr id="10" name="Group 10"/>
                                <wpg:cNvGrpSpPr/>
                                <wpg:grpSpPr>
                                  <a:xfrm>
                                    <a:off x="0" y="0"/>
                                    <a:ext cx="2006585" cy="3195955"/>
                                    <a:chOff x="0" y="0"/>
                                    <a:chExt cx="2006586" cy="3195955"/>
                                  </a:xfrm>
                                </wpg:grpSpPr>
                                <wps:wsp>
                                  <wps:cNvPr id="23" name="Text Box 23"/>
                                  <wps:cNvSpPr txBox="1"/>
                                  <wps:spPr>
                                    <a:xfrm>
                                      <a:off x="0" y="0"/>
                                      <a:ext cx="1784350" cy="1017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780CC30" w14:textId="77777777" w:rsidR="00DE026C" w:rsidRDefault="00DE026C" w:rsidP="00DE026C">
                                        <w:pPr>
                                          <w:spacing w:line="360" w:lineRule="exact"/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121C35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121C35"/>
                                            <w:sz w:val="36"/>
                                            <w:szCs w:val="36"/>
                                          </w:rPr>
                                          <w:t>CLICK TO LAUNCH FEATURED ASSETS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8" name="Text Box 6"/>
                                  <wps:cNvSpPr txBox="1"/>
                                  <wps:spPr>
                                    <a:xfrm>
                                      <a:off x="447188" y="1949746"/>
                                      <a:ext cx="1559398" cy="367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994B23C" w14:textId="42BB1862" w:rsidR="00DE026C" w:rsidRPr="005B7B0B" w:rsidRDefault="005B7B0B" w:rsidP="00DE026C">
                                        <w:pP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  <w:t>WATCH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5" name="Text Box 10"/>
                                  <wps:cNvSpPr txBox="1"/>
                                  <wps:spPr>
                                    <a:xfrm>
                                      <a:off x="436787" y="1114425"/>
                                      <a:ext cx="1569543" cy="367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3260D80" w14:textId="4040487A" w:rsidR="00DE026C" w:rsidRPr="00651F2D" w:rsidRDefault="00651F2D" w:rsidP="00DE026C">
                                        <w:pP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  <w:t>ASSESS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3" name="Text Box 17"/>
                                  <wps:cNvSpPr txBox="1"/>
                                  <wps:spPr>
                                    <a:xfrm>
                                      <a:off x="449012" y="2828925"/>
                                      <a:ext cx="1557317" cy="367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5E0CCF4" w14:textId="11B9B633" w:rsidR="00DE026C" w:rsidRPr="005B7B0B" w:rsidRDefault="00064ED3" w:rsidP="00DE026C">
                                        <w:pP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  <w:lang w:val="en-CA"/>
                                          </w:rPr>
                                          <w:t>READ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8" name="Text Box 38"/>
                                <wps:cNvSpPr txBox="1"/>
                                <wps:spPr>
                                  <a:xfrm>
                                    <a:off x="57150" y="2304646"/>
                                    <a:ext cx="1725295" cy="5918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BFCDDA1" w14:textId="62AC2BE2" w:rsidR="00DE026C" w:rsidRDefault="007C66D3" w:rsidP="001C3AAC">
                                      <w:pPr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7C66D3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t>Artificial Intelligence: Basic AI Theory</w:t>
                                      </w:r>
                                    </w:p>
                                    <w:p w14:paraId="7ECF1D8F" w14:textId="42AF611A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  <w:p w14:paraId="6AAE005E" w14:textId="77777777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  <w:p w14:paraId="3050F515" w14:textId="77777777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</w:p>
                                  </w:txbxContent>
                                </wps:txbx>
    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57153" y="3171825"/>
                                  <a:ext cx="1725295" cy="704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A06C1F6" w14:textId="75127B1B" w:rsidR="00DE026C" w:rsidRDefault="00064ED3" w:rsidP="00064ED3">
                                    <w:pPr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064ED3"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>Life 3.0: Being Human in the Age of Artificial Intelligence</w:t>
                                    </w:r>
                                  </w:p>
                                  <w:p w14:paraId="65FF3F1C" w14:textId="77777777" w:rsidR="00DE026C" w:rsidRDefault="00DE026C" w:rsidP="00DE026C">
                                    <w:pPr>
                                      <w:ind w:left="-1440" w:right="-1440"/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0C24F1F0" w14:textId="77777777" w:rsidR="00DE026C" w:rsidRDefault="00DE026C" w:rsidP="00DE026C">
                                    <w:pPr>
                                      <w:ind w:left="-1440" w:right="-1440"/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742226870" name="Picture 742226870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57275"/>
                              <a:ext cx="447675" cy="447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460369303" name="AutoShape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7150" y="2009775"/>
                            <a:ext cx="361950" cy="232410"/>
                          </a:xfrm>
                          <a:custGeom>
                            <a:avLst/>
                            <a:gdLst>
                              <a:gd name="T0" fmla="+- 0 9251 9029"/>
                              <a:gd name="T1" fmla="*/ T0 w 609"/>
                              <a:gd name="T2" fmla="+- 0 9010 9001"/>
                              <a:gd name="T3" fmla="*/ 9010 h 396"/>
                              <a:gd name="T4" fmla="+- 0 9113 9029"/>
                              <a:gd name="T5" fmla="*/ T4 w 609"/>
                              <a:gd name="T6" fmla="+- 0 9075 9001"/>
                              <a:gd name="T7" fmla="*/ 9075 h 396"/>
                              <a:gd name="T8" fmla="+- 0 9031 9029"/>
                              <a:gd name="T9" fmla="*/ T8 w 609"/>
                              <a:gd name="T10" fmla="+- 0 9191 9001"/>
                              <a:gd name="T11" fmla="*/ 9191 h 396"/>
                              <a:gd name="T12" fmla="+- 0 9031 9029"/>
                              <a:gd name="T13" fmla="*/ T12 w 609"/>
                              <a:gd name="T14" fmla="+- 0 9206 9001"/>
                              <a:gd name="T15" fmla="*/ 9206 h 396"/>
                              <a:gd name="T16" fmla="+- 0 9113 9029"/>
                              <a:gd name="T17" fmla="*/ T16 w 609"/>
                              <a:gd name="T18" fmla="+- 0 9321 9001"/>
                              <a:gd name="T19" fmla="*/ 9321 h 396"/>
                              <a:gd name="T20" fmla="+- 0 9251 9029"/>
                              <a:gd name="T21" fmla="*/ T20 w 609"/>
                              <a:gd name="T22" fmla="+- 0 9387 9001"/>
                              <a:gd name="T23" fmla="*/ 9387 h 396"/>
                              <a:gd name="T24" fmla="+- 0 9415 9029"/>
                              <a:gd name="T25" fmla="*/ T24 w 609"/>
                              <a:gd name="T26" fmla="+- 0 9387 9001"/>
                              <a:gd name="T27" fmla="*/ 9387 h 396"/>
                              <a:gd name="T28" fmla="+- 0 9509 9029"/>
                              <a:gd name="T29" fmla="*/ T28 w 609"/>
                              <a:gd name="T30" fmla="+- 0 9349 9001"/>
                              <a:gd name="T31" fmla="*/ 9349 h 396"/>
                              <a:gd name="T32" fmla="+- 0 9248 9029"/>
                              <a:gd name="T33" fmla="*/ T32 w 609"/>
                              <a:gd name="T34" fmla="+- 0 9338 9001"/>
                              <a:gd name="T35" fmla="*/ 9338 h 396"/>
                              <a:gd name="T36" fmla="+- 0 9115 9029"/>
                              <a:gd name="T37" fmla="*/ T36 w 609"/>
                              <a:gd name="T38" fmla="+- 0 9260 9001"/>
                              <a:gd name="T39" fmla="*/ 9260 h 396"/>
                              <a:gd name="T40" fmla="+- 0 9115 9029"/>
                              <a:gd name="T41" fmla="*/ T40 w 609"/>
                              <a:gd name="T42" fmla="+- 0 9137 9001"/>
                              <a:gd name="T43" fmla="*/ 9137 h 396"/>
                              <a:gd name="T44" fmla="+- 0 9248 9029"/>
                              <a:gd name="T45" fmla="*/ T44 w 609"/>
                              <a:gd name="T46" fmla="+- 0 9059 9001"/>
                              <a:gd name="T47" fmla="*/ 9059 h 396"/>
                              <a:gd name="T48" fmla="+- 0 9509 9029"/>
                              <a:gd name="T49" fmla="*/ T48 w 609"/>
                              <a:gd name="T50" fmla="+- 0 9048 9001"/>
                              <a:gd name="T51" fmla="*/ 9048 h 396"/>
                              <a:gd name="T52" fmla="+- 0 9415 9029"/>
                              <a:gd name="T53" fmla="*/ T52 w 609"/>
                              <a:gd name="T54" fmla="+- 0 9010 9001"/>
                              <a:gd name="T55" fmla="*/ 9010 h 396"/>
                              <a:gd name="T56" fmla="+- 0 9509 9029"/>
                              <a:gd name="T57" fmla="*/ T56 w 609"/>
                              <a:gd name="T58" fmla="+- 0 9048 9001"/>
                              <a:gd name="T59" fmla="*/ 9048 h 396"/>
                              <a:gd name="T60" fmla="+- 0 9418 9029"/>
                              <a:gd name="T61" fmla="*/ T60 w 609"/>
                              <a:gd name="T62" fmla="+- 0 9059 9001"/>
                              <a:gd name="T63" fmla="*/ 9059 h 396"/>
                              <a:gd name="T64" fmla="+- 0 9551 9029"/>
                              <a:gd name="T65" fmla="*/ T64 w 609"/>
                              <a:gd name="T66" fmla="+- 0 9137 9001"/>
                              <a:gd name="T67" fmla="*/ 9137 h 396"/>
                              <a:gd name="T68" fmla="+- 0 9551 9029"/>
                              <a:gd name="T69" fmla="*/ T68 w 609"/>
                              <a:gd name="T70" fmla="+- 0 9260 9001"/>
                              <a:gd name="T71" fmla="*/ 9260 h 396"/>
                              <a:gd name="T72" fmla="+- 0 9418 9029"/>
                              <a:gd name="T73" fmla="*/ T72 w 609"/>
                              <a:gd name="T74" fmla="+- 0 9338 9001"/>
                              <a:gd name="T75" fmla="*/ 9338 h 396"/>
                              <a:gd name="T76" fmla="+- 0 9509 9029"/>
                              <a:gd name="T77" fmla="*/ T76 w 609"/>
                              <a:gd name="T78" fmla="+- 0 9349 9001"/>
                              <a:gd name="T79" fmla="*/ 9349 h 396"/>
                              <a:gd name="T80" fmla="+- 0 9603 9029"/>
                              <a:gd name="T81" fmla="*/ T80 w 609"/>
                              <a:gd name="T82" fmla="+- 0 9269 9001"/>
                              <a:gd name="T83" fmla="*/ 9269 h 396"/>
                              <a:gd name="T84" fmla="+- 0 9637 9029"/>
                              <a:gd name="T85" fmla="*/ T84 w 609"/>
                              <a:gd name="T86" fmla="+- 0 9198 9001"/>
                              <a:gd name="T87" fmla="*/ 9198 h 396"/>
                              <a:gd name="T88" fmla="+- 0 9603 9029"/>
                              <a:gd name="T89" fmla="*/ T88 w 609"/>
                              <a:gd name="T90" fmla="+- 0 9128 9001"/>
                              <a:gd name="T91" fmla="*/ 9128 h 396"/>
                              <a:gd name="T92" fmla="+- 0 9509 9029"/>
                              <a:gd name="T93" fmla="*/ T92 w 609"/>
                              <a:gd name="T94" fmla="+- 0 9048 9001"/>
                              <a:gd name="T95" fmla="*/ 9048 h 396"/>
                              <a:gd name="T96" fmla="+- 0 9289 9029"/>
                              <a:gd name="T97" fmla="*/ T96 w 609"/>
                              <a:gd name="T98" fmla="+- 0 9084 9001"/>
                              <a:gd name="T99" fmla="*/ 9084 h 396"/>
                              <a:gd name="T100" fmla="+- 0 9226 9029"/>
                              <a:gd name="T101" fmla="*/ T100 w 609"/>
                              <a:gd name="T102" fmla="+- 0 9149 9001"/>
                              <a:gd name="T103" fmla="*/ 9149 h 396"/>
                              <a:gd name="T104" fmla="+- 0 9226 9029"/>
                              <a:gd name="T105" fmla="*/ T104 w 609"/>
                              <a:gd name="T106" fmla="+- 0 9244 9001"/>
                              <a:gd name="T107" fmla="*/ 9244 h 396"/>
                              <a:gd name="T108" fmla="+- 0 9289 9029"/>
                              <a:gd name="T109" fmla="*/ T108 w 609"/>
                              <a:gd name="T110" fmla="+- 0 9309 9001"/>
                              <a:gd name="T111" fmla="*/ 9309 h 396"/>
                              <a:gd name="T112" fmla="+- 0 9381 9029"/>
                              <a:gd name="T113" fmla="*/ T112 w 609"/>
                              <a:gd name="T114" fmla="+- 0 9309 9001"/>
                              <a:gd name="T115" fmla="*/ 9309 h 396"/>
                              <a:gd name="T116" fmla="+- 0 9426 9029"/>
                              <a:gd name="T117" fmla="*/ T116 w 609"/>
                              <a:gd name="T118" fmla="+- 0 9272 9001"/>
                              <a:gd name="T119" fmla="*/ 9272 h 396"/>
                              <a:gd name="T120" fmla="+- 0 9307 9029"/>
                              <a:gd name="T121" fmla="*/ T120 w 609"/>
                              <a:gd name="T122" fmla="+- 0 9266 9001"/>
                              <a:gd name="T123" fmla="*/ 9266 h 396"/>
                              <a:gd name="T124" fmla="+- 0 9268 9029"/>
                              <a:gd name="T125" fmla="*/ T124 w 609"/>
                              <a:gd name="T126" fmla="+- 0 9226 9001"/>
                              <a:gd name="T127" fmla="*/ 9226 h 396"/>
                              <a:gd name="T128" fmla="+- 0 9268 9029"/>
                              <a:gd name="T129" fmla="*/ T128 w 609"/>
                              <a:gd name="T130" fmla="+- 0 9167 9001"/>
                              <a:gd name="T131" fmla="*/ 9167 h 396"/>
                              <a:gd name="T132" fmla="+- 0 9307 9029"/>
                              <a:gd name="T133" fmla="*/ T132 w 609"/>
                              <a:gd name="T134" fmla="+- 0 9127 9001"/>
                              <a:gd name="T135" fmla="*/ 9127 h 396"/>
                              <a:gd name="T136" fmla="+- 0 9426 9029"/>
                              <a:gd name="T137" fmla="*/ T136 w 609"/>
                              <a:gd name="T138" fmla="+- 0 9121 9001"/>
                              <a:gd name="T139" fmla="*/ 9121 h 396"/>
                              <a:gd name="T140" fmla="+- 0 9381 9029"/>
                              <a:gd name="T141" fmla="*/ T140 w 609"/>
                              <a:gd name="T142" fmla="+- 0 9084 9001"/>
                              <a:gd name="T143" fmla="*/ 9084 h 396"/>
                              <a:gd name="T144" fmla="+- 0 9426 9029"/>
                              <a:gd name="T145" fmla="*/ T144 w 609"/>
                              <a:gd name="T146" fmla="+- 0 9121 9001"/>
                              <a:gd name="T147" fmla="*/ 9121 h 396"/>
                              <a:gd name="T148" fmla="+- 0 9363 9029"/>
                              <a:gd name="T149" fmla="*/ T148 w 609"/>
                              <a:gd name="T150" fmla="+- 0 9127 9001"/>
                              <a:gd name="T151" fmla="*/ 9127 h 396"/>
                              <a:gd name="T152" fmla="+- 0 9402 9029"/>
                              <a:gd name="T153" fmla="*/ T152 w 609"/>
                              <a:gd name="T154" fmla="+- 0 9167 9001"/>
                              <a:gd name="T155" fmla="*/ 9167 h 396"/>
                              <a:gd name="T156" fmla="+- 0 9402 9029"/>
                              <a:gd name="T157" fmla="*/ T156 w 609"/>
                              <a:gd name="T158" fmla="+- 0 9226 9001"/>
                              <a:gd name="T159" fmla="*/ 9226 h 396"/>
                              <a:gd name="T160" fmla="+- 0 9363 9029"/>
                              <a:gd name="T161" fmla="*/ T160 w 609"/>
                              <a:gd name="T162" fmla="+- 0 9266 9001"/>
                              <a:gd name="T163" fmla="*/ 9266 h 396"/>
                              <a:gd name="T164" fmla="+- 0 9426 9029"/>
                              <a:gd name="T165" fmla="*/ T164 w 609"/>
                              <a:gd name="T166" fmla="+- 0 9272 9001"/>
                              <a:gd name="T167" fmla="*/ 9272 h 396"/>
                              <a:gd name="T168" fmla="+- 0 9453 9029"/>
                              <a:gd name="T169" fmla="*/ T168 w 609"/>
                              <a:gd name="T170" fmla="+- 0 9196 9001"/>
                              <a:gd name="T171" fmla="*/ 9196 h 396"/>
                              <a:gd name="T172" fmla="+- 0 9426 9029"/>
                              <a:gd name="T173" fmla="*/ T172 w 609"/>
                              <a:gd name="T174" fmla="+- 0 9121 9001"/>
                              <a:gd name="T175" fmla="*/ 9121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09" h="396">
                                <a:moveTo>
                                  <a:pt x="304" y="0"/>
                                </a:moveTo>
                                <a:lnTo>
                                  <a:pt x="222" y="9"/>
                                </a:lnTo>
                                <a:lnTo>
                                  <a:pt x="148" y="34"/>
                                </a:lnTo>
                                <a:lnTo>
                                  <a:pt x="84" y="74"/>
                                </a:lnTo>
                                <a:lnTo>
                                  <a:pt x="34" y="127"/>
                                </a:lnTo>
                                <a:lnTo>
                                  <a:pt x="2" y="190"/>
                                </a:lnTo>
                                <a:lnTo>
                                  <a:pt x="0" y="197"/>
                                </a:lnTo>
                                <a:lnTo>
                                  <a:pt x="2" y="205"/>
                                </a:lnTo>
                                <a:lnTo>
                                  <a:pt x="34" y="268"/>
                                </a:lnTo>
                                <a:lnTo>
                                  <a:pt x="84" y="320"/>
                                </a:lnTo>
                                <a:lnTo>
                                  <a:pt x="148" y="361"/>
                                </a:lnTo>
                                <a:lnTo>
                                  <a:pt x="222" y="386"/>
                                </a:lnTo>
                                <a:lnTo>
                                  <a:pt x="304" y="395"/>
                                </a:lnTo>
                                <a:lnTo>
                                  <a:pt x="386" y="386"/>
                                </a:lnTo>
                                <a:lnTo>
                                  <a:pt x="460" y="361"/>
                                </a:lnTo>
                                <a:lnTo>
                                  <a:pt x="480" y="348"/>
                                </a:lnTo>
                                <a:lnTo>
                                  <a:pt x="304" y="348"/>
                                </a:lnTo>
                                <a:lnTo>
                                  <a:pt x="219" y="337"/>
                                </a:lnTo>
                                <a:lnTo>
                                  <a:pt x="144" y="306"/>
                                </a:lnTo>
                                <a:lnTo>
                                  <a:pt x="86" y="259"/>
                                </a:lnTo>
                                <a:lnTo>
                                  <a:pt x="48" y="197"/>
                                </a:lnTo>
                                <a:lnTo>
                                  <a:pt x="86" y="136"/>
                                </a:lnTo>
                                <a:lnTo>
                                  <a:pt x="144" y="89"/>
                                </a:lnTo>
                                <a:lnTo>
                                  <a:pt x="219" y="58"/>
                                </a:lnTo>
                                <a:lnTo>
                                  <a:pt x="304" y="47"/>
                                </a:lnTo>
                                <a:lnTo>
                                  <a:pt x="480" y="47"/>
                                </a:lnTo>
                                <a:lnTo>
                                  <a:pt x="460" y="34"/>
                                </a:lnTo>
                                <a:lnTo>
                                  <a:pt x="386" y="9"/>
                                </a:lnTo>
                                <a:lnTo>
                                  <a:pt x="304" y="0"/>
                                </a:lnTo>
                                <a:close/>
                                <a:moveTo>
                                  <a:pt x="480" y="47"/>
                                </a:moveTo>
                                <a:lnTo>
                                  <a:pt x="304" y="47"/>
                                </a:lnTo>
                                <a:lnTo>
                                  <a:pt x="389" y="58"/>
                                </a:lnTo>
                                <a:lnTo>
                                  <a:pt x="463" y="89"/>
                                </a:lnTo>
                                <a:lnTo>
                                  <a:pt x="522" y="136"/>
                                </a:lnTo>
                                <a:lnTo>
                                  <a:pt x="560" y="197"/>
                                </a:lnTo>
                                <a:lnTo>
                                  <a:pt x="522" y="259"/>
                                </a:lnTo>
                                <a:lnTo>
                                  <a:pt x="463" y="306"/>
                                </a:lnTo>
                                <a:lnTo>
                                  <a:pt x="389" y="337"/>
                                </a:lnTo>
                                <a:lnTo>
                                  <a:pt x="304" y="348"/>
                                </a:lnTo>
                                <a:lnTo>
                                  <a:pt x="480" y="348"/>
                                </a:lnTo>
                                <a:lnTo>
                                  <a:pt x="524" y="320"/>
                                </a:lnTo>
                                <a:lnTo>
                                  <a:pt x="574" y="268"/>
                                </a:lnTo>
                                <a:lnTo>
                                  <a:pt x="606" y="205"/>
                                </a:lnTo>
                                <a:lnTo>
                                  <a:pt x="608" y="197"/>
                                </a:lnTo>
                                <a:lnTo>
                                  <a:pt x="606" y="190"/>
                                </a:lnTo>
                                <a:lnTo>
                                  <a:pt x="574" y="127"/>
                                </a:lnTo>
                                <a:lnTo>
                                  <a:pt x="524" y="74"/>
                                </a:lnTo>
                                <a:lnTo>
                                  <a:pt x="480" y="47"/>
                                </a:lnTo>
                                <a:close/>
                                <a:moveTo>
                                  <a:pt x="306" y="73"/>
                                </a:moveTo>
                                <a:lnTo>
                                  <a:pt x="260" y="83"/>
                                </a:lnTo>
                                <a:lnTo>
                                  <a:pt x="223" y="109"/>
                                </a:lnTo>
                                <a:lnTo>
                                  <a:pt x="197" y="148"/>
                                </a:lnTo>
                                <a:lnTo>
                                  <a:pt x="188" y="195"/>
                                </a:lnTo>
                                <a:lnTo>
                                  <a:pt x="197" y="243"/>
                                </a:lnTo>
                                <a:lnTo>
                                  <a:pt x="223" y="282"/>
                                </a:lnTo>
                                <a:lnTo>
                                  <a:pt x="260" y="308"/>
                                </a:lnTo>
                                <a:lnTo>
                                  <a:pt x="306" y="318"/>
                                </a:lnTo>
                                <a:lnTo>
                                  <a:pt x="352" y="308"/>
                                </a:lnTo>
                                <a:lnTo>
                                  <a:pt x="389" y="282"/>
                                </a:lnTo>
                                <a:lnTo>
                                  <a:pt x="397" y="271"/>
                                </a:lnTo>
                                <a:lnTo>
                                  <a:pt x="306" y="271"/>
                                </a:lnTo>
                                <a:lnTo>
                                  <a:pt x="278" y="265"/>
                                </a:lnTo>
                                <a:lnTo>
                                  <a:pt x="255" y="249"/>
                                </a:lnTo>
                                <a:lnTo>
                                  <a:pt x="239" y="225"/>
                                </a:lnTo>
                                <a:lnTo>
                                  <a:pt x="234" y="195"/>
                                </a:lnTo>
                                <a:lnTo>
                                  <a:pt x="239" y="166"/>
                                </a:lnTo>
                                <a:lnTo>
                                  <a:pt x="255" y="142"/>
                                </a:lnTo>
                                <a:lnTo>
                                  <a:pt x="278" y="126"/>
                                </a:lnTo>
                                <a:lnTo>
                                  <a:pt x="306" y="120"/>
                                </a:lnTo>
                                <a:lnTo>
                                  <a:pt x="397" y="120"/>
                                </a:lnTo>
                                <a:lnTo>
                                  <a:pt x="389" y="109"/>
                                </a:lnTo>
                                <a:lnTo>
                                  <a:pt x="352" y="83"/>
                                </a:lnTo>
                                <a:lnTo>
                                  <a:pt x="306" y="73"/>
                                </a:lnTo>
                                <a:close/>
                                <a:moveTo>
                                  <a:pt x="397" y="120"/>
                                </a:moveTo>
                                <a:lnTo>
                                  <a:pt x="306" y="120"/>
                                </a:lnTo>
                                <a:lnTo>
                                  <a:pt x="334" y="126"/>
                                </a:lnTo>
                                <a:lnTo>
                                  <a:pt x="357" y="142"/>
                                </a:lnTo>
                                <a:lnTo>
                                  <a:pt x="373" y="166"/>
                                </a:lnTo>
                                <a:lnTo>
                                  <a:pt x="379" y="195"/>
                                </a:lnTo>
                                <a:lnTo>
                                  <a:pt x="373" y="225"/>
                                </a:lnTo>
                                <a:lnTo>
                                  <a:pt x="357" y="249"/>
                                </a:lnTo>
                                <a:lnTo>
                                  <a:pt x="334" y="265"/>
                                </a:lnTo>
                                <a:lnTo>
                                  <a:pt x="306" y="271"/>
                                </a:lnTo>
                                <a:lnTo>
                                  <a:pt x="397" y="271"/>
                                </a:lnTo>
                                <a:lnTo>
                                  <a:pt x="415" y="243"/>
                                </a:lnTo>
                                <a:lnTo>
                                  <a:pt x="424" y="195"/>
                                </a:lnTo>
                                <a:lnTo>
                                  <a:pt x="415" y="148"/>
                                </a:lnTo>
                                <a:lnTo>
                                  <a:pt x="397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7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32AE62" id="Group 15" o:spid="_x0000_s1029" style="position:absolute;margin-left:447.75pt;margin-top:236.45pt;width:157.95pt;height:305.25pt;z-index:251667968" coordsize="20059,3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">
                <v:group id="Group 14" o:spid="_x0000_s1030" style="position:absolute;width:20059;height:38766" coordsize="20059,3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">
                  <v:group id="_x0000_s1031" style="position:absolute;width:20059;height:38766" coordsize="20065,3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0" o:spid="_x0000_s1032" type="#_x0000_t202" style="position:absolute;left:476;top:14382;width:17253;height:5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" filled="f" stroked="f" strokeweight=".5pt">
                      <v:textbox inset="0,0,0,0">
                        <w:txbxContent>
                          <w:p w14:paraId="35707B21" w14:textId="64873FB0" w:rsidR="00DE026C" w:rsidRDefault="00DC7790" w:rsidP="00DE026C">
                            <w:pPr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DC7790"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AI/ML for Non-tech Learners</w:t>
                            </w:r>
                            <w:r w:rsidR="005B7B0B"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Skill Benchmark</w:t>
                            </w:r>
                          </w:p>
                          <w:p w14:paraId="37307D87" w14:textId="77777777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5A4C6408" w14:textId="77777777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FA66564" w14:textId="77777777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D8C890A" w14:textId="77777777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  <v:group id="Group 13" o:spid="_x0000_s1033" style="position:absolute;width:20065;height:38766" coordsize="20065,3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<v:group id="Group 12" o:spid="_x0000_s1034" style="position:absolute;width:20065;height:31959" coordsize="20065,3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  <v:group id="Group 10" o:spid="_x0000_s1035" style="position:absolute;width:20065;height:31959" coordsize="20065,3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      <v:shape id="Text Box 23" o:spid="_x0000_s1036" type="#_x0000_t202" style="position:absolute;width:17843;height:10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      <v:textbox>
                              <w:txbxContent>
                                <w:p w14:paraId="3780CC30" w14:textId="77777777" w:rsidR="00DE026C" w:rsidRDefault="00DE026C" w:rsidP="00DE026C">
                                  <w:pPr>
                                    <w:spacing w:line="360" w:lineRule="exact"/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121C35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121C35"/>
                                      <w:sz w:val="36"/>
                                      <w:szCs w:val="36"/>
                                    </w:rPr>
                                    <w:t>CLICK TO LAUNCH FEATURED ASSETS</w:t>
                                  </w:r>
                                </w:p>
                              </w:txbxContent>
                            </v:textbox>
                          </v:shape>
                          <v:shape id="Text Box 6" o:spid="_x0000_s1037" type="#_x0000_t202" style="position:absolute;left:4471;top:19497;width:15594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          <v:textbox>
                              <w:txbxContent>
                                <w:p w14:paraId="5994B23C" w14:textId="42BB1862" w:rsidR="00DE026C" w:rsidRPr="005B7B0B" w:rsidRDefault="005B7B0B" w:rsidP="00DE026C">
                                  <w:pP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</w:pPr>
                                  <w: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  <w:t>WATCH</w:t>
                                  </w:r>
                                </w:p>
                              </w:txbxContent>
                            </v:textbox>
                          </v:shape>
                          <v:shape id="Text Box 10" o:spid="_x0000_s1038" type="#_x0000_t202" style="position:absolute;left:4367;top:11144;width:15696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eV3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CP1eV3xQAAANsAAAAP&#10;AAAAAAAAAAAAAAAAAAcCAABkcnMvZG93bnJldi54bWxQSwUGAAAAAAMAAwC3AAAA+QIAAAAA&#10;" filled="f" stroked="f" strokeweight=".5pt">
                            <v:textbox>
                              <w:txbxContent>
                                <w:p w14:paraId="63260D80" w14:textId="4040487A" w:rsidR="00DE026C" w:rsidRPr="00651F2D" w:rsidRDefault="00651F2D" w:rsidP="00DE026C">
                                  <w:pP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</w:pPr>
                                  <w: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  <w:t>ASSESS</w:t>
                                  </w:r>
                                </w:p>
                              </w:txbxContent>
                            </v:textbox>
                          </v:shape>
                          <v:shape id="Text Box 17" o:spid="_x0000_s1039" type="#_x0000_t202" style="position:absolute;left:4490;top:28289;width:15573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        <v:textbox>
                              <w:txbxContent>
                                <w:p w14:paraId="45E0CCF4" w14:textId="11B9B633" w:rsidR="00DE026C" w:rsidRPr="005B7B0B" w:rsidRDefault="00064ED3" w:rsidP="00DE026C">
                                  <w:pP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</w:pPr>
                                  <w: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  <w:lang w:val="en-CA"/>
                                    </w:rPr>
                                    <w:t>READ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38" o:spid="_x0000_s1040" type="#_x0000_t202" style="position:absolute;left:571;top:23046;width:17253;height:5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" filled="f" stroked="f" strokeweight=".5pt">
                          <v:textbox inset="0,0,0,0">
                            <w:txbxContent>
                              <w:p w14:paraId="0BFCDDA1" w14:textId="62AC2BE2" w:rsidR="00DE026C" w:rsidRDefault="007C66D3" w:rsidP="001C3AAC">
                                <w:pPr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7C66D3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Artificial Intelligence: Basic AI Theory</w:t>
                                </w:r>
                              </w:p>
                              <w:p w14:paraId="7ECF1D8F" w14:textId="42AF611A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6AAE005E" w14:textId="77777777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3050F515" w14:textId="77777777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v:textbox>
                        </v:shape>
                      </v:group>
                      <v:shape id="Text Box 40" o:spid="_x0000_s1041" type="#_x0000_t202" style="position:absolute;left:571;top:31718;width:17253;height:7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" filled="f" stroked="f" strokeweight=".5pt">
                        <v:textbox inset="0,0,0,0">
                          <w:txbxContent>
                            <w:p w14:paraId="3A06C1F6" w14:textId="75127B1B" w:rsidR="00DE026C" w:rsidRDefault="00064ED3" w:rsidP="00064ED3">
                              <w:pP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064ED3"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  <w:t>Life 3.0: Being Human in the Age of Artificial Intelligence</w:t>
                              </w:r>
                            </w:p>
                            <w:p w14:paraId="65FF3F1C" w14:textId="77777777" w:rsidR="00DE026C" w:rsidRDefault="00DE026C" w:rsidP="00DE026C">
                              <w:pPr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</w:p>
                            <w:p w14:paraId="0C24F1F0" w14:textId="77777777" w:rsidR="00DE026C" w:rsidRDefault="00DE026C" w:rsidP="00DE026C">
                              <w:pPr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Picture 742226870" o:spid="_x0000_s1042" type="#_x0000_t75" alt="image" style="position:absolute;top:10572;width:4476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">
                    <v:imagedata r:id="rId13" o:title="image"/>
                  </v:shape>
                </v:group>
                <v:shape id="AutoShape 13" o:spid="_x0000_s1043" alt="&quot;&quot;" style="position:absolute;left:571;top:20097;width:3620;height:2324;visibility:visible;mso-wrap-style:square;v-text-anchor:top" coordsize="609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" path="m304,l222,9,148,34,84,74,34,127,2,190,,197r2,8l34,268r50,52l148,361r74,25l304,395r82,-9l460,361r20,-13l304,348,219,337,144,306,86,259,48,197,86,136,144,89,219,58,304,47r176,l460,34,386,9,304,xm480,47r-176,l389,58r74,31l522,136r38,61l522,259r-59,47l389,337r-85,11l480,348r44,-28l574,268r32,-63l608,197r-2,-7l574,127,524,74,480,47xm306,73l260,83r-37,26l197,148r-9,47l197,243r26,39l260,308r46,10l352,308r37,-26l397,271r-91,l278,265,255,249,239,225r-5,-30l239,166r16,-24l278,126r28,-6l397,120r-8,-11l352,83,306,73xm397,120r-91,l334,126r23,16l373,166r6,29l373,225r-16,24l334,265r-28,6l397,271r18,-28l424,195r-9,-47l397,120xe" fillcolor="#ff375a" stroked="f">
                  <v:path arrowok="t" o:connecttype="custom" o:connectlocs="131942,5287914;49924,5326063;1189,5394142;1189,5402946;49924,5470438;131942,5509173;229413,5509173;285281,5486871;130159,5480416;51113,5434638;51113,5362450;130159,5316672;285281,5310216;229413,5287914;285281,5310216;231196,5316672;310243,5362450;310243,5434638;231196,5480416;285281,5486871;341148,5439920;361356,5398250;341148,5357168;285281,5310216;154527,5331345;117084,5369493;117084,5425248;154527,5463396;209206,5463396;235951,5441681;165225,5438159;142046,5414683;142046,5380057;165225,5356581;235951,5353060;209206,5331345;235951,5353060;198508,5356581;221687,5380057;221687,5414683;198508,5438159;235951,5441681;251998,5397077;235951,5353060" o:connectangles="0,0,0,0,0,0,0,0,0,0,0,0,0,0,0,0,0,0,0,0,0,0,0,0,0,0,0,0,0,0,0,0,0,0,0,0,0,0,0,0,0,0,0,0"/>
                </v:shape>
              </v:group>
            </w:pict>
          </mc:Fallback>
        </mc:AlternateContent>
      </w:r>
      <w:r w:rsidR="0039000B"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364ED33A" wp14:editId="1E266EEE">
                <wp:simplePos x="0" y="0"/>
                <wp:positionH relativeFrom="column">
                  <wp:posOffset>0</wp:posOffset>
                </wp:positionH>
                <wp:positionV relativeFrom="paragraph">
                  <wp:posOffset>2593340</wp:posOffset>
                </wp:positionV>
                <wp:extent cx="5629275" cy="6867525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9275" cy="6867525"/>
                          <a:chOff x="0" y="0"/>
                          <a:chExt cx="5629275" cy="6867525"/>
                        </a:xfrm>
                      </wpg:grpSpPr>
                      <wps:wsp>
                        <wps:cNvPr id="49" name="Text Box 49"/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5629275" cy="6867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C80216" w14:textId="3C7DB956" w:rsidR="00B379E2" w:rsidRPr="001B66CE" w:rsidRDefault="00B379E2" w:rsidP="007D41A4">
                              <w:pPr>
                                <w:pStyle w:val="BodyCopy"/>
                                <w:spacing w:after="120"/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</w:pP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AI Fundamentals refers to the basic principles and concepts of Artificial Intelligence (AI) that are </w:t>
                              </w:r>
                              <w:r w:rsidR="00753B91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becoming more prevalent</w:t>
                              </w:r>
                              <w:r w:rsidR="000712DB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in our working spaces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. It includes understanding how AI works, the types of AI technologies available, and how they can be applied to solve problems. </w:t>
                              </w:r>
                              <w:r w:rsid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It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also encompasses the ethical, legal, and social implications of implementing AI in business operations.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</w:rPr>
                                <w:br/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</w:rPr>
                                <w:br/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AI Fundamentals is an essential aspect of</w:t>
                              </w:r>
                              <w:r w:rsidR="000712DB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our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digital </w:t>
                              </w:r>
                              <w:r w:rsidR="000712DB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motion</w:t>
                              </w:r>
                              <w:r w:rsidR="00E00B31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and we believe that b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y leveraging AI</w:t>
                              </w:r>
                              <w:r w:rsidR="000733EF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E00B31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we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can </w:t>
                              </w:r>
                              <w:r w:rsidR="000733EF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better 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optimiz</w:t>
                              </w:r>
                              <w:r w:rsidR="000733EF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e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E00B31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our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operations, improv</w:t>
                              </w:r>
                              <w:r w:rsidR="000733EF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e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 </w:t>
                              </w:r>
                              <w:r w:rsidR="00E00B31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our </w:t>
                              </w:r>
                              <w:r w:rsidRPr="001B66CE"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 xml:space="preserve">customer experience, and develop innovative products and services. </w:t>
                              </w:r>
                            </w:p>
                            <w:p w14:paraId="06BA0404" w14:textId="33944FD9" w:rsidR="005C3A9E" w:rsidRDefault="00BA1535" w:rsidP="003327C5">
                              <w:pPr>
                                <w:pStyle w:val="BodyCopy"/>
                                <w:spacing w:after="0"/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Spectral" w:hAnsi="Spectral" w:cs="Segoe UI"/>
                                  <w:color w:val="323130"/>
                                  <w:shd w:val="clear" w:color="auto" w:fill="FFFFFF"/>
                                </w:rPr>
                                <w:t>To get you started, here are some questions to get you thinking about this topic:</w:t>
                              </w:r>
                            </w:p>
                            <w:p w14:paraId="1E52B173" w14:textId="77777777" w:rsidR="000733EF" w:rsidRDefault="000733EF" w:rsidP="000733EF">
                              <w:pPr>
                                <w:shd w:val="clear" w:color="auto" w:fill="FFFFFF"/>
                                <w:ind w:left="720"/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</w:pPr>
                            </w:p>
                            <w:p w14:paraId="08D08A3E" w14:textId="6C4B42E8" w:rsidR="006E2F83" w:rsidRPr="006E2F83" w:rsidRDefault="006E2F83" w:rsidP="003327C5">
                              <w:pPr>
                                <w:numPr>
                                  <w:ilvl w:val="0"/>
                                  <w:numId w:val="18"/>
                                </w:numPr>
                                <w:shd w:val="clear" w:color="auto" w:fill="FFFFFF"/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</w:pPr>
                              <w:r w:rsidRPr="006E2F83"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  <w:t>What are the ethical implications of AI, and how can I ensure that my use of AI aligns with my personal values?</w:t>
                              </w:r>
                            </w:p>
                            <w:p w14:paraId="4354223F" w14:textId="77777777" w:rsidR="006E2F83" w:rsidRPr="006E2F83" w:rsidRDefault="006E2F83" w:rsidP="006E2F83">
                              <w:pPr>
                                <w:numPr>
                                  <w:ilvl w:val="0"/>
                                  <w:numId w:val="18"/>
                                </w:numPr>
                                <w:shd w:val="clear" w:color="auto" w:fill="FFFFFF"/>
                                <w:spacing w:before="100" w:beforeAutospacing="1" w:after="100" w:afterAutospacing="1"/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</w:pPr>
                              <w:r w:rsidRPr="006E2F83"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  <w:t>How can I apply AI to my personal life or work to improve efficiency or decision-making?</w:t>
                              </w:r>
                            </w:p>
                            <w:p w14:paraId="0DB2ADCC" w14:textId="77777777" w:rsidR="006E2F83" w:rsidRPr="006E2F83" w:rsidRDefault="006E2F83" w:rsidP="006E2F83">
                              <w:pPr>
                                <w:numPr>
                                  <w:ilvl w:val="0"/>
                                  <w:numId w:val="18"/>
                                </w:numPr>
                                <w:shd w:val="clear" w:color="auto" w:fill="FFFFFF"/>
                                <w:spacing w:before="100" w:beforeAutospacing="1" w:after="100" w:afterAutospacing="1"/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</w:pPr>
                              <w:r w:rsidRPr="006E2F83">
                                <w:rPr>
                                  <w:rFonts w:ascii="Spectral" w:eastAsia="Times New Roman" w:hAnsi="Spectral" w:cs="Segoe UI"/>
                                  <w:color w:val="323130"/>
                                  <w:sz w:val="20"/>
                                  <w:szCs w:val="20"/>
                                </w:rPr>
                                <w:t>What are the potential risks and drawbacks of using AI, and how can I mitigate these risks?</w:t>
                              </w:r>
                            </w:p>
                            <w:p w14:paraId="11C4D15E" w14:textId="5A2A897C" w:rsidR="00A92ECD" w:rsidRPr="001B6B29" w:rsidRDefault="0039000B" w:rsidP="00766F4E">
                              <w:pPr>
                                <w:pStyle w:val="BodyCopy"/>
                                <w:spacing w:after="0"/>
                                <w:rPr>
                                  <w:rFonts w:ascii="Spectral" w:eastAsiaTheme="minorHAnsi" w:hAnsi="Spectral" w:cstheme="minorBidi"/>
                                  <w:noProof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  <w:t>A</w:t>
                              </w:r>
                              <w:r w:rsidR="00755BAA"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  <w:t xml:space="preserve">ssess your current proficiency </w:t>
                              </w:r>
                              <w:r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  <w:t xml:space="preserve">level using one of our Skill Benchmark assessments or jump right into learning with the featured assets </w:t>
                              </w:r>
                              <w:r w:rsidR="00543F46"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  <w:t xml:space="preserve">we’ve </w:t>
                              </w:r>
                              <w:r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  <w:t>handpicked for this topic.</w:t>
                              </w:r>
                            </w:p>
                            <w:p w14:paraId="77E06470" w14:textId="77777777" w:rsidR="00C274D2" w:rsidRDefault="00C274D2" w:rsidP="00C274D2">
                              <w:pPr>
                                <w:ind w:left="720"/>
                                <w:textAlignment w:val="baseline"/>
                                <w:rPr>
                                  <w:rFonts w:ascii="Spectral" w:eastAsia="Times New Roman" w:hAnsi="Spectral" w:cs="Times New Roman"/>
                                  <w:color w:val="000514"/>
                                  <w:sz w:val="20"/>
                                  <w:szCs w:val="20"/>
                                </w:rPr>
                              </w:pPr>
                            </w:p>
                            <w:p w14:paraId="5B9A2CB8" w14:textId="77777777" w:rsidR="00B0369F" w:rsidRPr="004B5323" w:rsidRDefault="00B0369F" w:rsidP="006F71B8">
                              <w:pPr>
                                <w:pStyle w:val="NormalWeb"/>
                                <w:shd w:val="clear" w:color="auto" w:fill="FFFFFF"/>
                                <w:spacing w:before="0" w:beforeAutospacing="0" w:after="150" w:afterAutospacing="0"/>
                                <w:rPr>
                                  <w:rFonts w:ascii="Spectral" w:hAnsi="Spectral" w:cs="Arial"/>
                                  <w:color w:val="002246"/>
                                  <w:sz w:val="20"/>
                                  <w:szCs w:val="20"/>
                                </w:rPr>
                              </w:pPr>
                            </w:p>
                            <w:p w14:paraId="040A25F3" w14:textId="77777777" w:rsidR="0089283E" w:rsidRPr="004B5323" w:rsidRDefault="0089283E" w:rsidP="00977C2D">
                              <w:pPr>
                                <w:pStyle w:val="BodyCopy"/>
                                <w:spacing w:after="0"/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</w:pPr>
                            </w:p>
                            <w:p w14:paraId="1DC4C63D" w14:textId="57D823AE" w:rsidR="00977C2D" w:rsidRPr="004B5323" w:rsidRDefault="00977C2D" w:rsidP="00977C2D">
                              <w:pPr>
                                <w:pStyle w:val="BodyCopy"/>
                                <w:spacing w:after="0"/>
                                <w:rPr>
                                  <w:rFonts w:ascii="Spectral" w:eastAsiaTheme="minorHAnsi" w:hAnsi="Spectral"/>
                                  <w:color w:val="0D0D0D" w:themeColor="text1" w:themeTint="F2"/>
                                  <w:shd w:val="clear" w:color="auto" w:fill="FFFFFF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540000" tIns="36000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781050" y="4747895"/>
                            <a:ext cx="4238625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375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FD7FB2" w14:textId="0A04C852" w:rsidR="00326F1F" w:rsidRPr="007D24EC" w:rsidRDefault="00000000" w:rsidP="00CB7FAE">
                              <w:pPr>
                                <w:jc w:val="center"/>
                                <w:rPr>
                                  <w:rFonts w:ascii="Montserrat SemiBold" w:eastAsia="Times New Roman" w:hAnsi="Montserrat SemiBold" w:cs="Times New Roman"/>
                                  <w:color w:val="FF375A"/>
                                  <w:sz w:val="20"/>
                                  <w:szCs w:val="20"/>
                                </w:rPr>
                              </w:pPr>
                              <w:hyperlink w:history="1">
                                <w:r w:rsidR="00CB7FAE" w:rsidRPr="007C42B5">
                                  <w:t xml:space="preserve"> </w:t>
                                </w:r>
                                <w:r w:rsidR="000169B3" w:rsidRPr="0039000B">
                                  <w:rPr>
                                    <w:rFonts w:ascii="Montserrat SemiBold" w:hAnsi="Montserrat SemiBold"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</w:rPr>
                                  <w:t xml:space="preserve">SKILL UP TO </w:t>
                                </w:r>
                                <w:r w:rsidR="00CB7FAE" w:rsidRPr="007C42B5">
                                  <w:rPr>
                                    <w:rFonts w:ascii="Montserrat SemiBold" w:hAnsi="Montserrat SemiBold"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</w:rPr>
                                  <w:t>UNLEASH YOUR EDGE</w:t>
                                </w:r>
                                <w:r w:rsidR="00CB7FAE">
                                  <w:rPr>
                                    <w:rFonts w:ascii="Montserrat SemiBold" w:hAnsi="Montserrat SemiBold"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 w:rsidR="00CB7FAE">
                                  <w:rPr>
                                    <w:rFonts w:ascii="Montserrat SemiBold" w:hAnsi="Montserrat SemiBold"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</w:rPr>
                                  <w:br/>
                                </w:r>
                                <w:r w:rsidR="00CB7FAE" w:rsidRPr="007D24EC">
                                  <w:rPr>
                                    <w:rFonts w:ascii="Montserrat SemiBold" w:hAnsi="Montserrat SemiBold"/>
                                    <w:noProof/>
                                    <w:color w:val="FF375A"/>
                                    <w:sz w:val="20"/>
                                    <w:szCs w:val="20"/>
                                  </w:rPr>
                                  <w:t>&lt;</w:t>
                                </w:r>
                              </w:hyperlink>
                              <w:r w:rsidR="00CB7FAE" w:rsidRPr="007D24EC">
                                <w:rPr>
                                  <w:rFonts w:ascii="Montserrat SemiBold" w:hAnsi="Montserrat SemiBold"/>
                                  <w:noProof/>
                                  <w:color w:val="FF375A"/>
                                  <w:sz w:val="20"/>
                                  <w:szCs w:val="20"/>
                                </w:rPr>
                                <w:t>site_URL</w:t>
                              </w:r>
                              <w:r w:rsidR="00CB7FAE" w:rsidRPr="007D24EC">
                                <w:rPr>
                                  <w:rFonts w:ascii="Montserrat SemiBold" w:eastAsia="Times New Roman" w:hAnsi="Montserrat SemiBold" w:cs="Open Sans"/>
                                  <w:color w:val="FF375A"/>
                                  <w:sz w:val="20"/>
                                  <w:szCs w:val="20"/>
                                  <w:shd w:val="clear" w:color="auto" w:fill="FFFFFF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526" y="5467350"/>
                            <a:ext cx="4924425" cy="333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EE2912" w14:textId="2E1EF6B7" w:rsidR="00AA0815" w:rsidRPr="007D24EC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" w:hAnsi="Spectral"/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7B2EAA">
                                <w:rPr>
                                  <w:rFonts w:ascii="Spectral" w:hAnsi="Spectral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For more information, contact </w:t>
                              </w:r>
                              <w:r w:rsidRPr="007D24EC">
                                <w:rPr>
                                  <w:rFonts w:ascii="Spectral" w:hAnsi="Spectral" w:cs="Arial"/>
                                  <w:b/>
                                  <w:bCs/>
                                  <w:color w:val="FF375A"/>
                                  <w:sz w:val="20"/>
                                  <w:szCs w:val="20"/>
                                  <w:shd w:val="clear" w:color="auto" w:fill="FFFFFF"/>
                                </w:rPr>
                                <w:t>&lt;admin_name&gt;</w:t>
                              </w:r>
                              <w:r w:rsidRPr="007D24EC">
                                <w:rPr>
                                  <w:rFonts w:ascii="Spectral" w:hAnsi="Spectral"/>
                                  <w:noProof/>
                                  <w:color w:val="FF375A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7B2EAA">
                                <w:rPr>
                                  <w:rFonts w:ascii="Spectral" w:hAnsi="Spectral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>or</w:t>
                              </w:r>
                              <w:r w:rsidR="00A6698F" w:rsidRPr="007B2EAA">
                                <w:rPr>
                                  <w:rFonts w:ascii="Spectral" w:hAnsi="Spectral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7B2EAA">
                                <w:rPr>
                                  <w:rFonts w:ascii="Spectral" w:hAnsi="Spectral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email </w:t>
                              </w:r>
                              <w:r w:rsidRPr="007D24EC">
                                <w:rPr>
                                  <w:rFonts w:ascii="Spectral" w:hAnsi="Spectral" w:cs="Arial"/>
                                  <w:b/>
                                  <w:bCs/>
                                  <w:color w:val="FF375A"/>
                                  <w:sz w:val="20"/>
                                  <w:szCs w:val="20"/>
                                  <w:shd w:val="clear" w:color="auto" w:fill="FFFFFF"/>
                                </w:rPr>
                                <w:t>&lt;admin_email&gt;</w:t>
                              </w:r>
                              <w:r w:rsidR="007D24EC">
                                <w:rPr>
                                  <w:rFonts w:ascii="Spectral" w:hAnsi="Spectral"/>
                                  <w:noProof/>
                                  <w:sz w:val="20"/>
                                  <w:szCs w:val="20"/>
                                </w:rPr>
                                <w:t>,</w:t>
                              </w:r>
                            </w:p>
                            <w:p w14:paraId="78AA4E4F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388B246F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4D019A5A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518B5B57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6A3C00FA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eastAsia="Times New Roman" w:hAnsi="Spectral Light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1AFE7800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2F4E512C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6A8CCF29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36F4515B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clip" horzOverflow="clip" vert="horz" wrap="square" lIns="54000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4ED33A" id="Group 8" o:spid="_x0000_s1044" style="position:absolute;margin-left:0;margin-top:204.2pt;width:443.25pt;height:540.75pt;z-index:251646464" coordsize="56292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">
                <v:shape id="Text Box 49" o:spid="_x0000_s1045" type="#_x0000_t202" style="position:absolute;width:56292;height:68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" filled="f" stroked="f" strokeweight=".5pt">
                  <v:textbox inset="15mm,10mm">
                    <w:txbxContent>
                      <w:p w14:paraId="5BC80216" w14:textId="3C7DB956" w:rsidR="00B379E2" w:rsidRPr="001B66CE" w:rsidRDefault="00B379E2" w:rsidP="007D41A4">
                        <w:pPr>
                          <w:pStyle w:val="BodyCopy"/>
                          <w:spacing w:after="120"/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</w:pP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AI Fundamentals refers to the basic principles and concepts of Artificial Intelligence (AI) that are </w:t>
                        </w:r>
                        <w:r w:rsidR="00753B91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becoming more prevalent</w:t>
                        </w:r>
                        <w:r w:rsidR="000712DB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in our working spaces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. It includes understanding how AI works, the types of AI technologies available, and how they can be applied to solve problems. </w:t>
                        </w:r>
                        <w:r w:rsid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It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also encompasses the ethical, legal, and social implications of implementing AI in business operations.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</w:rPr>
                          <w:br/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</w:rPr>
                          <w:br/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AI Fundamentals is an essential aspect of</w:t>
                        </w:r>
                        <w:r w:rsidR="000712DB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our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digital </w:t>
                        </w:r>
                        <w:r w:rsidR="000712DB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motion</w:t>
                        </w:r>
                        <w:r w:rsidR="00E00B31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and we believe that b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y leveraging AI</w:t>
                        </w:r>
                        <w:r w:rsidR="000733EF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</w:t>
                        </w:r>
                        <w:r w:rsidR="00E00B31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we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can </w:t>
                        </w:r>
                        <w:r w:rsidR="000733EF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better 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optimiz</w:t>
                        </w:r>
                        <w:r w:rsidR="000733EF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e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</w:t>
                        </w:r>
                        <w:r w:rsidR="00E00B31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our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operations, improv</w:t>
                        </w:r>
                        <w:r w:rsidR="000733EF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e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 </w:t>
                        </w:r>
                        <w:r w:rsidR="00E00B31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our </w:t>
                        </w:r>
                        <w:r w:rsidRPr="001B66CE"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 xml:space="preserve">customer experience, and develop innovative products and services. </w:t>
                        </w:r>
                      </w:p>
                      <w:p w14:paraId="06BA0404" w14:textId="33944FD9" w:rsidR="005C3A9E" w:rsidRDefault="00BA1535" w:rsidP="003327C5">
                        <w:pPr>
                          <w:pStyle w:val="BodyCopy"/>
                          <w:spacing w:after="0"/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</w:pPr>
                        <w:r>
                          <w:rPr>
                            <w:rFonts w:ascii="Spectral" w:hAnsi="Spectral" w:cs="Segoe UI"/>
                            <w:color w:val="323130"/>
                            <w:shd w:val="clear" w:color="auto" w:fill="FFFFFF"/>
                          </w:rPr>
                          <w:t>To get you started, here are some questions to get you thinking about this topic:</w:t>
                        </w:r>
                      </w:p>
                      <w:p w14:paraId="1E52B173" w14:textId="77777777" w:rsidR="000733EF" w:rsidRDefault="000733EF" w:rsidP="000733EF">
                        <w:pPr>
                          <w:shd w:val="clear" w:color="auto" w:fill="FFFFFF"/>
                          <w:ind w:left="720"/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</w:pPr>
                      </w:p>
                      <w:p w14:paraId="08D08A3E" w14:textId="6C4B42E8" w:rsidR="006E2F83" w:rsidRPr="006E2F83" w:rsidRDefault="006E2F83" w:rsidP="003327C5">
                        <w:pPr>
                          <w:numPr>
                            <w:ilvl w:val="0"/>
                            <w:numId w:val="18"/>
                          </w:numPr>
                          <w:shd w:val="clear" w:color="auto" w:fill="FFFFFF"/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</w:pPr>
                        <w:r w:rsidRPr="006E2F83"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  <w:t>What are the ethical implications of AI, and how can I ensure that my use of AI aligns with my personal values?</w:t>
                        </w:r>
                      </w:p>
                      <w:p w14:paraId="4354223F" w14:textId="77777777" w:rsidR="006E2F83" w:rsidRPr="006E2F83" w:rsidRDefault="006E2F83" w:rsidP="006E2F83">
                        <w:pPr>
                          <w:numPr>
                            <w:ilvl w:val="0"/>
                            <w:numId w:val="18"/>
                          </w:numPr>
                          <w:shd w:val="clear" w:color="auto" w:fill="FFFFFF"/>
                          <w:spacing w:before="100" w:beforeAutospacing="1" w:after="100" w:afterAutospacing="1"/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</w:pPr>
                        <w:r w:rsidRPr="006E2F83"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  <w:t>How can I apply AI to my personal life or work to improve efficiency or decision-making?</w:t>
                        </w:r>
                      </w:p>
                      <w:p w14:paraId="0DB2ADCC" w14:textId="77777777" w:rsidR="006E2F83" w:rsidRPr="006E2F83" w:rsidRDefault="006E2F83" w:rsidP="006E2F83">
                        <w:pPr>
                          <w:numPr>
                            <w:ilvl w:val="0"/>
                            <w:numId w:val="18"/>
                          </w:numPr>
                          <w:shd w:val="clear" w:color="auto" w:fill="FFFFFF"/>
                          <w:spacing w:before="100" w:beforeAutospacing="1" w:after="100" w:afterAutospacing="1"/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</w:pPr>
                        <w:r w:rsidRPr="006E2F83">
                          <w:rPr>
                            <w:rFonts w:ascii="Spectral" w:eastAsia="Times New Roman" w:hAnsi="Spectral" w:cs="Segoe UI"/>
                            <w:color w:val="323130"/>
                            <w:sz w:val="20"/>
                            <w:szCs w:val="20"/>
                          </w:rPr>
                          <w:t>What are the potential risks and drawbacks of using AI, and how can I mitigate these risks?</w:t>
                        </w:r>
                      </w:p>
                      <w:p w14:paraId="11C4D15E" w14:textId="5A2A897C" w:rsidR="00A92ECD" w:rsidRPr="001B6B29" w:rsidRDefault="0039000B" w:rsidP="00766F4E">
                        <w:pPr>
                          <w:pStyle w:val="BodyCopy"/>
                          <w:spacing w:after="0"/>
                          <w:rPr>
                            <w:rFonts w:ascii="Spectral" w:eastAsiaTheme="minorHAnsi" w:hAnsi="Spectral" w:cstheme="minorBidi"/>
                            <w:noProof/>
                            <w:color w:val="000000" w:themeColor="text1"/>
                          </w:rPr>
                        </w:pPr>
                        <w:r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  <w:t>A</w:t>
                        </w:r>
                        <w:r w:rsidR="00755BAA"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  <w:t xml:space="preserve">ssess your current proficiency </w:t>
                        </w:r>
                        <w:r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  <w:t xml:space="preserve">level using one of our Skill Benchmark assessments or jump right into learning with the featured assets </w:t>
                        </w:r>
                        <w:r w:rsidR="00543F46"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  <w:t xml:space="preserve">we’ve </w:t>
                        </w:r>
                        <w:r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  <w:t>handpicked for this topic.</w:t>
                        </w:r>
                      </w:p>
                      <w:p w14:paraId="77E06470" w14:textId="77777777" w:rsidR="00C274D2" w:rsidRDefault="00C274D2" w:rsidP="00C274D2">
                        <w:pPr>
                          <w:ind w:left="720"/>
                          <w:textAlignment w:val="baseline"/>
                          <w:rPr>
                            <w:rFonts w:ascii="Spectral" w:eastAsia="Times New Roman" w:hAnsi="Spectral" w:cs="Times New Roman"/>
                            <w:color w:val="000514"/>
                            <w:sz w:val="20"/>
                            <w:szCs w:val="20"/>
                          </w:rPr>
                        </w:pPr>
                      </w:p>
                      <w:p w14:paraId="5B9A2CB8" w14:textId="77777777" w:rsidR="00B0369F" w:rsidRPr="004B5323" w:rsidRDefault="00B0369F" w:rsidP="006F71B8">
                        <w:pPr>
                          <w:pStyle w:val="NormalWeb"/>
                          <w:shd w:val="clear" w:color="auto" w:fill="FFFFFF"/>
                          <w:spacing w:before="0" w:beforeAutospacing="0" w:after="150" w:afterAutospacing="0"/>
                          <w:rPr>
                            <w:rFonts w:ascii="Spectral" w:hAnsi="Spectral" w:cs="Arial"/>
                            <w:color w:val="002246"/>
                            <w:sz w:val="20"/>
                            <w:szCs w:val="20"/>
                          </w:rPr>
                        </w:pPr>
                      </w:p>
                      <w:p w14:paraId="040A25F3" w14:textId="77777777" w:rsidR="0089283E" w:rsidRPr="004B5323" w:rsidRDefault="0089283E" w:rsidP="00977C2D">
                        <w:pPr>
                          <w:pStyle w:val="BodyCopy"/>
                          <w:spacing w:after="0"/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</w:pPr>
                      </w:p>
                      <w:p w14:paraId="1DC4C63D" w14:textId="57D823AE" w:rsidR="00977C2D" w:rsidRPr="004B5323" w:rsidRDefault="00977C2D" w:rsidP="00977C2D">
                        <w:pPr>
                          <w:pStyle w:val="BodyCopy"/>
                          <w:spacing w:after="0"/>
                          <w:rPr>
                            <w:rFonts w:ascii="Spectral" w:eastAsiaTheme="minorHAnsi" w:hAnsi="Spectral"/>
                            <w:color w:val="0D0D0D" w:themeColor="text1" w:themeTint="F2"/>
                            <w:shd w:val="clear" w:color="auto" w:fill="FFFFFF"/>
                          </w:rPr>
                        </w:pPr>
                      </w:p>
                    </w:txbxContent>
                  </v:textbox>
                </v:shape>
                <v:rect id="Rectangle 16" o:spid="_x0000_s1046" style="position:absolute;left:7810;top:47478;width:42386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" filled="f" strokecolor="#ff375a" strokeweight="1pt">
                  <v:textbox>
                    <w:txbxContent>
                      <w:p w14:paraId="45FD7FB2" w14:textId="0A04C852" w:rsidR="00326F1F" w:rsidRPr="007D24EC" w:rsidRDefault="00000000" w:rsidP="00CB7FAE">
                        <w:pPr>
                          <w:jc w:val="center"/>
                          <w:rPr>
                            <w:rFonts w:ascii="Montserrat SemiBold" w:eastAsia="Times New Roman" w:hAnsi="Montserrat SemiBold" w:cs="Times New Roman"/>
                            <w:color w:val="FF375A"/>
                            <w:sz w:val="20"/>
                            <w:szCs w:val="20"/>
                          </w:rPr>
                        </w:pPr>
                        <w:hyperlink w:history="1">
                          <w:r w:rsidR="00CB7FAE" w:rsidRPr="007C42B5">
                            <w:t xml:space="preserve"> </w:t>
                          </w:r>
                          <w:r w:rsidR="000169B3" w:rsidRPr="0039000B">
                            <w:rPr>
                              <w:rFonts w:ascii="Montserrat SemiBold" w:hAnsi="Montserrat SemiBold"/>
                              <w:noProof/>
                              <w:color w:val="000000" w:themeColor="text1"/>
                              <w:sz w:val="20"/>
                              <w:szCs w:val="20"/>
                            </w:rPr>
                            <w:t xml:space="preserve">SKILL UP TO </w:t>
                          </w:r>
                          <w:r w:rsidR="00CB7FAE" w:rsidRPr="007C42B5">
                            <w:rPr>
                              <w:rFonts w:ascii="Montserrat SemiBold" w:hAnsi="Montserrat SemiBold"/>
                              <w:noProof/>
                              <w:color w:val="000000" w:themeColor="text1"/>
                              <w:sz w:val="20"/>
                              <w:szCs w:val="20"/>
                            </w:rPr>
                            <w:t>UNLEASH YOUR EDGE</w:t>
                          </w:r>
                          <w:r w:rsidR="00CB7FAE">
                            <w:rPr>
                              <w:rFonts w:ascii="Montserrat SemiBold" w:hAnsi="Montserrat SemiBold"/>
                              <w:noProof/>
                              <w:color w:val="000000" w:themeColor="text1"/>
                              <w:sz w:val="20"/>
                              <w:szCs w:val="20"/>
                            </w:rPr>
                            <w:t>.</w:t>
                          </w:r>
                          <w:r w:rsidR="00CB7FAE">
                            <w:rPr>
                              <w:rFonts w:ascii="Montserrat SemiBold" w:hAnsi="Montserrat SemiBold"/>
                              <w:noProof/>
                              <w:color w:val="000000" w:themeColor="text1"/>
                              <w:sz w:val="20"/>
                              <w:szCs w:val="20"/>
                            </w:rPr>
                            <w:br/>
                          </w:r>
                          <w:r w:rsidR="00CB7FAE" w:rsidRPr="007D24EC">
                            <w:rPr>
                              <w:rFonts w:ascii="Montserrat SemiBold" w:hAnsi="Montserrat SemiBold"/>
                              <w:noProof/>
                              <w:color w:val="FF375A"/>
                              <w:sz w:val="20"/>
                              <w:szCs w:val="20"/>
                            </w:rPr>
                            <w:t>&lt;</w:t>
                          </w:r>
                        </w:hyperlink>
                        <w:r w:rsidR="00CB7FAE" w:rsidRPr="007D24EC">
                          <w:rPr>
                            <w:rFonts w:ascii="Montserrat SemiBold" w:hAnsi="Montserrat SemiBold"/>
                            <w:noProof/>
                            <w:color w:val="FF375A"/>
                            <w:sz w:val="20"/>
                            <w:szCs w:val="20"/>
                          </w:rPr>
                          <w:t>site_URL</w:t>
                        </w:r>
                        <w:r w:rsidR="00CB7FAE" w:rsidRPr="007D24EC">
                          <w:rPr>
                            <w:rFonts w:ascii="Montserrat SemiBold" w:eastAsia="Times New Roman" w:hAnsi="Montserrat SemiBold" w:cs="Open Sans"/>
                            <w:color w:val="FF375A"/>
                            <w:sz w:val="20"/>
                            <w:szCs w:val="20"/>
                            <w:shd w:val="clear" w:color="auto" w:fill="FFFFFF"/>
                          </w:rPr>
                          <w:t>&gt;</w:t>
                        </w:r>
                      </w:p>
                    </w:txbxContent>
                  </v:textbox>
                </v:rect>
                <v:shape id="Text Box 1" o:spid="_x0000_s1047" type="#_x0000_t202" style="position:absolute;left:95;top:54673;width:49244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" filled="f" stroked="f" strokeweight=".5pt">
                  <v:textbox inset="15mm,0,0,0">
                    <w:txbxContent>
                      <w:p w14:paraId="11EE2912" w14:textId="2E1EF6B7" w:rsidR="00AA0815" w:rsidRPr="007D24EC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" w:hAnsi="Spectral"/>
                            <w:noProof/>
                            <w:sz w:val="20"/>
                            <w:szCs w:val="20"/>
                          </w:rPr>
                        </w:pPr>
                        <w:r w:rsidRPr="007B2EAA">
                          <w:rPr>
                            <w:rFonts w:ascii="Spectral" w:hAnsi="Spectral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For more information, contact </w:t>
                        </w:r>
                        <w:r w:rsidRPr="007D24EC">
                          <w:rPr>
                            <w:rFonts w:ascii="Spectral" w:hAnsi="Spectral" w:cs="Arial"/>
                            <w:b/>
                            <w:bCs/>
                            <w:color w:val="FF375A"/>
                            <w:sz w:val="20"/>
                            <w:szCs w:val="20"/>
                            <w:shd w:val="clear" w:color="auto" w:fill="FFFFFF"/>
                          </w:rPr>
                          <w:t>&lt;admin_name&gt;</w:t>
                        </w:r>
                        <w:r w:rsidRPr="007D24EC">
                          <w:rPr>
                            <w:rFonts w:ascii="Spectral" w:hAnsi="Spectral"/>
                            <w:noProof/>
                            <w:color w:val="FF375A"/>
                            <w:sz w:val="20"/>
                            <w:szCs w:val="20"/>
                          </w:rPr>
                          <w:t xml:space="preserve"> </w:t>
                        </w:r>
                        <w:r w:rsidRPr="007B2EAA">
                          <w:rPr>
                            <w:rFonts w:ascii="Spectral" w:hAnsi="Spectral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>or</w:t>
                        </w:r>
                        <w:r w:rsidR="00A6698F" w:rsidRPr="007B2EAA">
                          <w:rPr>
                            <w:rFonts w:ascii="Spectral" w:hAnsi="Spectral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  <w:r w:rsidRPr="007B2EAA">
                          <w:rPr>
                            <w:rFonts w:ascii="Spectral" w:hAnsi="Spectral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email </w:t>
                        </w:r>
                        <w:r w:rsidRPr="007D24EC">
                          <w:rPr>
                            <w:rFonts w:ascii="Spectral" w:hAnsi="Spectral" w:cs="Arial"/>
                            <w:b/>
                            <w:bCs/>
                            <w:color w:val="FF375A"/>
                            <w:sz w:val="20"/>
                            <w:szCs w:val="20"/>
                            <w:shd w:val="clear" w:color="auto" w:fill="FFFFFF"/>
                          </w:rPr>
                          <w:t>&lt;admin_email&gt;</w:t>
                        </w:r>
                        <w:r w:rsidR="007D24EC">
                          <w:rPr>
                            <w:rFonts w:ascii="Spectral" w:hAnsi="Spectral"/>
                            <w:noProof/>
                            <w:sz w:val="20"/>
                            <w:szCs w:val="20"/>
                          </w:rPr>
                          <w:t>,</w:t>
                        </w:r>
                      </w:p>
                      <w:p w14:paraId="78AA4E4F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388B246F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4D019A5A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518B5B57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6A3C00FA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eastAsia="Times New Roman" w:hAnsi="Spectral Light" w:cs="Times New Roman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1AFE7800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2F4E512C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6A8CCF29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36F4515B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D5936">
        <w:rPr>
          <w:noProof/>
        </w:rPr>
        <w:drawing>
          <wp:anchor distT="0" distB="0" distL="114300" distR="114300" simplePos="0" relativeHeight="251648512" behindDoc="0" locked="0" layoutInCell="1" allowOverlap="1" wp14:anchorId="75F5D445" wp14:editId="40F19A23">
            <wp:simplePos x="0" y="0"/>
            <wp:positionH relativeFrom="column">
              <wp:posOffset>5969948</wp:posOffset>
            </wp:positionH>
            <wp:positionV relativeFrom="paragraph">
              <wp:posOffset>7570734</wp:posOffset>
            </wp:positionV>
            <wp:extent cx="1504315" cy="378460"/>
            <wp:effectExtent l="0" t="0" r="635" b="2540"/>
            <wp:wrapNone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4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37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936" w:rsidRPr="00326F1F">
        <w:rPr>
          <w:noProof/>
        </w:rPr>
        <w:drawing>
          <wp:anchor distT="0" distB="0" distL="114300" distR="114300" simplePos="0" relativeHeight="251645440" behindDoc="0" locked="0" layoutInCell="1" allowOverlap="1" wp14:anchorId="60642804" wp14:editId="66FA1344">
            <wp:simplePos x="0" y="0"/>
            <wp:positionH relativeFrom="column">
              <wp:posOffset>6129989</wp:posOffset>
            </wp:positionH>
            <wp:positionV relativeFrom="paragraph">
              <wp:posOffset>8046861</wp:posOffset>
            </wp:positionV>
            <wp:extent cx="1289685" cy="422910"/>
            <wp:effectExtent l="0" t="0" r="0" b="0"/>
            <wp:wrapNone/>
            <wp:docPr id="14" name="Picture 1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Logo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42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26C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8FD7D5E" wp14:editId="062B29DC">
                <wp:simplePos x="0" y="0"/>
                <wp:positionH relativeFrom="column">
                  <wp:posOffset>5676900</wp:posOffset>
                </wp:positionH>
                <wp:positionV relativeFrom="paragraph">
                  <wp:posOffset>3088640</wp:posOffset>
                </wp:positionV>
                <wp:extent cx="1725295" cy="591820"/>
                <wp:effectExtent l="0" t="0" r="8255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295" cy="591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8D936A" w14:textId="35311B4E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D7D5E" id="Text Box 11" o:spid="_x0000_s1048" type="#_x0000_t202" style="position:absolute;margin-left:447pt;margin-top:243.2pt;width:135.85pt;height:4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" filled="f" stroked="f" strokeweight=".5pt">
                <v:textbox inset="0,0,0,0">
                  <w:txbxContent>
                    <w:p w14:paraId="238D936A" w14:textId="35311B4E" w:rsidR="00DE026C" w:rsidRDefault="00DE026C" w:rsidP="00DE026C">
                      <w:pPr>
                        <w:ind w:left="-1440" w:right="-1440"/>
                        <w:rPr>
                          <w:rFonts w:ascii="Montserrat" w:hAnsi="Montserrat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77C2D">
        <w:br w:type="page"/>
      </w:r>
    </w:p>
    <w:p w14:paraId="43A8C46E" w14:textId="5B6D1B99" w:rsidR="00D75CA8" w:rsidRPr="007D24EC" w:rsidRDefault="00D75CA8" w:rsidP="00D75CA8">
      <w:pPr>
        <w:ind w:left="1440" w:right="1350" w:hanging="360"/>
        <w:rPr>
          <w:rStyle w:val="Strong"/>
          <w:color w:val="FF375A"/>
        </w:rPr>
      </w:pPr>
      <w:bookmarkStart w:id="0" w:name="_Hlk138077701"/>
      <w:r w:rsidRPr="007D24EC">
        <w:rPr>
          <w:rStyle w:val="Strong"/>
          <w:color w:val="FF375A"/>
          <w:sz w:val="32"/>
          <w:szCs w:val="32"/>
        </w:rPr>
        <w:lastRenderedPageBreak/>
        <w:t>DELETE THIS PAGE BEFORE DISTRIBUTION – FOR YOUR INFORMATION</w:t>
      </w:r>
    </w:p>
    <w:p w14:paraId="44456808" w14:textId="2680C38B" w:rsidR="00D75CA8" w:rsidRDefault="00D75CA8" w:rsidP="00D75CA8">
      <w:pPr>
        <w:ind w:left="1440" w:right="1350" w:hanging="360"/>
        <w:rPr>
          <w:rStyle w:val="Strong"/>
        </w:rPr>
      </w:pPr>
    </w:p>
    <w:p w14:paraId="29CCDB64" w14:textId="2151369C" w:rsidR="00D75CA8" w:rsidRPr="0009703D" w:rsidRDefault="00D75CA8" w:rsidP="00D75CA8">
      <w:pPr>
        <w:ind w:left="1440" w:right="1350" w:hanging="360"/>
        <w:rPr>
          <w:rFonts w:ascii="Spectral" w:hAnsi="Spectral"/>
          <w:sz w:val="28"/>
          <w:szCs w:val="28"/>
        </w:rPr>
      </w:pPr>
      <w:r w:rsidRPr="0009703D">
        <w:rPr>
          <w:rStyle w:val="Strong"/>
          <w:rFonts w:ascii="Spectral" w:hAnsi="Spectral"/>
          <w:sz w:val="28"/>
          <w:szCs w:val="28"/>
        </w:rPr>
        <w:t>Instructions to copy the template into an email:</w:t>
      </w:r>
    </w:p>
    <w:p w14:paraId="33096099" w14:textId="30D6B849" w:rsidR="00D75CA8" w:rsidRPr="0009703D" w:rsidRDefault="00D75CA8" w:rsidP="00D75CA8">
      <w:pPr>
        <w:numPr>
          <w:ilvl w:val="0"/>
          <w:numId w:val="14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Double-check all of your customizable information (Customer Logo Placeholder, Contact Information, Asset Titles/Links, Etc.) to make sure that they are accurate and/or updated.</w:t>
      </w:r>
    </w:p>
    <w:p w14:paraId="09CB9C2F" w14:textId="14908007" w:rsidR="00D75CA8" w:rsidRPr="0009703D" w:rsidRDefault="00D75CA8" w:rsidP="00D75CA8">
      <w:pPr>
        <w:numPr>
          <w:ilvl w:val="0"/>
          <w:numId w:val="14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Press Ctrl-A to select all elements of the template.</w:t>
      </w:r>
    </w:p>
    <w:p w14:paraId="63337F4E" w14:textId="7C491BA2" w:rsidR="00D75CA8" w:rsidRPr="0009703D" w:rsidRDefault="00D75CA8" w:rsidP="00D75CA8">
      <w:pPr>
        <w:numPr>
          <w:ilvl w:val="0"/>
          <w:numId w:val="14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Press Ctrl-C to copy all of the selected elements of the template.</w:t>
      </w:r>
    </w:p>
    <w:p w14:paraId="49A7B112" w14:textId="646267C8" w:rsidR="00D75CA8" w:rsidRPr="0009703D" w:rsidRDefault="00D75CA8" w:rsidP="00D75CA8">
      <w:pPr>
        <w:numPr>
          <w:ilvl w:val="0"/>
          <w:numId w:val="14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Open a blank e-mail and paste (CTRL+V or right click and paste using “Keep Source Formatting”, if applicable)</w:t>
      </w:r>
    </w:p>
    <w:p w14:paraId="4140E24B" w14:textId="6BBF4CE7" w:rsidR="00D75CA8" w:rsidRPr="0009703D" w:rsidRDefault="00D75CA8" w:rsidP="00D75CA8">
      <w:pPr>
        <w:numPr>
          <w:ilvl w:val="0"/>
          <w:numId w:val="14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You’re ready to send!</w:t>
      </w:r>
    </w:p>
    <w:p w14:paraId="71364085" w14:textId="219C26EB" w:rsidR="00D75CA8" w:rsidRPr="0009703D" w:rsidRDefault="00D75CA8" w:rsidP="00D75CA8">
      <w:pPr>
        <w:ind w:left="1440" w:right="1350" w:hanging="360"/>
        <w:rPr>
          <w:rFonts w:ascii="Spectral" w:hAnsi="Spectral"/>
          <w:sz w:val="28"/>
          <w:szCs w:val="28"/>
        </w:rPr>
      </w:pPr>
      <w:r w:rsidRPr="0009703D">
        <w:rPr>
          <w:rStyle w:val="Strong"/>
          <w:rFonts w:ascii="Spectral" w:hAnsi="Spectral"/>
          <w:sz w:val="28"/>
          <w:szCs w:val="28"/>
        </w:rPr>
        <w:t>Best Practices:</w:t>
      </w:r>
    </w:p>
    <w:p w14:paraId="7DB4C996" w14:textId="77777777" w:rsidR="0009703D" w:rsidRPr="0009703D" w:rsidRDefault="0009703D" w:rsidP="0009703D">
      <w:pPr>
        <w:numPr>
          <w:ilvl w:val="0"/>
          <w:numId w:val="15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 xml:space="preserve">This template is fully customizable, and we encourage you to add your own </w:t>
      </w:r>
      <w:r w:rsidRPr="003C290F">
        <w:rPr>
          <w:rFonts w:ascii="Montserrat" w:eastAsia="Times New Roman" w:hAnsi="Montserrat" w:cs="Times New Roman"/>
          <w:sz w:val="18"/>
          <w:szCs w:val="18"/>
        </w:rPr>
        <w:t>branding, adjust messaging, select content recommendations, etc. as</w:t>
      </w:r>
      <w:r w:rsidRPr="0009703D">
        <w:rPr>
          <w:rFonts w:ascii="Spectral" w:hAnsi="Spectral"/>
          <w:sz w:val="28"/>
          <w:szCs w:val="28"/>
        </w:rPr>
        <w:t xml:space="preserve"> needed.</w:t>
      </w:r>
    </w:p>
    <w:p w14:paraId="1BA68B16" w14:textId="77777777" w:rsidR="0009703D" w:rsidRPr="0009703D" w:rsidRDefault="0009703D" w:rsidP="0009703D">
      <w:pPr>
        <w:numPr>
          <w:ilvl w:val="0"/>
          <w:numId w:val="15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For any promoted content, make sure you are linking users directly to it.</w:t>
      </w:r>
    </w:p>
    <w:p w14:paraId="5F328DC0" w14:textId="77777777" w:rsidR="0009703D" w:rsidRPr="0009703D" w:rsidRDefault="0009703D" w:rsidP="0009703D">
      <w:pPr>
        <w:numPr>
          <w:ilvl w:val="1"/>
          <w:numId w:val="15"/>
        </w:numPr>
        <w:tabs>
          <w:tab w:val="clear" w:pos="1440"/>
          <w:tab w:val="num" w:pos="2160"/>
          <w:tab w:val="left" w:pos="2250"/>
        </w:tabs>
        <w:spacing w:before="100" w:beforeAutospacing="1" w:after="100" w:afterAutospacing="1"/>
        <w:ind w:left="189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We recommend enabling SSO to your Percipio site for a seamless user experience.</w:t>
      </w:r>
    </w:p>
    <w:p w14:paraId="3174F8E2" w14:textId="77777777" w:rsidR="0009703D" w:rsidRPr="0009703D" w:rsidRDefault="0009703D" w:rsidP="0009703D">
      <w:pPr>
        <w:numPr>
          <w:ilvl w:val="1"/>
          <w:numId w:val="15"/>
        </w:numPr>
        <w:tabs>
          <w:tab w:val="clear" w:pos="1440"/>
          <w:tab w:val="num" w:pos="2160"/>
          <w:tab w:val="left" w:pos="2250"/>
        </w:tabs>
        <w:spacing w:before="100" w:beforeAutospacing="1" w:after="100" w:afterAutospacing="1"/>
        <w:ind w:left="189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 xml:space="preserve">If you do not or cannot leverage standard Percipio links, you will need to work with your LMS vendor and follow their best practices in linking users to content. </w:t>
      </w:r>
    </w:p>
    <w:p w14:paraId="6F7CD2C9" w14:textId="77777777" w:rsidR="0009703D" w:rsidRPr="0009703D" w:rsidRDefault="0009703D" w:rsidP="0009703D">
      <w:pPr>
        <w:numPr>
          <w:ilvl w:val="0"/>
          <w:numId w:val="15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We always recommend testing all links before distribution just to be safe.</w:t>
      </w:r>
    </w:p>
    <w:p w14:paraId="636BC081" w14:textId="0B26F05E" w:rsidR="00D75CA8" w:rsidRPr="0009703D" w:rsidRDefault="00D75CA8" w:rsidP="00D75CA8">
      <w:pPr>
        <w:numPr>
          <w:ilvl w:val="0"/>
          <w:numId w:val="15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 xml:space="preserve">Check out the </w:t>
      </w:r>
      <w:hyperlink r:id="rId16" w:history="1">
        <w:r w:rsidRPr="0009703D">
          <w:rPr>
            <w:rStyle w:val="Hyperlink"/>
            <w:rFonts w:ascii="Spectral" w:hAnsi="Spectral"/>
            <w:sz w:val="28"/>
            <w:szCs w:val="28"/>
          </w:rPr>
          <w:t>Top Skills Mapping</w:t>
        </w:r>
      </w:hyperlink>
      <w:r w:rsidRPr="0009703D">
        <w:rPr>
          <w:rFonts w:ascii="Spectral" w:hAnsi="Spectral"/>
          <w:sz w:val="28"/>
          <w:szCs w:val="28"/>
        </w:rPr>
        <w:t xml:space="preserve"> document on Learning Edge to see </w:t>
      </w:r>
      <w:r w:rsidR="0009703D" w:rsidRPr="0009703D">
        <w:rPr>
          <w:rFonts w:ascii="Spectral" w:hAnsi="Spectral"/>
          <w:sz w:val="28"/>
          <w:szCs w:val="28"/>
        </w:rPr>
        <w:t xml:space="preserve">other </w:t>
      </w:r>
      <w:r w:rsidRPr="0009703D">
        <w:rPr>
          <w:rFonts w:ascii="Spectral" w:hAnsi="Spectral"/>
          <w:sz w:val="28"/>
          <w:szCs w:val="28"/>
        </w:rPr>
        <w:t xml:space="preserve">content aligned to the most common Skills we see across our client base. </w:t>
      </w:r>
    </w:p>
    <w:p w14:paraId="62AAC27E" w14:textId="64F6C37A" w:rsidR="00D75CA8" w:rsidRPr="0009703D" w:rsidRDefault="00D75CA8" w:rsidP="00D75CA8">
      <w:pPr>
        <w:numPr>
          <w:ilvl w:val="1"/>
          <w:numId w:val="15"/>
        </w:numPr>
        <w:tabs>
          <w:tab w:val="clear" w:pos="1440"/>
          <w:tab w:val="num" w:pos="2880"/>
        </w:tabs>
        <w:spacing w:before="100" w:beforeAutospacing="1" w:after="100" w:afterAutospacing="1"/>
        <w:ind w:left="189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Alternatively, ask your account team for a custom mapping at no cost to you!</w:t>
      </w:r>
    </w:p>
    <w:p w14:paraId="2E796C6E" w14:textId="442FA652" w:rsidR="00D75CA8" w:rsidRPr="0009703D" w:rsidRDefault="00D75CA8" w:rsidP="00D75CA8">
      <w:pPr>
        <w:numPr>
          <w:ilvl w:val="0"/>
          <w:numId w:val="15"/>
        </w:numPr>
        <w:spacing w:before="100" w:beforeAutospacing="1" w:after="100" w:afterAutospacing="1"/>
        <w:ind w:left="1440" w:right="135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Looking for help? Ask your account team about custom templates through our Professional Services team!</w:t>
      </w:r>
    </w:p>
    <w:bookmarkEnd w:id="0"/>
    <w:p w14:paraId="0152384D" w14:textId="3CF42D18" w:rsidR="00977C2D" w:rsidRDefault="00977C2D" w:rsidP="00D75CA8">
      <w:pPr>
        <w:ind w:left="1440" w:right="1350" w:hanging="360"/>
      </w:pPr>
      <w:r w:rsidRPr="0009703D">
        <w:rPr>
          <w:rFonts w:ascii="Spectral" w:hAnsi="Spectral"/>
          <w:sz w:val="28"/>
          <w:szCs w:val="28"/>
        </w:rPr>
        <w:br w:type="page"/>
      </w:r>
      <w:r w:rsidR="006F3E1F">
        <w:lastRenderedPageBreak/>
        <w:t xml:space="preserve"> </w:t>
      </w:r>
    </w:p>
    <w:p w14:paraId="11EB5CF2" w14:textId="04878950" w:rsidR="00DE026C" w:rsidRPr="0009703D" w:rsidRDefault="00DE026C" w:rsidP="00F97030">
      <w:pPr>
        <w:tabs>
          <w:tab w:val="left" w:pos="840"/>
        </w:tabs>
        <w:ind w:left="900" w:right="900"/>
        <w:rPr>
          <w:rFonts w:ascii="Spectral" w:hAnsi="Spectral"/>
        </w:rPr>
      </w:pPr>
      <w:r>
        <w:tab/>
      </w:r>
      <w:r w:rsidRPr="0009703D">
        <w:rPr>
          <w:rFonts w:ascii="Spectral" w:hAnsi="Spectral"/>
        </w:rPr>
        <w:t xml:space="preserve">In order to save you time, Skillsoft has curated a number of titles </w:t>
      </w:r>
      <w:r w:rsidR="00F97030" w:rsidRPr="0009703D">
        <w:rPr>
          <w:rFonts w:ascii="Spectral" w:hAnsi="Spectral"/>
        </w:rPr>
        <w:t>for this topic. Below you will find a table that includes (where available) a recommended asset for each of the different modalities we offer. Additional Watch assets are selected for customers who do not license the full collection.</w:t>
      </w:r>
    </w:p>
    <w:p w14:paraId="5EAB62A8" w14:textId="6FF4A164" w:rsidR="00596AC2" w:rsidRPr="0009703D" w:rsidRDefault="00596AC2" w:rsidP="00F97030">
      <w:pPr>
        <w:tabs>
          <w:tab w:val="left" w:pos="840"/>
        </w:tabs>
        <w:ind w:left="900" w:right="900"/>
        <w:rPr>
          <w:rFonts w:ascii="Spectral" w:hAnsi="Spectral"/>
        </w:rPr>
      </w:pPr>
    </w:p>
    <w:p w14:paraId="16E07BC8" w14:textId="5EABEAFA" w:rsidR="00596AC2" w:rsidRPr="0009703D" w:rsidRDefault="00596AC2" w:rsidP="00F97030">
      <w:pPr>
        <w:tabs>
          <w:tab w:val="left" w:pos="840"/>
        </w:tabs>
        <w:ind w:left="900" w:right="900"/>
        <w:rPr>
          <w:rFonts w:ascii="Spectral" w:hAnsi="Spectral"/>
          <w:b/>
          <w:bCs/>
        </w:rPr>
      </w:pPr>
      <w:r w:rsidRPr="0009703D">
        <w:rPr>
          <w:rFonts w:ascii="Spectral" w:hAnsi="Spectral"/>
          <w:b/>
          <w:bCs/>
          <w:highlight w:val="yellow"/>
        </w:rPr>
        <w:t>Make sure you replace the highlighted portion of the URL with your specific Percipio address.</w:t>
      </w:r>
    </w:p>
    <w:p w14:paraId="04625762" w14:textId="19BF9DAE" w:rsidR="00D26C5A" w:rsidRDefault="00D26C5A" w:rsidP="00F97030">
      <w:pPr>
        <w:tabs>
          <w:tab w:val="left" w:pos="840"/>
        </w:tabs>
        <w:ind w:left="900" w:right="900"/>
        <w:rPr>
          <w:b/>
          <w:bCs/>
        </w:rPr>
      </w:pPr>
    </w:p>
    <w:tbl>
      <w:tblPr>
        <w:tblStyle w:val="TableGrid"/>
        <w:tblW w:w="12235" w:type="dxa"/>
        <w:tblInd w:w="355" w:type="dxa"/>
        <w:tblLook w:val="04A0" w:firstRow="1" w:lastRow="0" w:firstColumn="1" w:lastColumn="0" w:noHBand="0" w:noVBand="1"/>
      </w:tblPr>
      <w:tblGrid>
        <w:gridCol w:w="3633"/>
        <w:gridCol w:w="2062"/>
        <w:gridCol w:w="6540"/>
      </w:tblGrid>
      <w:tr w:rsidR="005A2FD7" w14:paraId="1CDA75FC" w14:textId="77777777" w:rsidTr="009471C3">
        <w:trPr>
          <w:trHeight w:val="341"/>
        </w:trPr>
        <w:tc>
          <w:tcPr>
            <w:tcW w:w="3633" w:type="dxa"/>
            <w:shd w:val="clear" w:color="auto" w:fill="FF375A"/>
          </w:tcPr>
          <w:p w14:paraId="7C8939CC" w14:textId="1897E9E5" w:rsidR="00F97030" w:rsidRPr="00E62FD3" w:rsidRDefault="00F97030" w:rsidP="00596AC2">
            <w:pPr>
              <w:tabs>
                <w:tab w:val="left" w:pos="840"/>
              </w:tabs>
              <w:ind w:right="900"/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</w:pPr>
            <w:r w:rsidRPr="00E62FD3"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  <w:t>Asset Title</w:t>
            </w:r>
          </w:p>
        </w:tc>
        <w:tc>
          <w:tcPr>
            <w:tcW w:w="2062" w:type="dxa"/>
            <w:shd w:val="clear" w:color="auto" w:fill="FF375A"/>
          </w:tcPr>
          <w:p w14:paraId="377B2F09" w14:textId="3331D435" w:rsidR="00F97030" w:rsidRPr="00E62FD3" w:rsidRDefault="00F97030" w:rsidP="005A2FD7">
            <w:pPr>
              <w:ind w:right="-77"/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</w:pPr>
            <w:r w:rsidRPr="00E62FD3"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  <w:t>Modality</w:t>
            </w:r>
          </w:p>
        </w:tc>
        <w:tc>
          <w:tcPr>
            <w:tcW w:w="6540" w:type="dxa"/>
            <w:shd w:val="clear" w:color="auto" w:fill="FF375A"/>
          </w:tcPr>
          <w:p w14:paraId="0BC843B7" w14:textId="52AD851C" w:rsidR="00F97030" w:rsidRPr="00E62FD3" w:rsidRDefault="00F97030" w:rsidP="00596AC2">
            <w:pPr>
              <w:tabs>
                <w:tab w:val="left" w:pos="840"/>
              </w:tabs>
              <w:ind w:right="900"/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</w:pPr>
            <w:r w:rsidRPr="00E62FD3">
              <w:rPr>
                <w:rFonts w:ascii="Spectral" w:hAnsi="Spectral"/>
                <w:b/>
                <w:bCs/>
                <w:color w:val="141C36"/>
                <w:sz w:val="36"/>
                <w:szCs w:val="36"/>
              </w:rPr>
              <w:t>URL</w:t>
            </w:r>
          </w:p>
        </w:tc>
      </w:tr>
      <w:tr w:rsidR="005A2FD7" w14:paraId="0F810FEC" w14:textId="77777777" w:rsidTr="009471C3">
        <w:trPr>
          <w:trHeight w:val="803"/>
        </w:trPr>
        <w:tc>
          <w:tcPr>
            <w:tcW w:w="3633" w:type="dxa"/>
          </w:tcPr>
          <w:p w14:paraId="03ED085C" w14:textId="1ABFFA18" w:rsidR="00F97030" w:rsidRPr="009471C3" w:rsidRDefault="009B44A8" w:rsidP="00F97030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  <w:r w:rsidRPr="009471C3">
              <w:rPr>
                <w:rFonts w:ascii="Spectral" w:hAnsi="Spectral"/>
                <w:sz w:val="22"/>
                <w:szCs w:val="22"/>
              </w:rPr>
              <w:t>AI/ML for Non-tech Learners Skill Benchmark</w:t>
            </w:r>
          </w:p>
        </w:tc>
        <w:tc>
          <w:tcPr>
            <w:tcW w:w="2062" w:type="dxa"/>
          </w:tcPr>
          <w:p w14:paraId="376673A9" w14:textId="366EB575" w:rsidR="00F97030" w:rsidRPr="007D24EC" w:rsidRDefault="00592667" w:rsidP="00D26C5A">
            <w:pPr>
              <w:ind w:right="-86"/>
              <w:rPr>
                <w:rFonts w:ascii="Spectral" w:hAnsi="Spectral"/>
              </w:rPr>
            </w:pPr>
            <w:r>
              <w:rPr>
                <w:rFonts w:ascii="Spectral" w:hAnsi="Spectral"/>
              </w:rPr>
              <w:t>ASSESS</w:t>
            </w:r>
          </w:p>
        </w:tc>
        <w:tc>
          <w:tcPr>
            <w:tcW w:w="6540" w:type="dxa"/>
          </w:tcPr>
          <w:p w14:paraId="706FE3BF" w14:textId="797D6122" w:rsidR="00F97030" w:rsidRPr="007D24EC" w:rsidRDefault="006A512B" w:rsidP="00F97030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6A512B">
              <w:rPr>
                <w:rFonts w:ascii="Spectral" w:hAnsi="Spectral"/>
              </w:rPr>
              <w:t>https://</w:t>
            </w:r>
            <w:r w:rsidR="009471C3" w:rsidRPr="009471C3">
              <w:rPr>
                <w:rFonts w:ascii="Spectral" w:hAnsi="Spectral"/>
                <w:highlight w:val="yellow"/>
              </w:rPr>
              <w:t>replace</w:t>
            </w:r>
            <w:r w:rsidRPr="006A512B">
              <w:rPr>
                <w:rFonts w:ascii="Spectral" w:hAnsi="Spectral"/>
              </w:rPr>
              <w:t>.percipio.com/assessments/9a4ab906-9a48-4d77-864d-155c51282e47#landing</w:t>
            </w:r>
          </w:p>
        </w:tc>
      </w:tr>
      <w:tr w:rsidR="00592667" w14:paraId="37DC418A" w14:textId="77777777" w:rsidTr="009471C3">
        <w:trPr>
          <w:trHeight w:val="845"/>
        </w:trPr>
        <w:tc>
          <w:tcPr>
            <w:tcW w:w="3633" w:type="dxa"/>
          </w:tcPr>
          <w:p w14:paraId="654C9C2F" w14:textId="094110F4" w:rsidR="00592667" w:rsidRPr="009471C3" w:rsidRDefault="00592667" w:rsidP="009471C3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  <w:r w:rsidRPr="009471C3">
              <w:rPr>
                <w:rFonts w:ascii="Spectral" w:hAnsi="Spectral"/>
                <w:sz w:val="22"/>
                <w:szCs w:val="22"/>
              </w:rPr>
              <w:t>Artificial Intelligence: Basic AI Theory</w:t>
            </w:r>
          </w:p>
        </w:tc>
        <w:tc>
          <w:tcPr>
            <w:tcW w:w="2062" w:type="dxa"/>
          </w:tcPr>
          <w:p w14:paraId="4710B3E8" w14:textId="4F0BAE37" w:rsidR="00592667" w:rsidRPr="007D24EC" w:rsidRDefault="00592667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7D24EC">
              <w:rPr>
                <w:rFonts w:ascii="Spectral" w:hAnsi="Spectral"/>
              </w:rPr>
              <w:t>WATCH</w:t>
            </w:r>
          </w:p>
        </w:tc>
        <w:tc>
          <w:tcPr>
            <w:tcW w:w="6540" w:type="dxa"/>
          </w:tcPr>
          <w:p w14:paraId="66D29648" w14:textId="2F471557" w:rsidR="00592667" w:rsidRPr="007D24EC" w:rsidRDefault="006A512B" w:rsidP="00592667">
            <w:pPr>
              <w:ind w:right="2"/>
              <w:rPr>
                <w:rFonts w:ascii="Spectral" w:hAnsi="Spectral"/>
              </w:rPr>
            </w:pPr>
            <w:r w:rsidRPr="006A512B">
              <w:rPr>
                <w:rFonts w:ascii="Spectral" w:hAnsi="Spectral"/>
              </w:rPr>
              <w:t>https://</w:t>
            </w:r>
            <w:r w:rsidR="009471C3" w:rsidRPr="009471C3">
              <w:rPr>
                <w:rFonts w:ascii="Spectral" w:hAnsi="Spectral"/>
                <w:highlight w:val="yellow"/>
              </w:rPr>
              <w:t>replace</w:t>
            </w:r>
            <w:r w:rsidRPr="006A512B">
              <w:rPr>
                <w:rFonts w:ascii="Spectral" w:hAnsi="Spectral"/>
              </w:rPr>
              <w:t>.percipio.com/courses/a1282286-a42e-4aa5-9edf-65fc043070f6</w:t>
            </w:r>
          </w:p>
        </w:tc>
      </w:tr>
      <w:tr w:rsidR="00592667" w14:paraId="5A9BD73A" w14:textId="77777777" w:rsidTr="009471C3">
        <w:trPr>
          <w:trHeight w:val="803"/>
        </w:trPr>
        <w:tc>
          <w:tcPr>
            <w:tcW w:w="3633" w:type="dxa"/>
          </w:tcPr>
          <w:p w14:paraId="0B6CF81F" w14:textId="77777777" w:rsidR="00592667" w:rsidRPr="009471C3" w:rsidRDefault="00592667" w:rsidP="009471C3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  <w:r w:rsidRPr="009471C3">
              <w:rPr>
                <w:rFonts w:ascii="Spectral" w:hAnsi="Spectral"/>
                <w:sz w:val="22"/>
                <w:szCs w:val="22"/>
              </w:rPr>
              <w:t>Life 3.0: Being Human in the Age of Artificial Intelligence</w:t>
            </w:r>
          </w:p>
          <w:p w14:paraId="17CB2EDD" w14:textId="3ADEF6ED" w:rsidR="00592667" w:rsidRPr="009471C3" w:rsidRDefault="00592667" w:rsidP="009471C3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</w:p>
        </w:tc>
        <w:tc>
          <w:tcPr>
            <w:tcW w:w="2062" w:type="dxa"/>
          </w:tcPr>
          <w:p w14:paraId="68D1A50E" w14:textId="0E275BD6" w:rsidR="00592667" w:rsidRPr="007D24EC" w:rsidRDefault="00592667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7D24EC">
              <w:rPr>
                <w:rFonts w:ascii="Spectral" w:hAnsi="Spectral"/>
              </w:rPr>
              <w:t>READ</w:t>
            </w:r>
          </w:p>
        </w:tc>
        <w:tc>
          <w:tcPr>
            <w:tcW w:w="6540" w:type="dxa"/>
          </w:tcPr>
          <w:p w14:paraId="4DB602F2" w14:textId="2D22E8BB" w:rsidR="00592667" w:rsidRPr="007D24EC" w:rsidRDefault="00E7270E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E7270E">
              <w:rPr>
                <w:rFonts w:ascii="Spectral" w:hAnsi="Spectral"/>
              </w:rPr>
              <w:t>https://</w:t>
            </w:r>
            <w:r w:rsidR="009471C3" w:rsidRPr="009471C3">
              <w:rPr>
                <w:rFonts w:ascii="Spectral" w:hAnsi="Spectral"/>
                <w:highlight w:val="yellow"/>
              </w:rPr>
              <w:t>replace</w:t>
            </w:r>
            <w:r w:rsidRPr="00E7270E">
              <w:rPr>
                <w:rFonts w:ascii="Spectral" w:hAnsi="Spectral"/>
              </w:rPr>
              <w:t>.percipio.com/books/dc732547-7a45-441c-9699-6570a8ca2645</w:t>
            </w:r>
          </w:p>
        </w:tc>
      </w:tr>
      <w:tr w:rsidR="00592667" w14:paraId="1EA70439" w14:textId="77777777" w:rsidTr="009471C3">
        <w:trPr>
          <w:trHeight w:val="803"/>
        </w:trPr>
        <w:tc>
          <w:tcPr>
            <w:tcW w:w="3633" w:type="dxa"/>
          </w:tcPr>
          <w:p w14:paraId="5D769A55" w14:textId="00258066" w:rsidR="00592667" w:rsidRPr="009471C3" w:rsidRDefault="00BB309F" w:rsidP="00592667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  <w:r w:rsidRPr="009471C3">
              <w:rPr>
                <w:rFonts w:ascii="Spectral" w:hAnsi="Spectral"/>
                <w:sz w:val="22"/>
                <w:szCs w:val="22"/>
              </w:rPr>
              <w:t>Superhuman</w:t>
            </w:r>
            <w:r w:rsidR="0045191E" w:rsidRPr="009471C3">
              <w:rPr>
                <w:rFonts w:ascii="Spectral" w:hAnsi="Spectral"/>
                <w:sz w:val="22"/>
                <w:szCs w:val="22"/>
              </w:rPr>
              <w:t xml:space="preserve"> Innovation: Transforming Business with Artificial Intelligence</w:t>
            </w:r>
          </w:p>
        </w:tc>
        <w:tc>
          <w:tcPr>
            <w:tcW w:w="2062" w:type="dxa"/>
          </w:tcPr>
          <w:p w14:paraId="2A0BA904" w14:textId="16FACAC8" w:rsidR="00592667" w:rsidRPr="007D24EC" w:rsidRDefault="00592667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7D24EC">
              <w:rPr>
                <w:rFonts w:ascii="Spectral" w:hAnsi="Spectral"/>
              </w:rPr>
              <w:t>LISTEN</w:t>
            </w:r>
          </w:p>
        </w:tc>
        <w:tc>
          <w:tcPr>
            <w:tcW w:w="6540" w:type="dxa"/>
          </w:tcPr>
          <w:p w14:paraId="1C5FB4C7" w14:textId="0AE92451" w:rsidR="00592667" w:rsidRPr="007D24EC" w:rsidRDefault="0045191E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45191E">
              <w:rPr>
                <w:rFonts w:ascii="Spectral" w:hAnsi="Spectral"/>
              </w:rPr>
              <w:t>https://</w:t>
            </w:r>
            <w:r w:rsidR="009471C3" w:rsidRPr="009471C3">
              <w:rPr>
                <w:rFonts w:ascii="Spectral" w:hAnsi="Spectral"/>
                <w:highlight w:val="yellow"/>
              </w:rPr>
              <w:t>replace</w:t>
            </w:r>
            <w:r w:rsidRPr="0045191E">
              <w:rPr>
                <w:rFonts w:ascii="Spectral" w:hAnsi="Spectral"/>
              </w:rPr>
              <w:t>.percipio.com/audiobooks/96bdda2d-da60-47ab-b201-7c6f0a5604b4</w:t>
            </w:r>
          </w:p>
        </w:tc>
      </w:tr>
      <w:tr w:rsidR="00592667" w14:paraId="7A0EB2B0" w14:textId="77777777" w:rsidTr="009471C3">
        <w:trPr>
          <w:trHeight w:val="803"/>
        </w:trPr>
        <w:tc>
          <w:tcPr>
            <w:tcW w:w="3633" w:type="dxa"/>
          </w:tcPr>
          <w:p w14:paraId="0D3DE432" w14:textId="5ECF4C5A" w:rsidR="00592667" w:rsidRPr="009471C3" w:rsidRDefault="009471C3" w:rsidP="00592667">
            <w:pPr>
              <w:tabs>
                <w:tab w:val="left" w:pos="840"/>
              </w:tabs>
              <w:ind w:right="900"/>
              <w:rPr>
                <w:rFonts w:ascii="Spectral" w:hAnsi="Spectral"/>
                <w:sz w:val="22"/>
                <w:szCs w:val="22"/>
              </w:rPr>
            </w:pPr>
            <w:r w:rsidRPr="009471C3">
              <w:rPr>
                <w:rFonts w:ascii="Spectral" w:hAnsi="Spectral"/>
                <w:sz w:val="22"/>
                <w:szCs w:val="22"/>
              </w:rPr>
              <w:t>An Introduction to Generative AI Concepts</w:t>
            </w:r>
          </w:p>
        </w:tc>
        <w:tc>
          <w:tcPr>
            <w:tcW w:w="2062" w:type="dxa"/>
          </w:tcPr>
          <w:p w14:paraId="1A680C76" w14:textId="3692669F" w:rsidR="00592667" w:rsidRPr="007D24EC" w:rsidRDefault="00592667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7D24EC">
              <w:rPr>
                <w:rFonts w:ascii="Spectral" w:hAnsi="Spectral"/>
              </w:rPr>
              <w:t>WATCH</w:t>
            </w:r>
          </w:p>
        </w:tc>
        <w:tc>
          <w:tcPr>
            <w:tcW w:w="6540" w:type="dxa"/>
          </w:tcPr>
          <w:p w14:paraId="24B2CA7C" w14:textId="6692057B" w:rsidR="00592667" w:rsidRPr="007D24EC" w:rsidRDefault="009471C3" w:rsidP="00592667">
            <w:pPr>
              <w:tabs>
                <w:tab w:val="left" w:pos="840"/>
              </w:tabs>
              <w:ind w:right="900"/>
              <w:rPr>
                <w:rFonts w:ascii="Spectral" w:hAnsi="Spectral"/>
              </w:rPr>
            </w:pPr>
            <w:r w:rsidRPr="009471C3">
              <w:rPr>
                <w:rFonts w:ascii="Spectral" w:hAnsi="Spectral"/>
              </w:rPr>
              <w:t>https://</w:t>
            </w:r>
            <w:r w:rsidRPr="009471C3">
              <w:rPr>
                <w:rFonts w:ascii="Spectral" w:hAnsi="Spectral"/>
                <w:highlight w:val="yellow"/>
              </w:rPr>
              <w:t>replace</w:t>
            </w:r>
            <w:r w:rsidRPr="009471C3">
              <w:rPr>
                <w:rFonts w:ascii="Spectral" w:hAnsi="Spectral"/>
              </w:rPr>
              <w:t>.percipio.com/courses/565d8b52-75b0-48ad-b9dd-1aa7026353d9</w:t>
            </w:r>
          </w:p>
        </w:tc>
      </w:tr>
    </w:tbl>
    <w:p w14:paraId="5DACDC0C" w14:textId="0F0A27C7" w:rsidR="00F97030" w:rsidRDefault="00F97030" w:rsidP="00F97030">
      <w:pPr>
        <w:tabs>
          <w:tab w:val="left" w:pos="840"/>
        </w:tabs>
        <w:ind w:left="900" w:right="900"/>
      </w:pPr>
    </w:p>
    <w:p w14:paraId="39016C21" w14:textId="247EDE61" w:rsidR="00DE026C" w:rsidRDefault="00DE026C" w:rsidP="00DE026C">
      <w:pPr>
        <w:tabs>
          <w:tab w:val="left" w:pos="840"/>
        </w:tabs>
        <w:ind w:right="-1440"/>
      </w:pPr>
    </w:p>
    <w:p w14:paraId="40FBDB5D" w14:textId="4CC842C5" w:rsidR="00596AC2" w:rsidRPr="0009703D" w:rsidRDefault="00273E90" w:rsidP="00DE026C">
      <w:pPr>
        <w:tabs>
          <w:tab w:val="left" w:pos="840"/>
        </w:tabs>
        <w:ind w:right="-1440"/>
        <w:rPr>
          <w:rFonts w:ascii="Spectral" w:hAnsi="Spectral"/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2E6B16F2" wp14:editId="0FB319EB">
                <wp:simplePos x="0" y="0"/>
                <wp:positionH relativeFrom="column">
                  <wp:posOffset>3390582</wp:posOffset>
                </wp:positionH>
                <wp:positionV relativeFrom="paragraph">
                  <wp:posOffset>8262605</wp:posOffset>
                </wp:positionV>
                <wp:extent cx="1381125" cy="533400"/>
                <wp:effectExtent l="42863" t="14287" r="52387" b="14288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98955">
                          <a:off x="0" y="0"/>
                          <a:ext cx="1381125" cy="53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01F9E7" id="Rectangle 39" o:spid="_x0000_s1026" style="position:absolute;margin-left:266.95pt;margin-top:650.6pt;width:108.75pt;height:42pt;rotation:-5680928fd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" fillcolor="white [3212]" stroked="f" strokeweight="1pt"/>
            </w:pict>
          </mc:Fallback>
        </mc:AlternateContent>
      </w:r>
      <w:r w:rsidR="00DE026C">
        <w:tab/>
      </w:r>
      <w:r w:rsidR="00596AC2" w:rsidRPr="0009703D">
        <w:rPr>
          <w:rFonts w:ascii="Spectral" w:hAnsi="Spectral"/>
          <w:b/>
          <w:bCs/>
          <w:sz w:val="28"/>
          <w:szCs w:val="28"/>
        </w:rPr>
        <w:t>Best Practices:</w:t>
      </w:r>
    </w:p>
    <w:p w14:paraId="34B420B4" w14:textId="1F0DCBB3" w:rsidR="00596AC2" w:rsidRPr="0009703D" w:rsidRDefault="00596AC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-144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 xml:space="preserve">We recommend testing all links before </w:t>
      </w:r>
      <w:r w:rsidR="006771D2" w:rsidRPr="0009703D">
        <w:rPr>
          <w:rFonts w:ascii="Spectral" w:hAnsi="Spectral"/>
          <w:sz w:val="28"/>
          <w:szCs w:val="28"/>
        </w:rPr>
        <w:t>distribution.</w:t>
      </w:r>
    </w:p>
    <w:p w14:paraId="499812D1" w14:textId="13C6E49A" w:rsidR="00596AC2" w:rsidRPr="0009703D" w:rsidRDefault="00596AC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-144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If you leverage non-standard Percipio links, you will need to generate them</w:t>
      </w:r>
      <w:r w:rsidR="006771D2" w:rsidRPr="0009703D">
        <w:rPr>
          <w:rFonts w:ascii="Spectral" w:hAnsi="Spectral"/>
          <w:sz w:val="28"/>
          <w:szCs w:val="28"/>
        </w:rPr>
        <w:t xml:space="preserve"> yourself.</w:t>
      </w:r>
    </w:p>
    <w:p w14:paraId="503C9161" w14:textId="36CF4ACD" w:rsidR="006771D2" w:rsidRDefault="006771D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630"/>
        <w:rPr>
          <w:rFonts w:ascii="Spectral" w:hAnsi="Spectral"/>
          <w:sz w:val="28"/>
          <w:szCs w:val="28"/>
        </w:rPr>
      </w:pPr>
      <w:r w:rsidRPr="0009703D">
        <w:rPr>
          <w:rFonts w:ascii="Spectral" w:hAnsi="Spectral"/>
          <w:sz w:val="28"/>
          <w:szCs w:val="28"/>
        </w:rPr>
        <w:t>Brand! These templates are all customizable and we encourage you to add your own logo, company colors, internal verbiage, etc. to add your own “flair” to your marketing efforts.</w:t>
      </w:r>
    </w:p>
    <w:p w14:paraId="6BA7CCA8" w14:textId="2F60BCB8" w:rsidR="00D949BA" w:rsidRDefault="00D949BA" w:rsidP="00D949BA">
      <w:pPr>
        <w:tabs>
          <w:tab w:val="left" w:pos="840"/>
        </w:tabs>
        <w:ind w:right="630"/>
        <w:rPr>
          <w:rFonts w:ascii="Spectral" w:hAnsi="Spectral"/>
          <w:sz w:val="28"/>
          <w:szCs w:val="28"/>
        </w:rPr>
      </w:pPr>
    </w:p>
    <w:p w14:paraId="24E31C70" w14:textId="66AB03C3" w:rsidR="00D949BA" w:rsidRDefault="00D949BA" w:rsidP="00D949BA">
      <w:pPr>
        <w:tabs>
          <w:tab w:val="left" w:pos="840"/>
        </w:tabs>
        <w:ind w:right="630" w:firstLine="720"/>
        <w:rPr>
          <w:noProof/>
        </w:rPr>
      </w:pPr>
      <w:r w:rsidRPr="00D949BA">
        <w:rPr>
          <w:rFonts w:ascii="Spectral" w:hAnsi="Spectral"/>
          <w:b/>
          <w:bCs/>
          <w:sz w:val="28"/>
          <w:szCs w:val="28"/>
        </w:rPr>
        <w:t>Alternate Modality Icons:</w:t>
      </w:r>
      <w:r w:rsidRPr="00D949BA">
        <w:rPr>
          <w:noProof/>
        </w:rPr>
        <w:t xml:space="preserve"> </w:t>
      </w:r>
    </w:p>
    <w:p w14:paraId="6098DD6A" w14:textId="6D0E5706" w:rsidR="005A2FD7" w:rsidRDefault="00651F2D" w:rsidP="00726271">
      <w:pPr>
        <w:tabs>
          <w:tab w:val="left" w:pos="840"/>
        </w:tabs>
        <w:ind w:right="630"/>
        <w:rPr>
          <w:rFonts w:ascii="Spectral" w:hAnsi="Spectral"/>
          <w:sz w:val="28"/>
          <w:szCs w:val="28"/>
        </w:rPr>
      </w:pPr>
      <w:r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 wp14:anchorId="5A2D6C07" wp14:editId="265A5CAA">
                <wp:simplePos x="0" y="0"/>
                <wp:positionH relativeFrom="column">
                  <wp:posOffset>3971925</wp:posOffset>
                </wp:positionH>
                <wp:positionV relativeFrom="paragraph">
                  <wp:posOffset>206375</wp:posOffset>
                </wp:positionV>
                <wp:extent cx="838200" cy="1404620"/>
                <wp:effectExtent l="0" t="0" r="19050" b="18415"/>
                <wp:wrapSquare wrapText="bothSides"/>
                <wp:docPr id="1198476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4AA64" w14:textId="366ECD28" w:rsidR="00651F2D" w:rsidRPr="00CE27C8" w:rsidRDefault="00651F2D" w:rsidP="00651F2D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Practice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2D6C07" id="Text Box 2" o:spid="_x0000_s1049" type="#_x0000_t202" style="position:absolute;margin-left:312.75pt;margin-top:16.25pt;width:66pt;height:110.6pt;z-index:251665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">
                <v:textbox style="mso-fit-shape-to-text:t">
                  <w:txbxContent>
                    <w:p w14:paraId="3714AA64" w14:textId="366ECD28" w:rsidR="00651F2D" w:rsidRPr="00CE27C8" w:rsidRDefault="00651F2D" w:rsidP="00651F2D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Practice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CA"/>
        </w:rPr>
        <w:drawing>
          <wp:anchor distT="0" distB="0" distL="114300" distR="114300" simplePos="0" relativeHeight="251664896" behindDoc="0" locked="0" layoutInCell="1" allowOverlap="1" wp14:anchorId="61BE60FF" wp14:editId="7F34C444">
            <wp:simplePos x="0" y="0"/>
            <wp:positionH relativeFrom="column">
              <wp:posOffset>3475990</wp:posOffset>
            </wp:positionH>
            <wp:positionV relativeFrom="paragraph">
              <wp:posOffset>167640</wp:posOffset>
            </wp:positionV>
            <wp:extent cx="371475" cy="371475"/>
            <wp:effectExtent l="0" t="0" r="0" b="9525"/>
            <wp:wrapNone/>
            <wp:docPr id="1971033113" name="Picture 13" descr="A pink clipboard with check ma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033113" name="Picture 13" descr="A pink clipboard with check mar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304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4DAAA9AC" wp14:editId="61186057">
                <wp:simplePos x="0" y="0"/>
                <wp:positionH relativeFrom="column">
                  <wp:posOffset>2343150</wp:posOffset>
                </wp:positionH>
                <wp:positionV relativeFrom="paragraph">
                  <wp:posOffset>1006475</wp:posOffset>
                </wp:positionV>
                <wp:extent cx="828675" cy="1404620"/>
                <wp:effectExtent l="0" t="0" r="28575" b="18415"/>
                <wp:wrapSquare wrapText="bothSides"/>
                <wp:docPr id="19432899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D6860" w14:textId="430B5D6A" w:rsidR="006D5304" w:rsidRPr="00D949BA" w:rsidRDefault="006D5304" w:rsidP="006D5304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Channel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AAA9AC" id="_x0000_s1050" type="#_x0000_t202" style="position:absolute;margin-left:184.5pt;margin-top:79.25pt;width:65.25pt;height:110.6pt;z-index:251663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">
                <v:textbox style="mso-fit-shape-to-text:t">
                  <w:txbxContent>
                    <w:p w14:paraId="133D6860" w14:textId="430B5D6A" w:rsidR="006D5304" w:rsidRPr="00D949BA" w:rsidRDefault="006D5304" w:rsidP="006D5304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Channel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5304">
        <w:rPr>
          <w:rFonts w:ascii="Spectral" w:hAnsi="Spectral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 wp14:anchorId="761C2D0E" wp14:editId="25A461EB">
            <wp:simplePos x="0" y="0"/>
            <wp:positionH relativeFrom="column">
              <wp:posOffset>1838325</wp:posOffset>
            </wp:positionH>
            <wp:positionV relativeFrom="paragraph">
              <wp:posOffset>968375</wp:posOffset>
            </wp:positionV>
            <wp:extent cx="400050" cy="400050"/>
            <wp:effectExtent l="0" t="0" r="0" b="0"/>
            <wp:wrapNone/>
            <wp:docPr id="5566841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735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0C6A547D" wp14:editId="6A85AF56">
                <wp:simplePos x="0" y="0"/>
                <wp:positionH relativeFrom="column">
                  <wp:posOffset>2352040</wp:posOffset>
                </wp:positionH>
                <wp:positionV relativeFrom="paragraph">
                  <wp:posOffset>606425</wp:posOffset>
                </wp:positionV>
                <wp:extent cx="828675" cy="1404620"/>
                <wp:effectExtent l="0" t="0" r="28575" b="18415"/>
                <wp:wrapSquare wrapText="bothSides"/>
                <wp:docPr id="5859539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7BE5C" w14:textId="44A68570" w:rsidR="00130735" w:rsidRPr="00D949BA" w:rsidRDefault="00CE27C8" w:rsidP="00130735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Attend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6A547D" id="_x0000_s1051" type="#_x0000_t202" style="position:absolute;margin-left:185.2pt;margin-top:47.75pt;width:65.25pt;height:110.6pt;z-index:251659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">
                <v:textbox style="mso-fit-shape-to-text:t">
                  <w:txbxContent>
                    <w:p w14:paraId="5BC7BE5C" w14:textId="44A68570" w:rsidR="00130735" w:rsidRPr="00D949BA" w:rsidRDefault="00CE27C8" w:rsidP="00130735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Attend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0735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1BDDF68D" wp14:editId="5A6B8978">
                <wp:simplePos x="0" y="0"/>
                <wp:positionH relativeFrom="column">
                  <wp:posOffset>2333625</wp:posOffset>
                </wp:positionH>
                <wp:positionV relativeFrom="paragraph">
                  <wp:posOffset>206375</wp:posOffset>
                </wp:positionV>
                <wp:extent cx="609600" cy="1404620"/>
                <wp:effectExtent l="0" t="0" r="19050" b="18415"/>
                <wp:wrapSquare wrapText="bothSides"/>
                <wp:docPr id="16287987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9E88C" w14:textId="230BE905" w:rsidR="00130735" w:rsidRPr="00CE27C8" w:rsidRDefault="00CE27C8" w:rsidP="00130735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Assess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DDF68D" id="_x0000_s1052" type="#_x0000_t202" style="position:absolute;margin-left:183.75pt;margin-top:16.25pt;width:48pt;height:110.6pt;z-index:251658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">
                <v:textbox style="mso-fit-shape-to-text:t">
                  <w:txbxContent>
                    <w:p w14:paraId="56B9E88C" w14:textId="230BE905" w:rsidR="00130735" w:rsidRPr="00CE27C8" w:rsidRDefault="00CE27C8" w:rsidP="00130735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Assess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4186">
        <w:rPr>
          <w:rFonts w:ascii="Spectral" w:hAnsi="Spectral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04958BB7" wp14:editId="3E4E3C49">
            <wp:simplePos x="0" y="0"/>
            <wp:positionH relativeFrom="column">
              <wp:posOffset>1809115</wp:posOffset>
            </wp:positionH>
            <wp:positionV relativeFrom="paragraph">
              <wp:posOffset>559435</wp:posOffset>
            </wp:positionV>
            <wp:extent cx="409575" cy="399180"/>
            <wp:effectExtent l="0" t="0" r="0" b="0"/>
            <wp:wrapNone/>
            <wp:docPr id="1951744896" name="Picture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3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75C">
        <w:rPr>
          <w:rFonts w:ascii="Spectral" w:hAnsi="Spectral"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 wp14:anchorId="1B721E94" wp14:editId="046F564B">
            <wp:simplePos x="0" y="0"/>
            <wp:positionH relativeFrom="column">
              <wp:posOffset>1790065</wp:posOffset>
            </wp:positionH>
            <wp:positionV relativeFrom="paragraph">
              <wp:posOffset>110490</wp:posOffset>
            </wp:positionV>
            <wp:extent cx="447675" cy="447675"/>
            <wp:effectExtent l="0" t="0" r="9525" b="0"/>
            <wp:wrapNone/>
            <wp:docPr id="1434199328" name="Pictur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9BA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040324B0" wp14:editId="60464FC6">
                <wp:simplePos x="0" y="0"/>
                <wp:positionH relativeFrom="column">
                  <wp:posOffset>1009650</wp:posOffset>
                </wp:positionH>
                <wp:positionV relativeFrom="paragraph">
                  <wp:posOffset>996950</wp:posOffset>
                </wp:positionV>
                <wp:extent cx="609600" cy="1404620"/>
                <wp:effectExtent l="0" t="0" r="19050" b="18415"/>
                <wp:wrapSquare wrapText="bothSides"/>
                <wp:docPr id="7457270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90E469" w14:textId="5FD924B3" w:rsidR="00D949BA" w:rsidRPr="00D949BA" w:rsidRDefault="00D949BA" w:rsidP="00D949BA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Listen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0324B0" id="_x0000_s1053" type="#_x0000_t202" style="position:absolute;margin-left:79.5pt;margin-top:78.5pt;width:48pt;height:110.6pt;z-index:251655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">
                <v:textbox style="mso-fit-shape-to-text:t">
                  <w:txbxContent>
                    <w:p w14:paraId="0090E469" w14:textId="5FD924B3" w:rsidR="00D949BA" w:rsidRPr="00D949BA" w:rsidRDefault="00D949BA" w:rsidP="00D949BA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Listen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49BA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2BE9922D" wp14:editId="1644964A">
                <wp:simplePos x="0" y="0"/>
                <wp:positionH relativeFrom="column">
                  <wp:posOffset>1019175</wp:posOffset>
                </wp:positionH>
                <wp:positionV relativeFrom="paragraph">
                  <wp:posOffset>625475</wp:posOffset>
                </wp:positionV>
                <wp:extent cx="609600" cy="1404620"/>
                <wp:effectExtent l="0" t="0" r="19050" b="18415"/>
                <wp:wrapSquare wrapText="bothSides"/>
                <wp:docPr id="1333551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FCCC95" w14:textId="5AF14469" w:rsidR="00D949BA" w:rsidRPr="00D949BA" w:rsidRDefault="00D949BA" w:rsidP="00D949BA">
                            <w:pPr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>Read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E9922D" id="_x0000_s1054" type="#_x0000_t202" style="position:absolute;margin-left:80.25pt;margin-top:49.25pt;width:48pt;height:110.6pt;z-index:251654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">
                <v:textbox style="mso-fit-shape-to-text:t">
                  <w:txbxContent>
                    <w:p w14:paraId="6BFCCC95" w14:textId="5AF14469" w:rsidR="00D949BA" w:rsidRPr="00D949BA" w:rsidRDefault="00D949BA" w:rsidP="00D949BA">
                      <w:pPr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>Read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49BA" w:rsidRPr="00D949BA">
        <w:rPr>
          <w:rFonts w:ascii="Spectral" w:hAnsi="Spectr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3632" behindDoc="0" locked="0" layoutInCell="1" allowOverlap="1" wp14:anchorId="6D1E2106" wp14:editId="324B8546">
                <wp:simplePos x="0" y="0"/>
                <wp:positionH relativeFrom="column">
                  <wp:posOffset>1019175</wp:posOffset>
                </wp:positionH>
                <wp:positionV relativeFrom="paragraph">
                  <wp:posOffset>209550</wp:posOffset>
                </wp:positionV>
                <wp:extent cx="609600" cy="1404620"/>
                <wp:effectExtent l="0" t="0" r="19050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7A924" w14:textId="304EC4C0" w:rsidR="00D949BA" w:rsidRDefault="00D949BA">
                            <w:r>
                              <w:t>Watch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1E2106" id="_x0000_s1055" type="#_x0000_t202" style="position:absolute;margin-left:80.25pt;margin-top:16.5pt;width:48pt;height:110.6pt;z-index:251653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">
                <v:textbox style="mso-fit-shape-to-text:t">
                  <w:txbxContent>
                    <w:p w14:paraId="61E7A924" w14:textId="304EC4C0" w:rsidR="00D949BA" w:rsidRDefault="00D949BA">
                      <w:r>
                        <w:t>Watch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49BA">
        <w:rPr>
          <w:noProof/>
        </w:rPr>
        <w:drawing>
          <wp:anchor distT="0" distB="0" distL="114300" distR="114300" simplePos="0" relativeHeight="251652608" behindDoc="0" locked="0" layoutInCell="1" allowOverlap="1" wp14:anchorId="0444B283" wp14:editId="041199F2">
            <wp:simplePos x="0" y="0"/>
            <wp:positionH relativeFrom="column">
              <wp:posOffset>527050</wp:posOffset>
            </wp:positionH>
            <wp:positionV relativeFrom="paragraph">
              <wp:posOffset>1003300</wp:posOffset>
            </wp:positionV>
            <wp:extent cx="382905" cy="255905"/>
            <wp:effectExtent l="0" t="0" r="0" b="0"/>
            <wp:wrapNone/>
            <wp:docPr id="506755360" name="Picture 5067553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" cy="255905"/>
                    </a:xfrm>
                    <a:prstGeom prst="rect">
                      <a:avLst/>
                    </a:prstGeom>
                    <a:solidFill>
                      <a:srgbClr val="FF375A"/>
                    </a:solidFill>
                  </pic:spPr>
                </pic:pic>
              </a:graphicData>
            </a:graphic>
          </wp:anchor>
        </w:drawing>
      </w:r>
      <w:r w:rsidR="00D949BA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B995DA0" wp14:editId="64F600BE">
                <wp:simplePos x="0" y="0"/>
                <wp:positionH relativeFrom="column">
                  <wp:posOffset>511175</wp:posOffset>
                </wp:positionH>
                <wp:positionV relativeFrom="paragraph">
                  <wp:posOffset>623570</wp:posOffset>
                </wp:positionV>
                <wp:extent cx="382905" cy="255905"/>
                <wp:effectExtent l="0" t="0" r="0" b="0"/>
                <wp:wrapNone/>
                <wp:docPr id="1124689421" name="AutoShap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905" cy="255905"/>
                        </a:xfrm>
                        <a:custGeom>
                          <a:avLst/>
                          <a:gdLst>
                            <a:gd name="T0" fmla="+- 0 9255 9021"/>
                            <a:gd name="T1" fmla="*/ T0 w 597"/>
                            <a:gd name="T2" fmla="+- 0 10761 10479"/>
                            <a:gd name="T3" fmla="*/ 10761 h 405"/>
                            <a:gd name="T4" fmla="+- 0 9244 9021"/>
                            <a:gd name="T5" fmla="*/ T4 w 597"/>
                            <a:gd name="T6" fmla="+- 0 10760 10479"/>
                            <a:gd name="T7" fmla="*/ 10760 h 405"/>
                            <a:gd name="T8" fmla="+- 0 9096 9021"/>
                            <a:gd name="T9" fmla="*/ T8 w 597"/>
                            <a:gd name="T10" fmla="+- 0 10751 10479"/>
                            <a:gd name="T11" fmla="*/ 10751 h 405"/>
                            <a:gd name="T12" fmla="+- 0 9100 9021"/>
                            <a:gd name="T13" fmla="*/ T12 w 597"/>
                            <a:gd name="T14" fmla="+- 0 10776 10479"/>
                            <a:gd name="T15" fmla="*/ 10776 h 405"/>
                            <a:gd name="T16" fmla="+- 0 9252 9021"/>
                            <a:gd name="T17" fmla="*/ T16 w 597"/>
                            <a:gd name="T18" fmla="+- 0 10792 10479"/>
                            <a:gd name="T19" fmla="*/ 10792 h 405"/>
                            <a:gd name="T20" fmla="+- 0 9264 9021"/>
                            <a:gd name="T21" fmla="*/ T20 w 597"/>
                            <a:gd name="T22" fmla="+- 0 10768 10479"/>
                            <a:gd name="T23" fmla="*/ 10768 h 405"/>
                            <a:gd name="T24" fmla="+- 0 9255 9021"/>
                            <a:gd name="T25" fmla="*/ T24 w 597"/>
                            <a:gd name="T26" fmla="+- 0 10675 10479"/>
                            <a:gd name="T27" fmla="*/ 10675 h 405"/>
                            <a:gd name="T28" fmla="+- 0 9244 9021"/>
                            <a:gd name="T29" fmla="*/ T28 w 597"/>
                            <a:gd name="T30" fmla="+- 0 10675 10479"/>
                            <a:gd name="T31" fmla="*/ 10675 h 405"/>
                            <a:gd name="T32" fmla="+- 0 9096 9021"/>
                            <a:gd name="T33" fmla="*/ T32 w 597"/>
                            <a:gd name="T34" fmla="+- 0 10666 10479"/>
                            <a:gd name="T35" fmla="*/ 10666 h 405"/>
                            <a:gd name="T36" fmla="+- 0 9100 9021"/>
                            <a:gd name="T37" fmla="*/ T36 w 597"/>
                            <a:gd name="T38" fmla="+- 0 10691 10479"/>
                            <a:gd name="T39" fmla="*/ 10691 h 405"/>
                            <a:gd name="T40" fmla="+- 0 9252 9021"/>
                            <a:gd name="T41" fmla="*/ T40 w 597"/>
                            <a:gd name="T42" fmla="+- 0 10706 10479"/>
                            <a:gd name="T43" fmla="*/ 10706 h 405"/>
                            <a:gd name="T44" fmla="+- 0 9264 9021"/>
                            <a:gd name="T45" fmla="*/ T44 w 597"/>
                            <a:gd name="T46" fmla="+- 0 10683 10479"/>
                            <a:gd name="T47" fmla="*/ 10683 h 405"/>
                            <a:gd name="T48" fmla="+- 0 9255 9021"/>
                            <a:gd name="T49" fmla="*/ T48 w 597"/>
                            <a:gd name="T50" fmla="+- 0 10590 10479"/>
                            <a:gd name="T51" fmla="*/ 10590 h 405"/>
                            <a:gd name="T52" fmla="+- 0 9244 9021"/>
                            <a:gd name="T53" fmla="*/ T52 w 597"/>
                            <a:gd name="T54" fmla="+- 0 10590 10479"/>
                            <a:gd name="T55" fmla="*/ 10590 h 405"/>
                            <a:gd name="T56" fmla="+- 0 9096 9021"/>
                            <a:gd name="T57" fmla="*/ T56 w 597"/>
                            <a:gd name="T58" fmla="+- 0 10581 10479"/>
                            <a:gd name="T59" fmla="*/ 10581 h 405"/>
                            <a:gd name="T60" fmla="+- 0 9100 9021"/>
                            <a:gd name="T61" fmla="*/ T60 w 597"/>
                            <a:gd name="T62" fmla="+- 0 10606 10479"/>
                            <a:gd name="T63" fmla="*/ 10606 h 405"/>
                            <a:gd name="T64" fmla="+- 0 9252 9021"/>
                            <a:gd name="T65" fmla="*/ T64 w 597"/>
                            <a:gd name="T66" fmla="+- 0 10621 10479"/>
                            <a:gd name="T67" fmla="*/ 10621 h 405"/>
                            <a:gd name="T68" fmla="+- 0 9264 9021"/>
                            <a:gd name="T69" fmla="*/ T68 w 597"/>
                            <a:gd name="T70" fmla="+- 0 10598 10479"/>
                            <a:gd name="T71" fmla="*/ 10598 h 405"/>
                            <a:gd name="T72" fmla="+- 0 9541 9021"/>
                            <a:gd name="T73" fmla="*/ T72 w 597"/>
                            <a:gd name="T74" fmla="+- 0 10751 10479"/>
                            <a:gd name="T75" fmla="*/ 10751 h 405"/>
                            <a:gd name="T76" fmla="+- 0 9393 9021"/>
                            <a:gd name="T77" fmla="*/ T76 w 597"/>
                            <a:gd name="T78" fmla="+- 0 10760 10479"/>
                            <a:gd name="T79" fmla="*/ 10760 h 405"/>
                            <a:gd name="T80" fmla="+- 0 9373 9021"/>
                            <a:gd name="T81" fmla="*/ T80 w 597"/>
                            <a:gd name="T82" fmla="+- 0 10768 10479"/>
                            <a:gd name="T83" fmla="*/ 10768 h 405"/>
                            <a:gd name="T84" fmla="+- 0 9385 9021"/>
                            <a:gd name="T85" fmla="*/ T84 w 597"/>
                            <a:gd name="T86" fmla="+- 0 10792 10479"/>
                            <a:gd name="T87" fmla="*/ 10792 h 405"/>
                            <a:gd name="T88" fmla="+- 0 9399 9021"/>
                            <a:gd name="T89" fmla="*/ T88 w 597"/>
                            <a:gd name="T90" fmla="+- 0 10791 10479"/>
                            <a:gd name="T91" fmla="*/ 10791 h 405"/>
                            <a:gd name="T92" fmla="+- 0 9544 9021"/>
                            <a:gd name="T93" fmla="*/ T92 w 597"/>
                            <a:gd name="T94" fmla="+- 0 10768 10479"/>
                            <a:gd name="T95" fmla="*/ 10768 h 405"/>
                            <a:gd name="T96" fmla="+- 0 9541 9021"/>
                            <a:gd name="T97" fmla="*/ T96 w 597"/>
                            <a:gd name="T98" fmla="+- 0 10666 10479"/>
                            <a:gd name="T99" fmla="*/ 10666 h 405"/>
                            <a:gd name="T100" fmla="+- 0 9393 9021"/>
                            <a:gd name="T101" fmla="*/ T100 w 597"/>
                            <a:gd name="T102" fmla="+- 0 10675 10479"/>
                            <a:gd name="T103" fmla="*/ 10675 h 405"/>
                            <a:gd name="T104" fmla="+- 0 9373 9021"/>
                            <a:gd name="T105" fmla="*/ T104 w 597"/>
                            <a:gd name="T106" fmla="+- 0 10683 10479"/>
                            <a:gd name="T107" fmla="*/ 10683 h 405"/>
                            <a:gd name="T108" fmla="+- 0 9385 9021"/>
                            <a:gd name="T109" fmla="*/ T108 w 597"/>
                            <a:gd name="T110" fmla="+- 0 10707 10479"/>
                            <a:gd name="T111" fmla="*/ 10707 h 405"/>
                            <a:gd name="T112" fmla="+- 0 9399 9021"/>
                            <a:gd name="T113" fmla="*/ T112 w 597"/>
                            <a:gd name="T114" fmla="+- 0 10706 10479"/>
                            <a:gd name="T115" fmla="*/ 10706 h 405"/>
                            <a:gd name="T116" fmla="+- 0 9544 9021"/>
                            <a:gd name="T117" fmla="*/ T116 w 597"/>
                            <a:gd name="T118" fmla="+- 0 10683 10479"/>
                            <a:gd name="T119" fmla="*/ 10683 h 405"/>
                            <a:gd name="T120" fmla="+- 0 9541 9021"/>
                            <a:gd name="T121" fmla="*/ T120 w 597"/>
                            <a:gd name="T122" fmla="+- 0 10581 10479"/>
                            <a:gd name="T123" fmla="*/ 10581 h 405"/>
                            <a:gd name="T124" fmla="+- 0 9393 9021"/>
                            <a:gd name="T125" fmla="*/ T124 w 597"/>
                            <a:gd name="T126" fmla="+- 0 10590 10479"/>
                            <a:gd name="T127" fmla="*/ 10590 h 405"/>
                            <a:gd name="T128" fmla="+- 0 9373 9021"/>
                            <a:gd name="T129" fmla="*/ T128 w 597"/>
                            <a:gd name="T130" fmla="+- 0 10598 10479"/>
                            <a:gd name="T131" fmla="*/ 10598 h 405"/>
                            <a:gd name="T132" fmla="+- 0 9385 9021"/>
                            <a:gd name="T133" fmla="*/ T132 w 597"/>
                            <a:gd name="T134" fmla="+- 0 10621 10479"/>
                            <a:gd name="T135" fmla="*/ 10621 h 405"/>
                            <a:gd name="T136" fmla="+- 0 9399 9021"/>
                            <a:gd name="T137" fmla="*/ T136 w 597"/>
                            <a:gd name="T138" fmla="+- 0 10621 10479"/>
                            <a:gd name="T139" fmla="*/ 10621 h 405"/>
                            <a:gd name="T140" fmla="+- 0 9544 9021"/>
                            <a:gd name="T141" fmla="*/ T140 w 597"/>
                            <a:gd name="T142" fmla="+- 0 10598 10479"/>
                            <a:gd name="T143" fmla="*/ 10598 h 405"/>
                            <a:gd name="T144" fmla="+- 0 9615 9021"/>
                            <a:gd name="T145" fmla="*/ T144 w 597"/>
                            <a:gd name="T146" fmla="+- 0 10486 10479"/>
                            <a:gd name="T147" fmla="*/ 10486 h 405"/>
                            <a:gd name="T148" fmla="+- 0 9600 9021"/>
                            <a:gd name="T149" fmla="*/ T148 w 597"/>
                            <a:gd name="T150" fmla="+- 0 10479 10479"/>
                            <a:gd name="T151" fmla="*/ 10479 h 405"/>
                            <a:gd name="T152" fmla="+- 0 9577 9021"/>
                            <a:gd name="T153" fmla="*/ T152 w 597"/>
                            <a:gd name="T154" fmla="+- 0 10481 10479"/>
                            <a:gd name="T155" fmla="*/ 10481 h 405"/>
                            <a:gd name="T156" fmla="+- 0 9577 9021"/>
                            <a:gd name="T157" fmla="*/ T156 w 597"/>
                            <a:gd name="T158" fmla="+- 0 10827 10479"/>
                            <a:gd name="T159" fmla="*/ 10827 h 405"/>
                            <a:gd name="T160" fmla="+- 0 9340 9021"/>
                            <a:gd name="T161" fmla="*/ T160 w 597"/>
                            <a:gd name="T162" fmla="+- 0 10536 10479"/>
                            <a:gd name="T163" fmla="*/ 10536 h 405"/>
                            <a:gd name="T164" fmla="+- 0 9577 9021"/>
                            <a:gd name="T165" fmla="*/ T164 w 597"/>
                            <a:gd name="T166" fmla="+- 0 10481 10479"/>
                            <a:gd name="T167" fmla="*/ 10481 h 405"/>
                            <a:gd name="T168" fmla="+- 0 9299 9021"/>
                            <a:gd name="T169" fmla="*/ T168 w 597"/>
                            <a:gd name="T170" fmla="+- 0 10505 10479"/>
                            <a:gd name="T171" fmla="*/ 10505 h 405"/>
                            <a:gd name="T172" fmla="+- 0 9299 9021"/>
                            <a:gd name="T173" fmla="*/ T172 w 597"/>
                            <a:gd name="T174" fmla="+- 0 10851 10479"/>
                            <a:gd name="T175" fmla="*/ 10851 h 405"/>
                            <a:gd name="T176" fmla="+- 0 9062 9021"/>
                            <a:gd name="T177" fmla="*/ T176 w 597"/>
                            <a:gd name="T178" fmla="+- 0 10513 10479"/>
                            <a:gd name="T179" fmla="*/ 10513 h 405"/>
                            <a:gd name="T180" fmla="+- 0 9299 9021"/>
                            <a:gd name="T181" fmla="*/ T180 w 597"/>
                            <a:gd name="T182" fmla="+- 0 10505 10479"/>
                            <a:gd name="T183" fmla="*/ 10505 h 405"/>
                            <a:gd name="T184" fmla="+- 0 9032 9021"/>
                            <a:gd name="T185" fmla="*/ T184 w 597"/>
                            <a:gd name="T186" fmla="+- 0 10480 10479"/>
                            <a:gd name="T187" fmla="*/ 10480 h 405"/>
                            <a:gd name="T188" fmla="+- 0 9023 9021"/>
                            <a:gd name="T189" fmla="*/ T188 w 597"/>
                            <a:gd name="T190" fmla="+- 0 10486 10479"/>
                            <a:gd name="T191" fmla="*/ 10486 h 405"/>
                            <a:gd name="T192" fmla="+- 0 9021 9021"/>
                            <a:gd name="T193" fmla="*/ T192 w 597"/>
                            <a:gd name="T194" fmla="+- 0 10848 10479"/>
                            <a:gd name="T195" fmla="*/ 10848 h 405"/>
                            <a:gd name="T196" fmla="+- 0 9317 9021"/>
                            <a:gd name="T197" fmla="*/ T196 w 597"/>
                            <a:gd name="T198" fmla="+- 0 10884 10479"/>
                            <a:gd name="T199" fmla="*/ 10884 h 405"/>
                            <a:gd name="T200" fmla="+- 0 9610 9021"/>
                            <a:gd name="T201" fmla="*/ T200 w 597"/>
                            <a:gd name="T202" fmla="+- 0 10855 10479"/>
                            <a:gd name="T203" fmla="*/ 10855 h 405"/>
                            <a:gd name="T204" fmla="+- 0 9618 9021"/>
                            <a:gd name="T205" fmla="*/ T204 w 597"/>
                            <a:gd name="T206" fmla="+- 0 10848 10479"/>
                            <a:gd name="T207" fmla="*/ 10848 h 405"/>
                            <a:gd name="T208" fmla="+- 0 9618 9021"/>
                            <a:gd name="T209" fmla="*/ T208 w 597"/>
                            <a:gd name="T210" fmla="+- 0 10507 10479"/>
                            <a:gd name="T211" fmla="*/ 10507 h 40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597" h="405">
                              <a:moveTo>
                                <a:pt x="243" y="289"/>
                              </a:moveTo>
                              <a:lnTo>
                                <a:pt x="234" y="282"/>
                              </a:lnTo>
                              <a:lnTo>
                                <a:pt x="223" y="281"/>
                              </a:lnTo>
                              <a:lnTo>
                                <a:pt x="85" y="266"/>
                              </a:lnTo>
                              <a:lnTo>
                                <a:pt x="75" y="272"/>
                              </a:lnTo>
                              <a:lnTo>
                                <a:pt x="72" y="289"/>
                              </a:lnTo>
                              <a:lnTo>
                                <a:pt x="79" y="297"/>
                              </a:lnTo>
                              <a:lnTo>
                                <a:pt x="217" y="312"/>
                              </a:lnTo>
                              <a:lnTo>
                                <a:pt x="231" y="313"/>
                              </a:lnTo>
                              <a:lnTo>
                                <a:pt x="241" y="306"/>
                              </a:lnTo>
                              <a:lnTo>
                                <a:pt x="243" y="289"/>
                              </a:lnTo>
                              <a:close/>
                              <a:moveTo>
                                <a:pt x="243" y="204"/>
                              </a:moveTo>
                              <a:lnTo>
                                <a:pt x="234" y="196"/>
                              </a:lnTo>
                              <a:lnTo>
                                <a:pt x="223" y="196"/>
                              </a:lnTo>
                              <a:lnTo>
                                <a:pt x="85" y="181"/>
                              </a:lnTo>
                              <a:lnTo>
                                <a:pt x="75" y="187"/>
                              </a:lnTo>
                              <a:lnTo>
                                <a:pt x="72" y="204"/>
                              </a:lnTo>
                              <a:lnTo>
                                <a:pt x="79" y="212"/>
                              </a:lnTo>
                              <a:lnTo>
                                <a:pt x="217" y="227"/>
                              </a:lnTo>
                              <a:lnTo>
                                <a:pt x="231" y="227"/>
                              </a:lnTo>
                              <a:lnTo>
                                <a:pt x="241" y="221"/>
                              </a:lnTo>
                              <a:lnTo>
                                <a:pt x="243" y="204"/>
                              </a:lnTo>
                              <a:close/>
                              <a:moveTo>
                                <a:pt x="243" y="119"/>
                              </a:moveTo>
                              <a:lnTo>
                                <a:pt x="234" y="111"/>
                              </a:lnTo>
                              <a:lnTo>
                                <a:pt x="223" y="111"/>
                              </a:lnTo>
                              <a:lnTo>
                                <a:pt x="85" y="96"/>
                              </a:lnTo>
                              <a:lnTo>
                                <a:pt x="75" y="102"/>
                              </a:lnTo>
                              <a:lnTo>
                                <a:pt x="72" y="119"/>
                              </a:lnTo>
                              <a:lnTo>
                                <a:pt x="79" y="127"/>
                              </a:lnTo>
                              <a:lnTo>
                                <a:pt x="217" y="142"/>
                              </a:lnTo>
                              <a:lnTo>
                                <a:pt x="231" y="142"/>
                              </a:lnTo>
                              <a:lnTo>
                                <a:pt x="241" y="136"/>
                              </a:lnTo>
                              <a:lnTo>
                                <a:pt x="243" y="119"/>
                              </a:lnTo>
                              <a:close/>
                              <a:moveTo>
                                <a:pt x="523" y="289"/>
                              </a:moveTo>
                              <a:lnTo>
                                <a:pt x="520" y="272"/>
                              </a:lnTo>
                              <a:lnTo>
                                <a:pt x="510" y="266"/>
                              </a:lnTo>
                              <a:lnTo>
                                <a:pt x="372" y="281"/>
                              </a:lnTo>
                              <a:lnTo>
                                <a:pt x="361" y="282"/>
                              </a:lnTo>
                              <a:lnTo>
                                <a:pt x="352" y="289"/>
                              </a:lnTo>
                              <a:lnTo>
                                <a:pt x="354" y="306"/>
                              </a:lnTo>
                              <a:lnTo>
                                <a:pt x="364" y="313"/>
                              </a:lnTo>
                              <a:lnTo>
                                <a:pt x="375" y="312"/>
                              </a:lnTo>
                              <a:lnTo>
                                <a:pt x="378" y="312"/>
                              </a:lnTo>
                              <a:lnTo>
                                <a:pt x="515" y="297"/>
                              </a:lnTo>
                              <a:lnTo>
                                <a:pt x="523" y="289"/>
                              </a:lnTo>
                              <a:close/>
                              <a:moveTo>
                                <a:pt x="523" y="204"/>
                              </a:moveTo>
                              <a:lnTo>
                                <a:pt x="520" y="187"/>
                              </a:lnTo>
                              <a:lnTo>
                                <a:pt x="510" y="181"/>
                              </a:lnTo>
                              <a:lnTo>
                                <a:pt x="372" y="196"/>
                              </a:lnTo>
                              <a:lnTo>
                                <a:pt x="361" y="197"/>
                              </a:lnTo>
                              <a:lnTo>
                                <a:pt x="352" y="204"/>
                              </a:lnTo>
                              <a:lnTo>
                                <a:pt x="354" y="221"/>
                              </a:lnTo>
                              <a:lnTo>
                                <a:pt x="364" y="228"/>
                              </a:lnTo>
                              <a:lnTo>
                                <a:pt x="375" y="227"/>
                              </a:lnTo>
                              <a:lnTo>
                                <a:pt x="378" y="227"/>
                              </a:lnTo>
                              <a:lnTo>
                                <a:pt x="515" y="212"/>
                              </a:lnTo>
                              <a:lnTo>
                                <a:pt x="523" y="204"/>
                              </a:lnTo>
                              <a:close/>
                              <a:moveTo>
                                <a:pt x="523" y="119"/>
                              </a:moveTo>
                              <a:lnTo>
                                <a:pt x="520" y="102"/>
                              </a:lnTo>
                              <a:lnTo>
                                <a:pt x="510" y="96"/>
                              </a:lnTo>
                              <a:lnTo>
                                <a:pt x="372" y="111"/>
                              </a:lnTo>
                              <a:lnTo>
                                <a:pt x="361" y="112"/>
                              </a:lnTo>
                              <a:lnTo>
                                <a:pt x="352" y="119"/>
                              </a:lnTo>
                              <a:lnTo>
                                <a:pt x="354" y="136"/>
                              </a:lnTo>
                              <a:lnTo>
                                <a:pt x="364" y="142"/>
                              </a:lnTo>
                              <a:lnTo>
                                <a:pt x="375" y="142"/>
                              </a:lnTo>
                              <a:lnTo>
                                <a:pt x="378" y="142"/>
                              </a:lnTo>
                              <a:lnTo>
                                <a:pt x="515" y="127"/>
                              </a:lnTo>
                              <a:lnTo>
                                <a:pt x="523" y="119"/>
                              </a:lnTo>
                              <a:close/>
                              <a:moveTo>
                                <a:pt x="597" y="12"/>
                              </a:moveTo>
                              <a:lnTo>
                                <a:pt x="594" y="7"/>
                              </a:lnTo>
                              <a:lnTo>
                                <a:pt x="585" y="1"/>
                              </a:lnTo>
                              <a:lnTo>
                                <a:pt x="579" y="0"/>
                              </a:lnTo>
                              <a:lnTo>
                                <a:pt x="573" y="1"/>
                              </a:lnTo>
                              <a:lnTo>
                                <a:pt x="556" y="2"/>
                              </a:lnTo>
                              <a:lnTo>
                                <a:pt x="556" y="34"/>
                              </a:lnTo>
                              <a:lnTo>
                                <a:pt x="556" y="348"/>
                              </a:lnTo>
                              <a:lnTo>
                                <a:pt x="319" y="372"/>
                              </a:lnTo>
                              <a:lnTo>
                                <a:pt x="319" y="57"/>
                              </a:lnTo>
                              <a:lnTo>
                                <a:pt x="556" y="34"/>
                              </a:lnTo>
                              <a:lnTo>
                                <a:pt x="556" y="2"/>
                              </a:lnTo>
                              <a:lnTo>
                                <a:pt x="298" y="28"/>
                              </a:lnTo>
                              <a:lnTo>
                                <a:pt x="278" y="26"/>
                              </a:lnTo>
                              <a:lnTo>
                                <a:pt x="278" y="57"/>
                              </a:lnTo>
                              <a:lnTo>
                                <a:pt x="278" y="372"/>
                              </a:lnTo>
                              <a:lnTo>
                                <a:pt x="41" y="348"/>
                              </a:lnTo>
                              <a:lnTo>
                                <a:pt x="41" y="34"/>
                              </a:lnTo>
                              <a:lnTo>
                                <a:pt x="278" y="57"/>
                              </a:lnTo>
                              <a:lnTo>
                                <a:pt x="278" y="26"/>
                              </a:lnTo>
                              <a:lnTo>
                                <a:pt x="17" y="0"/>
                              </a:lnTo>
                              <a:lnTo>
                                <a:pt x="11" y="1"/>
                              </a:lnTo>
                              <a:lnTo>
                                <a:pt x="6" y="4"/>
                              </a:lnTo>
                              <a:lnTo>
                                <a:pt x="2" y="7"/>
                              </a:lnTo>
                              <a:lnTo>
                                <a:pt x="0" y="12"/>
                              </a:lnTo>
                              <a:lnTo>
                                <a:pt x="0" y="369"/>
                              </a:lnTo>
                              <a:lnTo>
                                <a:pt x="8" y="376"/>
                              </a:lnTo>
                              <a:lnTo>
                                <a:pt x="296" y="405"/>
                              </a:lnTo>
                              <a:lnTo>
                                <a:pt x="301" y="405"/>
                              </a:lnTo>
                              <a:lnTo>
                                <a:pt x="589" y="376"/>
                              </a:lnTo>
                              <a:lnTo>
                                <a:pt x="594" y="372"/>
                              </a:lnTo>
                              <a:lnTo>
                                <a:pt x="597" y="369"/>
                              </a:lnTo>
                              <a:lnTo>
                                <a:pt x="597" y="34"/>
                              </a:lnTo>
                              <a:lnTo>
                                <a:pt x="597" y="28"/>
                              </a:lnTo>
                              <a:lnTo>
                                <a:pt x="597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37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30FBC" id="AutoShape 12" o:spid="_x0000_s1026" alt="&quot;&quot;" style="position:absolute;margin-left:40.25pt;margin-top:49.1pt;width:30.15pt;height:20.15pt;z-index:251650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coordsize="597,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" path="m243,289r-9,-7l223,281,85,266r-10,6l72,289r7,8l217,312r14,1l241,306r2,-17xm243,204r-9,-8l223,196,85,181r-10,6l72,204r7,8l217,227r14,l241,221r2,-17xm243,119r-9,-8l223,111,85,96r-10,6l72,119r7,8l217,142r14,l241,136r2,-17xm523,289r-3,-17l510,266,372,281r-11,1l352,289r2,17l364,313r11,-1l378,312,515,297r8,-8xm523,204r-3,-17l510,181,372,196r-11,1l352,204r2,17l364,228r11,-1l378,227,515,212r8,-8xm523,119r-3,-17l510,96,372,111r-11,1l352,119r2,17l364,142r11,l378,142,515,127r8,-8xm597,12l594,7,585,1,579,r-6,1l556,2r,32l556,348,319,372r,-315l556,34r,-32l298,28,278,26r,31l278,372,41,348,41,34,278,57r,-31l17,,11,1,6,4,2,7,,12,,369r8,7l296,405r5,l589,376r5,-4l597,369r,-335l597,28r,-16xe" fillcolor="#ff375a" stroked="f">
                <v:path arrowok="t" o:connecttype="custom" o:connectlocs="150083,6799491;143028,6798859;48104,6793172;50669,6808969;148159,6819078;155856,6803914;150083,6745150;143028,6745150;48104,6739464;50669,6755260;148159,6764738;155856,6750205;150083,6691442;143028,6691442;48104,6685755;50669,6701552;148159,6711030;155856,6696497;333519,6793172;238594,6798859;225766,6803914;233463,6819078;242442,6818447;335443,6803914;333519,6739464;238594,6745150;225766,6750205;233463,6765370;242442,6764738;335443,6750205;333519,6685755;238594,6691442;225766,6696497;233463,6711030;242442,6711030;335443,6696497;380981,6625728;371360,6621305;356608,6622569;356608,6841194;204601,6657321;356608,6622569;178304,6637733;178304,6856358;26297,6642788;178304,6637733;7055,6621937;1283,6625728;0,6854463;189849,6877210;377774,6858886;382905,6854463;382905,6638997" o:connectangles="0,0,0,0,0,0,0,0,0,0,0,0,0,0,0,0,0,0,0,0,0,0,0,0,0,0,0,0,0,0,0,0,0,0,0,0,0,0,0,0,0,0,0,0,0,0,0,0,0,0,0,0,0"/>
              </v:shape>
            </w:pict>
          </mc:Fallback>
        </mc:AlternateContent>
      </w:r>
      <w:r w:rsidR="00D949BA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26E35A7" wp14:editId="4C8777F4">
                <wp:simplePos x="0" y="0"/>
                <wp:positionH relativeFrom="column">
                  <wp:posOffset>523875</wp:posOffset>
                </wp:positionH>
                <wp:positionV relativeFrom="paragraph">
                  <wp:posOffset>241935</wp:posOffset>
                </wp:positionV>
                <wp:extent cx="386080" cy="251460"/>
                <wp:effectExtent l="0" t="0" r="0" b="0"/>
                <wp:wrapNone/>
                <wp:docPr id="1449793307" name="AutoShap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6080" cy="251460"/>
                        </a:xfrm>
                        <a:custGeom>
                          <a:avLst/>
                          <a:gdLst>
                            <a:gd name="T0" fmla="+- 0 9251 9029"/>
                            <a:gd name="T1" fmla="*/ T0 w 609"/>
                            <a:gd name="T2" fmla="+- 0 9010 9001"/>
                            <a:gd name="T3" fmla="*/ 9010 h 396"/>
                            <a:gd name="T4" fmla="+- 0 9113 9029"/>
                            <a:gd name="T5" fmla="*/ T4 w 609"/>
                            <a:gd name="T6" fmla="+- 0 9075 9001"/>
                            <a:gd name="T7" fmla="*/ 9075 h 396"/>
                            <a:gd name="T8" fmla="+- 0 9031 9029"/>
                            <a:gd name="T9" fmla="*/ T8 w 609"/>
                            <a:gd name="T10" fmla="+- 0 9191 9001"/>
                            <a:gd name="T11" fmla="*/ 9191 h 396"/>
                            <a:gd name="T12" fmla="+- 0 9031 9029"/>
                            <a:gd name="T13" fmla="*/ T12 w 609"/>
                            <a:gd name="T14" fmla="+- 0 9206 9001"/>
                            <a:gd name="T15" fmla="*/ 9206 h 396"/>
                            <a:gd name="T16" fmla="+- 0 9113 9029"/>
                            <a:gd name="T17" fmla="*/ T16 w 609"/>
                            <a:gd name="T18" fmla="+- 0 9321 9001"/>
                            <a:gd name="T19" fmla="*/ 9321 h 396"/>
                            <a:gd name="T20" fmla="+- 0 9251 9029"/>
                            <a:gd name="T21" fmla="*/ T20 w 609"/>
                            <a:gd name="T22" fmla="+- 0 9387 9001"/>
                            <a:gd name="T23" fmla="*/ 9387 h 396"/>
                            <a:gd name="T24" fmla="+- 0 9415 9029"/>
                            <a:gd name="T25" fmla="*/ T24 w 609"/>
                            <a:gd name="T26" fmla="+- 0 9387 9001"/>
                            <a:gd name="T27" fmla="*/ 9387 h 396"/>
                            <a:gd name="T28" fmla="+- 0 9509 9029"/>
                            <a:gd name="T29" fmla="*/ T28 w 609"/>
                            <a:gd name="T30" fmla="+- 0 9349 9001"/>
                            <a:gd name="T31" fmla="*/ 9349 h 396"/>
                            <a:gd name="T32" fmla="+- 0 9248 9029"/>
                            <a:gd name="T33" fmla="*/ T32 w 609"/>
                            <a:gd name="T34" fmla="+- 0 9338 9001"/>
                            <a:gd name="T35" fmla="*/ 9338 h 396"/>
                            <a:gd name="T36" fmla="+- 0 9115 9029"/>
                            <a:gd name="T37" fmla="*/ T36 w 609"/>
                            <a:gd name="T38" fmla="+- 0 9260 9001"/>
                            <a:gd name="T39" fmla="*/ 9260 h 396"/>
                            <a:gd name="T40" fmla="+- 0 9115 9029"/>
                            <a:gd name="T41" fmla="*/ T40 w 609"/>
                            <a:gd name="T42" fmla="+- 0 9137 9001"/>
                            <a:gd name="T43" fmla="*/ 9137 h 396"/>
                            <a:gd name="T44" fmla="+- 0 9248 9029"/>
                            <a:gd name="T45" fmla="*/ T44 w 609"/>
                            <a:gd name="T46" fmla="+- 0 9059 9001"/>
                            <a:gd name="T47" fmla="*/ 9059 h 396"/>
                            <a:gd name="T48" fmla="+- 0 9509 9029"/>
                            <a:gd name="T49" fmla="*/ T48 w 609"/>
                            <a:gd name="T50" fmla="+- 0 9048 9001"/>
                            <a:gd name="T51" fmla="*/ 9048 h 396"/>
                            <a:gd name="T52" fmla="+- 0 9415 9029"/>
                            <a:gd name="T53" fmla="*/ T52 w 609"/>
                            <a:gd name="T54" fmla="+- 0 9010 9001"/>
                            <a:gd name="T55" fmla="*/ 9010 h 396"/>
                            <a:gd name="T56" fmla="+- 0 9509 9029"/>
                            <a:gd name="T57" fmla="*/ T56 w 609"/>
                            <a:gd name="T58" fmla="+- 0 9048 9001"/>
                            <a:gd name="T59" fmla="*/ 9048 h 396"/>
                            <a:gd name="T60" fmla="+- 0 9418 9029"/>
                            <a:gd name="T61" fmla="*/ T60 w 609"/>
                            <a:gd name="T62" fmla="+- 0 9059 9001"/>
                            <a:gd name="T63" fmla="*/ 9059 h 396"/>
                            <a:gd name="T64" fmla="+- 0 9551 9029"/>
                            <a:gd name="T65" fmla="*/ T64 w 609"/>
                            <a:gd name="T66" fmla="+- 0 9137 9001"/>
                            <a:gd name="T67" fmla="*/ 9137 h 396"/>
                            <a:gd name="T68" fmla="+- 0 9551 9029"/>
                            <a:gd name="T69" fmla="*/ T68 w 609"/>
                            <a:gd name="T70" fmla="+- 0 9260 9001"/>
                            <a:gd name="T71" fmla="*/ 9260 h 396"/>
                            <a:gd name="T72" fmla="+- 0 9418 9029"/>
                            <a:gd name="T73" fmla="*/ T72 w 609"/>
                            <a:gd name="T74" fmla="+- 0 9338 9001"/>
                            <a:gd name="T75" fmla="*/ 9338 h 396"/>
                            <a:gd name="T76" fmla="+- 0 9509 9029"/>
                            <a:gd name="T77" fmla="*/ T76 w 609"/>
                            <a:gd name="T78" fmla="+- 0 9349 9001"/>
                            <a:gd name="T79" fmla="*/ 9349 h 396"/>
                            <a:gd name="T80" fmla="+- 0 9603 9029"/>
                            <a:gd name="T81" fmla="*/ T80 w 609"/>
                            <a:gd name="T82" fmla="+- 0 9269 9001"/>
                            <a:gd name="T83" fmla="*/ 9269 h 396"/>
                            <a:gd name="T84" fmla="+- 0 9637 9029"/>
                            <a:gd name="T85" fmla="*/ T84 w 609"/>
                            <a:gd name="T86" fmla="+- 0 9198 9001"/>
                            <a:gd name="T87" fmla="*/ 9198 h 396"/>
                            <a:gd name="T88" fmla="+- 0 9603 9029"/>
                            <a:gd name="T89" fmla="*/ T88 w 609"/>
                            <a:gd name="T90" fmla="+- 0 9128 9001"/>
                            <a:gd name="T91" fmla="*/ 9128 h 396"/>
                            <a:gd name="T92" fmla="+- 0 9509 9029"/>
                            <a:gd name="T93" fmla="*/ T92 w 609"/>
                            <a:gd name="T94" fmla="+- 0 9048 9001"/>
                            <a:gd name="T95" fmla="*/ 9048 h 396"/>
                            <a:gd name="T96" fmla="+- 0 9289 9029"/>
                            <a:gd name="T97" fmla="*/ T96 w 609"/>
                            <a:gd name="T98" fmla="+- 0 9084 9001"/>
                            <a:gd name="T99" fmla="*/ 9084 h 396"/>
                            <a:gd name="T100" fmla="+- 0 9226 9029"/>
                            <a:gd name="T101" fmla="*/ T100 w 609"/>
                            <a:gd name="T102" fmla="+- 0 9149 9001"/>
                            <a:gd name="T103" fmla="*/ 9149 h 396"/>
                            <a:gd name="T104" fmla="+- 0 9226 9029"/>
                            <a:gd name="T105" fmla="*/ T104 w 609"/>
                            <a:gd name="T106" fmla="+- 0 9244 9001"/>
                            <a:gd name="T107" fmla="*/ 9244 h 396"/>
                            <a:gd name="T108" fmla="+- 0 9289 9029"/>
                            <a:gd name="T109" fmla="*/ T108 w 609"/>
                            <a:gd name="T110" fmla="+- 0 9309 9001"/>
                            <a:gd name="T111" fmla="*/ 9309 h 396"/>
                            <a:gd name="T112" fmla="+- 0 9381 9029"/>
                            <a:gd name="T113" fmla="*/ T112 w 609"/>
                            <a:gd name="T114" fmla="+- 0 9309 9001"/>
                            <a:gd name="T115" fmla="*/ 9309 h 396"/>
                            <a:gd name="T116" fmla="+- 0 9426 9029"/>
                            <a:gd name="T117" fmla="*/ T116 w 609"/>
                            <a:gd name="T118" fmla="+- 0 9272 9001"/>
                            <a:gd name="T119" fmla="*/ 9272 h 396"/>
                            <a:gd name="T120" fmla="+- 0 9307 9029"/>
                            <a:gd name="T121" fmla="*/ T120 w 609"/>
                            <a:gd name="T122" fmla="+- 0 9266 9001"/>
                            <a:gd name="T123" fmla="*/ 9266 h 396"/>
                            <a:gd name="T124" fmla="+- 0 9268 9029"/>
                            <a:gd name="T125" fmla="*/ T124 w 609"/>
                            <a:gd name="T126" fmla="+- 0 9226 9001"/>
                            <a:gd name="T127" fmla="*/ 9226 h 396"/>
                            <a:gd name="T128" fmla="+- 0 9268 9029"/>
                            <a:gd name="T129" fmla="*/ T128 w 609"/>
                            <a:gd name="T130" fmla="+- 0 9167 9001"/>
                            <a:gd name="T131" fmla="*/ 9167 h 396"/>
                            <a:gd name="T132" fmla="+- 0 9307 9029"/>
                            <a:gd name="T133" fmla="*/ T132 w 609"/>
                            <a:gd name="T134" fmla="+- 0 9127 9001"/>
                            <a:gd name="T135" fmla="*/ 9127 h 396"/>
                            <a:gd name="T136" fmla="+- 0 9426 9029"/>
                            <a:gd name="T137" fmla="*/ T136 w 609"/>
                            <a:gd name="T138" fmla="+- 0 9121 9001"/>
                            <a:gd name="T139" fmla="*/ 9121 h 396"/>
                            <a:gd name="T140" fmla="+- 0 9381 9029"/>
                            <a:gd name="T141" fmla="*/ T140 w 609"/>
                            <a:gd name="T142" fmla="+- 0 9084 9001"/>
                            <a:gd name="T143" fmla="*/ 9084 h 396"/>
                            <a:gd name="T144" fmla="+- 0 9426 9029"/>
                            <a:gd name="T145" fmla="*/ T144 w 609"/>
                            <a:gd name="T146" fmla="+- 0 9121 9001"/>
                            <a:gd name="T147" fmla="*/ 9121 h 396"/>
                            <a:gd name="T148" fmla="+- 0 9363 9029"/>
                            <a:gd name="T149" fmla="*/ T148 w 609"/>
                            <a:gd name="T150" fmla="+- 0 9127 9001"/>
                            <a:gd name="T151" fmla="*/ 9127 h 396"/>
                            <a:gd name="T152" fmla="+- 0 9402 9029"/>
                            <a:gd name="T153" fmla="*/ T152 w 609"/>
                            <a:gd name="T154" fmla="+- 0 9167 9001"/>
                            <a:gd name="T155" fmla="*/ 9167 h 396"/>
                            <a:gd name="T156" fmla="+- 0 9402 9029"/>
                            <a:gd name="T157" fmla="*/ T156 w 609"/>
                            <a:gd name="T158" fmla="+- 0 9226 9001"/>
                            <a:gd name="T159" fmla="*/ 9226 h 396"/>
                            <a:gd name="T160" fmla="+- 0 9363 9029"/>
                            <a:gd name="T161" fmla="*/ T160 w 609"/>
                            <a:gd name="T162" fmla="+- 0 9266 9001"/>
                            <a:gd name="T163" fmla="*/ 9266 h 396"/>
                            <a:gd name="T164" fmla="+- 0 9426 9029"/>
                            <a:gd name="T165" fmla="*/ T164 w 609"/>
                            <a:gd name="T166" fmla="+- 0 9272 9001"/>
                            <a:gd name="T167" fmla="*/ 9272 h 396"/>
                            <a:gd name="T168" fmla="+- 0 9453 9029"/>
                            <a:gd name="T169" fmla="*/ T168 w 609"/>
                            <a:gd name="T170" fmla="+- 0 9196 9001"/>
                            <a:gd name="T171" fmla="*/ 9196 h 396"/>
                            <a:gd name="T172" fmla="+- 0 9426 9029"/>
                            <a:gd name="T173" fmla="*/ T172 w 609"/>
                            <a:gd name="T174" fmla="+- 0 9121 9001"/>
                            <a:gd name="T175" fmla="*/ 9121 h 3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609" h="396">
                              <a:moveTo>
                                <a:pt x="304" y="0"/>
                              </a:moveTo>
                              <a:lnTo>
                                <a:pt x="222" y="9"/>
                              </a:lnTo>
                              <a:lnTo>
                                <a:pt x="148" y="34"/>
                              </a:lnTo>
                              <a:lnTo>
                                <a:pt x="84" y="74"/>
                              </a:lnTo>
                              <a:lnTo>
                                <a:pt x="34" y="127"/>
                              </a:lnTo>
                              <a:lnTo>
                                <a:pt x="2" y="190"/>
                              </a:lnTo>
                              <a:lnTo>
                                <a:pt x="0" y="197"/>
                              </a:lnTo>
                              <a:lnTo>
                                <a:pt x="2" y="205"/>
                              </a:lnTo>
                              <a:lnTo>
                                <a:pt x="34" y="268"/>
                              </a:lnTo>
                              <a:lnTo>
                                <a:pt x="84" y="320"/>
                              </a:lnTo>
                              <a:lnTo>
                                <a:pt x="148" y="361"/>
                              </a:lnTo>
                              <a:lnTo>
                                <a:pt x="222" y="386"/>
                              </a:lnTo>
                              <a:lnTo>
                                <a:pt x="304" y="395"/>
                              </a:lnTo>
                              <a:lnTo>
                                <a:pt x="386" y="386"/>
                              </a:lnTo>
                              <a:lnTo>
                                <a:pt x="460" y="361"/>
                              </a:lnTo>
                              <a:lnTo>
                                <a:pt x="480" y="348"/>
                              </a:lnTo>
                              <a:lnTo>
                                <a:pt x="304" y="348"/>
                              </a:lnTo>
                              <a:lnTo>
                                <a:pt x="219" y="337"/>
                              </a:lnTo>
                              <a:lnTo>
                                <a:pt x="144" y="306"/>
                              </a:lnTo>
                              <a:lnTo>
                                <a:pt x="86" y="259"/>
                              </a:lnTo>
                              <a:lnTo>
                                <a:pt x="48" y="197"/>
                              </a:lnTo>
                              <a:lnTo>
                                <a:pt x="86" y="136"/>
                              </a:lnTo>
                              <a:lnTo>
                                <a:pt x="144" y="89"/>
                              </a:lnTo>
                              <a:lnTo>
                                <a:pt x="219" y="58"/>
                              </a:lnTo>
                              <a:lnTo>
                                <a:pt x="304" y="47"/>
                              </a:lnTo>
                              <a:lnTo>
                                <a:pt x="480" y="47"/>
                              </a:lnTo>
                              <a:lnTo>
                                <a:pt x="460" y="34"/>
                              </a:lnTo>
                              <a:lnTo>
                                <a:pt x="386" y="9"/>
                              </a:lnTo>
                              <a:lnTo>
                                <a:pt x="304" y="0"/>
                              </a:lnTo>
                              <a:close/>
                              <a:moveTo>
                                <a:pt x="480" y="47"/>
                              </a:moveTo>
                              <a:lnTo>
                                <a:pt x="304" y="47"/>
                              </a:lnTo>
                              <a:lnTo>
                                <a:pt x="389" y="58"/>
                              </a:lnTo>
                              <a:lnTo>
                                <a:pt x="463" y="89"/>
                              </a:lnTo>
                              <a:lnTo>
                                <a:pt x="522" y="136"/>
                              </a:lnTo>
                              <a:lnTo>
                                <a:pt x="560" y="197"/>
                              </a:lnTo>
                              <a:lnTo>
                                <a:pt x="522" y="259"/>
                              </a:lnTo>
                              <a:lnTo>
                                <a:pt x="463" y="306"/>
                              </a:lnTo>
                              <a:lnTo>
                                <a:pt x="389" y="337"/>
                              </a:lnTo>
                              <a:lnTo>
                                <a:pt x="304" y="348"/>
                              </a:lnTo>
                              <a:lnTo>
                                <a:pt x="480" y="348"/>
                              </a:lnTo>
                              <a:lnTo>
                                <a:pt x="524" y="320"/>
                              </a:lnTo>
                              <a:lnTo>
                                <a:pt x="574" y="268"/>
                              </a:lnTo>
                              <a:lnTo>
                                <a:pt x="606" y="205"/>
                              </a:lnTo>
                              <a:lnTo>
                                <a:pt x="608" y="197"/>
                              </a:lnTo>
                              <a:lnTo>
                                <a:pt x="606" y="190"/>
                              </a:lnTo>
                              <a:lnTo>
                                <a:pt x="574" y="127"/>
                              </a:lnTo>
                              <a:lnTo>
                                <a:pt x="524" y="74"/>
                              </a:lnTo>
                              <a:lnTo>
                                <a:pt x="480" y="47"/>
                              </a:lnTo>
                              <a:close/>
                              <a:moveTo>
                                <a:pt x="306" y="73"/>
                              </a:moveTo>
                              <a:lnTo>
                                <a:pt x="260" y="83"/>
                              </a:lnTo>
                              <a:lnTo>
                                <a:pt x="223" y="109"/>
                              </a:lnTo>
                              <a:lnTo>
                                <a:pt x="197" y="148"/>
                              </a:lnTo>
                              <a:lnTo>
                                <a:pt x="188" y="195"/>
                              </a:lnTo>
                              <a:lnTo>
                                <a:pt x="197" y="243"/>
                              </a:lnTo>
                              <a:lnTo>
                                <a:pt x="223" y="282"/>
                              </a:lnTo>
                              <a:lnTo>
                                <a:pt x="260" y="308"/>
                              </a:lnTo>
                              <a:lnTo>
                                <a:pt x="306" y="318"/>
                              </a:lnTo>
                              <a:lnTo>
                                <a:pt x="352" y="308"/>
                              </a:lnTo>
                              <a:lnTo>
                                <a:pt x="389" y="282"/>
                              </a:lnTo>
                              <a:lnTo>
                                <a:pt x="397" y="271"/>
                              </a:lnTo>
                              <a:lnTo>
                                <a:pt x="306" y="271"/>
                              </a:lnTo>
                              <a:lnTo>
                                <a:pt x="278" y="265"/>
                              </a:lnTo>
                              <a:lnTo>
                                <a:pt x="255" y="249"/>
                              </a:lnTo>
                              <a:lnTo>
                                <a:pt x="239" y="225"/>
                              </a:lnTo>
                              <a:lnTo>
                                <a:pt x="234" y="195"/>
                              </a:lnTo>
                              <a:lnTo>
                                <a:pt x="239" y="166"/>
                              </a:lnTo>
                              <a:lnTo>
                                <a:pt x="255" y="142"/>
                              </a:lnTo>
                              <a:lnTo>
                                <a:pt x="278" y="126"/>
                              </a:lnTo>
                              <a:lnTo>
                                <a:pt x="306" y="120"/>
                              </a:lnTo>
                              <a:lnTo>
                                <a:pt x="397" y="120"/>
                              </a:lnTo>
                              <a:lnTo>
                                <a:pt x="389" y="109"/>
                              </a:lnTo>
                              <a:lnTo>
                                <a:pt x="352" y="83"/>
                              </a:lnTo>
                              <a:lnTo>
                                <a:pt x="306" y="73"/>
                              </a:lnTo>
                              <a:close/>
                              <a:moveTo>
                                <a:pt x="397" y="120"/>
                              </a:moveTo>
                              <a:lnTo>
                                <a:pt x="306" y="120"/>
                              </a:lnTo>
                              <a:lnTo>
                                <a:pt x="334" y="126"/>
                              </a:lnTo>
                              <a:lnTo>
                                <a:pt x="357" y="142"/>
                              </a:lnTo>
                              <a:lnTo>
                                <a:pt x="373" y="166"/>
                              </a:lnTo>
                              <a:lnTo>
                                <a:pt x="379" y="195"/>
                              </a:lnTo>
                              <a:lnTo>
                                <a:pt x="373" y="225"/>
                              </a:lnTo>
                              <a:lnTo>
                                <a:pt x="357" y="249"/>
                              </a:lnTo>
                              <a:lnTo>
                                <a:pt x="334" y="265"/>
                              </a:lnTo>
                              <a:lnTo>
                                <a:pt x="306" y="271"/>
                              </a:lnTo>
                              <a:lnTo>
                                <a:pt x="397" y="271"/>
                              </a:lnTo>
                              <a:lnTo>
                                <a:pt x="415" y="243"/>
                              </a:lnTo>
                              <a:lnTo>
                                <a:pt x="424" y="195"/>
                              </a:lnTo>
                              <a:lnTo>
                                <a:pt x="415" y="148"/>
                              </a:lnTo>
                              <a:lnTo>
                                <a:pt x="397" y="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37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F9EE51" id="AutoShape 13" o:spid="_x0000_s1026" alt="&quot;&quot;" style="position:absolute;margin-left:41.25pt;margin-top:19.05pt;width:30.4pt;height:19.8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09,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" path="m304,l222,9,148,34,84,74,34,127,2,190,,197r2,8l34,268r50,52l148,361r74,25l304,395r82,-9l460,361r20,-13l304,348,219,337,144,306,86,259,48,197,86,136,144,89,219,58,304,47r176,l460,34,386,9,304,xm480,47r-176,l389,58r74,31l522,136r38,61l522,259r-59,47l389,337r-85,11l480,348r44,-28l574,268r32,-63l608,197r-2,-7l574,127,524,74,480,47xm306,73l260,83r-37,26l197,148r-9,47l197,243r26,39l260,308r46,10l352,308r37,-26l397,271r-91,l278,265,255,249,239,225r-5,-30l239,166r16,-24l278,126r28,-6l397,120r-8,-11l352,83,306,73xm397,120r-91,l334,126r23,16l373,166r6,29l373,225r-16,24l334,265r-28,6l397,271r18,-28l424,195r-9,-47l397,120xe" fillcolor="#ff375a" stroked="f">
                <v:path arrowok="t" o:connecttype="custom" o:connectlocs="140739,5721350;53252,5762625;1268,5836285;1268,5845810;53252,5918835;140739,5960745;244708,5960745;304300,5936615;138837,5929630;54520,5880100;54520,5801995;138837,5752465;304300,5745480;244708,5721350;304300,5745480;246609,5752465;330926,5801995;330926,5880100;246609,5929630;304300,5936615;363891,5885815;385446,5840730;363891,5796280;304300,5745480;164829,5768340;124890,5809615;124890,5869940;164829,5911215;223153,5911215;251681,5887720;176240,5883910;151516,5858510;151516,5821045;176240,5795645;251681,5791835;223153,5768340;251681,5791835;211742,5795645;236466,5821045;236466,5858510;211742,5883910;251681,5887720;268798,5839460;251681,5791835" o:connectangles="0,0,0,0,0,0,0,0,0,0,0,0,0,0,0,0,0,0,0,0,0,0,0,0,0,0,0,0,0,0,0,0,0,0,0,0,0,0,0,0,0,0,0,0"/>
              </v:shape>
            </w:pict>
          </mc:Fallback>
        </mc:AlternateContent>
      </w:r>
    </w:p>
    <w:p w14:paraId="251E20F4" w14:textId="7D506C22" w:rsidR="00651F2D" w:rsidRPr="00651F2D" w:rsidRDefault="00651F2D" w:rsidP="00651F2D">
      <w:pPr>
        <w:rPr>
          <w:rFonts w:ascii="Spectral" w:hAnsi="Spectral"/>
          <w:sz w:val="28"/>
          <w:szCs w:val="28"/>
        </w:rPr>
      </w:pPr>
    </w:p>
    <w:sectPr w:rsidR="00651F2D" w:rsidRPr="00651F2D" w:rsidSect="00F97030">
      <w:pgSz w:w="12240" w:h="15840"/>
      <w:pgMar w:top="1134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C327B8" w14:textId="77777777" w:rsidR="008021D4" w:rsidRDefault="008021D4" w:rsidP="008008BE">
      <w:r>
        <w:separator/>
      </w:r>
    </w:p>
  </w:endnote>
  <w:endnote w:type="continuationSeparator" w:id="0">
    <w:p w14:paraId="11E72233" w14:textId="77777777" w:rsidR="008021D4" w:rsidRDefault="008021D4" w:rsidP="008008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pectral">
    <w:panose1 w:val="02020502060000000000"/>
    <w:charset w:val="00"/>
    <w:family w:val="roman"/>
    <w:pitch w:val="variable"/>
    <w:sig w:usb0="E000027F" w:usb1="4000E43B" w:usb2="00000000" w:usb3="00000000" w:csb0="00000197" w:csb1="00000000"/>
  </w:font>
  <w:font w:name="Montserrat Black">
    <w:panose1 w:val="00000A00000000000000"/>
    <w:charset w:val="00"/>
    <w:family w:val="auto"/>
    <w:pitch w:val="variable"/>
    <w:sig w:usb0="20000207" w:usb1="00000000" w:usb2="00000000" w:usb3="00000000" w:csb0="00000197" w:csb1="00000000"/>
  </w:font>
  <w:font w:name="Montserrat">
    <w:panose1 w:val="00000500000000000000"/>
    <w:charset w:val="00"/>
    <w:family w:val="auto"/>
    <w:pitch w:val="variable"/>
    <w:sig w:usb0="20000207" w:usb1="00000000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SemiBold">
    <w:panose1 w:val="00000700000000000000"/>
    <w:charset w:val="4D"/>
    <w:family w:val="auto"/>
    <w:pitch w:val="variable"/>
    <w:sig w:usb0="2000020F" w:usb1="00000003" w:usb2="00000000" w:usb3="00000000" w:csb0="00000197" w:csb1="00000000"/>
  </w:font>
  <w:font w:name="Spectral Light">
    <w:panose1 w:val="02020302060000000000"/>
    <w:charset w:val="00"/>
    <w:family w:val="roman"/>
    <w:pitch w:val="variable"/>
    <w:sig w:usb0="E000027F" w:usb1="4000E43B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92D4AD" w14:textId="77777777" w:rsidR="008021D4" w:rsidRDefault="008021D4" w:rsidP="008008BE">
      <w:r>
        <w:separator/>
      </w:r>
    </w:p>
  </w:footnote>
  <w:footnote w:type="continuationSeparator" w:id="0">
    <w:p w14:paraId="563F134C" w14:textId="77777777" w:rsidR="008021D4" w:rsidRDefault="008021D4" w:rsidP="008008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334731"/>
    <w:multiLevelType w:val="hybridMultilevel"/>
    <w:tmpl w:val="0DEA2FF8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B27E0DF2">
      <w:numFmt w:val="bullet"/>
      <w:lvlText w:val="•"/>
      <w:lvlJc w:val="left"/>
      <w:pPr>
        <w:ind w:left="1800" w:hanging="720"/>
      </w:pPr>
      <w:rPr>
        <w:rFonts w:ascii="Calibri" w:eastAsiaTheme="minorHAns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C63EF8"/>
    <w:multiLevelType w:val="hybridMultilevel"/>
    <w:tmpl w:val="ED962CF8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147231"/>
    <w:multiLevelType w:val="hybridMultilevel"/>
    <w:tmpl w:val="FE6C0A20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CE366E"/>
    <w:multiLevelType w:val="multilevel"/>
    <w:tmpl w:val="CDCA5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100EC1"/>
    <w:multiLevelType w:val="hybridMultilevel"/>
    <w:tmpl w:val="5492D152"/>
    <w:lvl w:ilvl="0" w:tplc="240AF95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DA3467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0F6282"/>
    <w:multiLevelType w:val="multilevel"/>
    <w:tmpl w:val="B93EEDD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FD0263B"/>
    <w:multiLevelType w:val="hybridMultilevel"/>
    <w:tmpl w:val="BC1AB1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D71EE0"/>
    <w:multiLevelType w:val="multilevel"/>
    <w:tmpl w:val="40E27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CED482F"/>
    <w:multiLevelType w:val="hybridMultilevel"/>
    <w:tmpl w:val="779AED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6B76A8"/>
    <w:multiLevelType w:val="hybridMultilevel"/>
    <w:tmpl w:val="0144FAD8"/>
    <w:lvl w:ilvl="0" w:tplc="C36200D2">
      <w:start w:val="1"/>
      <w:numFmt w:val="bullet"/>
      <w:pStyle w:val="bodybullets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8530D2F"/>
    <w:multiLevelType w:val="multilevel"/>
    <w:tmpl w:val="0B0620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9734066"/>
    <w:multiLevelType w:val="hybridMultilevel"/>
    <w:tmpl w:val="8C763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637121"/>
    <w:multiLevelType w:val="hybridMultilevel"/>
    <w:tmpl w:val="B07E4BB2"/>
    <w:lvl w:ilvl="0" w:tplc="240AF95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DA3467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0897F2D"/>
    <w:multiLevelType w:val="hybridMultilevel"/>
    <w:tmpl w:val="F970F7CA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77AC5FF1"/>
    <w:multiLevelType w:val="multilevel"/>
    <w:tmpl w:val="FA645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86456EC"/>
    <w:multiLevelType w:val="hybridMultilevel"/>
    <w:tmpl w:val="B6CE69CA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BF41E2F"/>
    <w:multiLevelType w:val="multilevel"/>
    <w:tmpl w:val="691CC0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7" w15:restartNumberingAfterBreak="0">
    <w:nsid w:val="7D561D11"/>
    <w:multiLevelType w:val="hybridMultilevel"/>
    <w:tmpl w:val="B8647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253261">
    <w:abstractNumId w:val="4"/>
  </w:num>
  <w:num w:numId="2" w16cid:durableId="1376350096">
    <w:abstractNumId w:val="12"/>
  </w:num>
  <w:num w:numId="3" w16cid:durableId="634486309">
    <w:abstractNumId w:val="0"/>
  </w:num>
  <w:num w:numId="4" w16cid:durableId="79916389">
    <w:abstractNumId w:val="1"/>
  </w:num>
  <w:num w:numId="5" w16cid:durableId="197817975">
    <w:abstractNumId w:val="2"/>
  </w:num>
  <w:num w:numId="6" w16cid:durableId="180315610">
    <w:abstractNumId w:val="9"/>
  </w:num>
  <w:num w:numId="7" w16cid:durableId="479006738">
    <w:abstractNumId w:val="5"/>
  </w:num>
  <w:num w:numId="8" w16cid:durableId="1430539616">
    <w:abstractNumId w:val="13"/>
  </w:num>
  <w:num w:numId="9" w16cid:durableId="240452108">
    <w:abstractNumId w:val="11"/>
  </w:num>
  <w:num w:numId="10" w16cid:durableId="913857049">
    <w:abstractNumId w:val="17"/>
  </w:num>
  <w:num w:numId="11" w16cid:durableId="1127696724">
    <w:abstractNumId w:val="8"/>
  </w:num>
  <w:num w:numId="12" w16cid:durableId="160702101">
    <w:abstractNumId w:val="7"/>
  </w:num>
  <w:num w:numId="13" w16cid:durableId="1943300168">
    <w:abstractNumId w:val="6"/>
  </w:num>
  <w:num w:numId="14" w16cid:durableId="371462421">
    <w:abstractNumId w:val="3"/>
  </w:num>
  <w:num w:numId="15" w16cid:durableId="1120370507">
    <w:abstractNumId w:val="14"/>
  </w:num>
  <w:num w:numId="16" w16cid:durableId="931476395">
    <w:abstractNumId w:val="16"/>
  </w:num>
  <w:num w:numId="17" w16cid:durableId="1077900361">
    <w:abstractNumId w:val="15"/>
  </w:num>
  <w:num w:numId="18" w16cid:durableId="23763808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7A9"/>
    <w:rsid w:val="0001182D"/>
    <w:rsid w:val="000169B3"/>
    <w:rsid w:val="0001726B"/>
    <w:rsid w:val="000467A7"/>
    <w:rsid w:val="00054E0B"/>
    <w:rsid w:val="00056232"/>
    <w:rsid w:val="00060876"/>
    <w:rsid w:val="0006136E"/>
    <w:rsid w:val="000642C9"/>
    <w:rsid w:val="00064ED3"/>
    <w:rsid w:val="000712DB"/>
    <w:rsid w:val="000733EF"/>
    <w:rsid w:val="0009703D"/>
    <w:rsid w:val="000A194E"/>
    <w:rsid w:val="000A2505"/>
    <w:rsid w:val="000B4F5D"/>
    <w:rsid w:val="000C482F"/>
    <w:rsid w:val="000C75BD"/>
    <w:rsid w:val="000D3DEA"/>
    <w:rsid w:val="000E0E28"/>
    <w:rsid w:val="000E2F1C"/>
    <w:rsid w:val="000F0352"/>
    <w:rsid w:val="000F1E65"/>
    <w:rsid w:val="000F2013"/>
    <w:rsid w:val="000F742C"/>
    <w:rsid w:val="00126E08"/>
    <w:rsid w:val="00130735"/>
    <w:rsid w:val="00176639"/>
    <w:rsid w:val="001775F1"/>
    <w:rsid w:val="00177714"/>
    <w:rsid w:val="00193E25"/>
    <w:rsid w:val="00193EBF"/>
    <w:rsid w:val="00195B6F"/>
    <w:rsid w:val="001B66CE"/>
    <w:rsid w:val="001B6B29"/>
    <w:rsid w:val="001C084B"/>
    <w:rsid w:val="001C3AAC"/>
    <w:rsid w:val="001C5AF1"/>
    <w:rsid w:val="001C6EAD"/>
    <w:rsid w:val="001D37A9"/>
    <w:rsid w:val="001D4104"/>
    <w:rsid w:val="001D6F09"/>
    <w:rsid w:val="001D7D9F"/>
    <w:rsid w:val="001F29F6"/>
    <w:rsid w:val="001F35A8"/>
    <w:rsid w:val="002103E1"/>
    <w:rsid w:val="00226DBF"/>
    <w:rsid w:val="0023164E"/>
    <w:rsid w:val="00232F88"/>
    <w:rsid w:val="00237996"/>
    <w:rsid w:val="00237FA5"/>
    <w:rsid w:val="00252D8E"/>
    <w:rsid w:val="0026376E"/>
    <w:rsid w:val="00273E90"/>
    <w:rsid w:val="0028346D"/>
    <w:rsid w:val="002A0FC0"/>
    <w:rsid w:val="002A1950"/>
    <w:rsid w:val="002A4C39"/>
    <w:rsid w:val="002A5017"/>
    <w:rsid w:val="002A5AA6"/>
    <w:rsid w:val="002B7204"/>
    <w:rsid w:val="00326F1F"/>
    <w:rsid w:val="003311B1"/>
    <w:rsid w:val="003327C5"/>
    <w:rsid w:val="003424E7"/>
    <w:rsid w:val="003455B1"/>
    <w:rsid w:val="003456B5"/>
    <w:rsid w:val="0034732D"/>
    <w:rsid w:val="00377C1B"/>
    <w:rsid w:val="003859C6"/>
    <w:rsid w:val="0039000B"/>
    <w:rsid w:val="003919E9"/>
    <w:rsid w:val="00395DC8"/>
    <w:rsid w:val="003B0AF3"/>
    <w:rsid w:val="003B591F"/>
    <w:rsid w:val="003C290F"/>
    <w:rsid w:val="003C3A33"/>
    <w:rsid w:val="003C5D1A"/>
    <w:rsid w:val="003D5936"/>
    <w:rsid w:val="003F6FCA"/>
    <w:rsid w:val="00401EED"/>
    <w:rsid w:val="00404332"/>
    <w:rsid w:val="00420689"/>
    <w:rsid w:val="00424E69"/>
    <w:rsid w:val="004366B7"/>
    <w:rsid w:val="00444653"/>
    <w:rsid w:val="00445738"/>
    <w:rsid w:val="004463CD"/>
    <w:rsid w:val="00446FE1"/>
    <w:rsid w:val="0045191E"/>
    <w:rsid w:val="00457AE8"/>
    <w:rsid w:val="00462C55"/>
    <w:rsid w:val="00474EAA"/>
    <w:rsid w:val="00475D7E"/>
    <w:rsid w:val="0048262D"/>
    <w:rsid w:val="00493B92"/>
    <w:rsid w:val="00497ACC"/>
    <w:rsid w:val="004A1E76"/>
    <w:rsid w:val="004A7C4B"/>
    <w:rsid w:val="004B5323"/>
    <w:rsid w:val="004B56B0"/>
    <w:rsid w:val="004C4BC7"/>
    <w:rsid w:val="004C4DD7"/>
    <w:rsid w:val="004F68F8"/>
    <w:rsid w:val="005053E6"/>
    <w:rsid w:val="005054DC"/>
    <w:rsid w:val="00514492"/>
    <w:rsid w:val="00517927"/>
    <w:rsid w:val="00524104"/>
    <w:rsid w:val="00525828"/>
    <w:rsid w:val="00543F46"/>
    <w:rsid w:val="005447A2"/>
    <w:rsid w:val="00563CDD"/>
    <w:rsid w:val="00570C0B"/>
    <w:rsid w:val="0057733B"/>
    <w:rsid w:val="00587DE7"/>
    <w:rsid w:val="00592667"/>
    <w:rsid w:val="005954F2"/>
    <w:rsid w:val="00596AC2"/>
    <w:rsid w:val="005A0A3C"/>
    <w:rsid w:val="005A112A"/>
    <w:rsid w:val="005A2686"/>
    <w:rsid w:val="005A2FD7"/>
    <w:rsid w:val="005A45B5"/>
    <w:rsid w:val="005B7B0B"/>
    <w:rsid w:val="005C3A9E"/>
    <w:rsid w:val="005D3BFC"/>
    <w:rsid w:val="005E68FA"/>
    <w:rsid w:val="005F3A16"/>
    <w:rsid w:val="0060161F"/>
    <w:rsid w:val="00601BB8"/>
    <w:rsid w:val="00615E38"/>
    <w:rsid w:val="006310A5"/>
    <w:rsid w:val="00634E25"/>
    <w:rsid w:val="006356E8"/>
    <w:rsid w:val="00641E6A"/>
    <w:rsid w:val="00644B8C"/>
    <w:rsid w:val="00647674"/>
    <w:rsid w:val="00651F2D"/>
    <w:rsid w:val="0067553E"/>
    <w:rsid w:val="006771D2"/>
    <w:rsid w:val="00677233"/>
    <w:rsid w:val="00694F28"/>
    <w:rsid w:val="006A512B"/>
    <w:rsid w:val="006D5304"/>
    <w:rsid w:val="006E2F83"/>
    <w:rsid w:val="006F3E1F"/>
    <w:rsid w:val="006F5DAD"/>
    <w:rsid w:val="006F71B8"/>
    <w:rsid w:val="00701F6C"/>
    <w:rsid w:val="00702D3A"/>
    <w:rsid w:val="0071709D"/>
    <w:rsid w:val="00726271"/>
    <w:rsid w:val="0073370C"/>
    <w:rsid w:val="00737982"/>
    <w:rsid w:val="00753B91"/>
    <w:rsid w:val="00754071"/>
    <w:rsid w:val="00755BAA"/>
    <w:rsid w:val="00763180"/>
    <w:rsid w:val="00766F4E"/>
    <w:rsid w:val="00777151"/>
    <w:rsid w:val="00786E00"/>
    <w:rsid w:val="007B2EAA"/>
    <w:rsid w:val="007C309C"/>
    <w:rsid w:val="007C4516"/>
    <w:rsid w:val="007C66D3"/>
    <w:rsid w:val="007D24EC"/>
    <w:rsid w:val="007D41A4"/>
    <w:rsid w:val="007D6AF3"/>
    <w:rsid w:val="007D7A7B"/>
    <w:rsid w:val="008008BE"/>
    <w:rsid w:val="008021D4"/>
    <w:rsid w:val="008040DB"/>
    <w:rsid w:val="00806E97"/>
    <w:rsid w:val="008278DF"/>
    <w:rsid w:val="008322FB"/>
    <w:rsid w:val="00843C89"/>
    <w:rsid w:val="008534A9"/>
    <w:rsid w:val="00870504"/>
    <w:rsid w:val="0087310A"/>
    <w:rsid w:val="008744CD"/>
    <w:rsid w:val="00877FA0"/>
    <w:rsid w:val="0089283E"/>
    <w:rsid w:val="00894894"/>
    <w:rsid w:val="008A0252"/>
    <w:rsid w:val="008A2FDD"/>
    <w:rsid w:val="008D2F04"/>
    <w:rsid w:val="008D4127"/>
    <w:rsid w:val="008E01AB"/>
    <w:rsid w:val="008E2292"/>
    <w:rsid w:val="008E2A5C"/>
    <w:rsid w:val="008F20A8"/>
    <w:rsid w:val="008F5F55"/>
    <w:rsid w:val="008F790C"/>
    <w:rsid w:val="00900357"/>
    <w:rsid w:val="00915BA5"/>
    <w:rsid w:val="009310B2"/>
    <w:rsid w:val="00933520"/>
    <w:rsid w:val="00935B0A"/>
    <w:rsid w:val="009447BA"/>
    <w:rsid w:val="00945418"/>
    <w:rsid w:val="009471C3"/>
    <w:rsid w:val="00964186"/>
    <w:rsid w:val="00971F6A"/>
    <w:rsid w:val="00977C2D"/>
    <w:rsid w:val="009815DC"/>
    <w:rsid w:val="00997A58"/>
    <w:rsid w:val="009B43FE"/>
    <w:rsid w:val="009B44A8"/>
    <w:rsid w:val="009C6C29"/>
    <w:rsid w:val="009D40CD"/>
    <w:rsid w:val="009D5477"/>
    <w:rsid w:val="009D72DC"/>
    <w:rsid w:val="009F0933"/>
    <w:rsid w:val="009F3B81"/>
    <w:rsid w:val="00A10BD9"/>
    <w:rsid w:val="00A32725"/>
    <w:rsid w:val="00A3370D"/>
    <w:rsid w:val="00A41002"/>
    <w:rsid w:val="00A438F7"/>
    <w:rsid w:val="00A45216"/>
    <w:rsid w:val="00A479C0"/>
    <w:rsid w:val="00A51BA4"/>
    <w:rsid w:val="00A548F6"/>
    <w:rsid w:val="00A64D08"/>
    <w:rsid w:val="00A64FFB"/>
    <w:rsid w:val="00A6698F"/>
    <w:rsid w:val="00A91093"/>
    <w:rsid w:val="00A91C23"/>
    <w:rsid w:val="00A92ECD"/>
    <w:rsid w:val="00AA0815"/>
    <w:rsid w:val="00AB1FD1"/>
    <w:rsid w:val="00AB28C0"/>
    <w:rsid w:val="00AC4F74"/>
    <w:rsid w:val="00AC6589"/>
    <w:rsid w:val="00AD7F07"/>
    <w:rsid w:val="00AE3E3D"/>
    <w:rsid w:val="00AE6E7F"/>
    <w:rsid w:val="00B02167"/>
    <w:rsid w:val="00B0369F"/>
    <w:rsid w:val="00B05216"/>
    <w:rsid w:val="00B13C06"/>
    <w:rsid w:val="00B379E2"/>
    <w:rsid w:val="00B4275C"/>
    <w:rsid w:val="00B47A6A"/>
    <w:rsid w:val="00B61F48"/>
    <w:rsid w:val="00B75065"/>
    <w:rsid w:val="00B84F5F"/>
    <w:rsid w:val="00B910F1"/>
    <w:rsid w:val="00B956ED"/>
    <w:rsid w:val="00BA0754"/>
    <w:rsid w:val="00BA1535"/>
    <w:rsid w:val="00BB0571"/>
    <w:rsid w:val="00BB1E39"/>
    <w:rsid w:val="00BB309F"/>
    <w:rsid w:val="00BE1ACB"/>
    <w:rsid w:val="00BE3EED"/>
    <w:rsid w:val="00BF01D4"/>
    <w:rsid w:val="00BF78AE"/>
    <w:rsid w:val="00C019AD"/>
    <w:rsid w:val="00C11CEF"/>
    <w:rsid w:val="00C274D2"/>
    <w:rsid w:val="00C30D20"/>
    <w:rsid w:val="00C35BC7"/>
    <w:rsid w:val="00C3737A"/>
    <w:rsid w:val="00C4716D"/>
    <w:rsid w:val="00C56663"/>
    <w:rsid w:val="00C62514"/>
    <w:rsid w:val="00C67FC4"/>
    <w:rsid w:val="00C76BA5"/>
    <w:rsid w:val="00C7709F"/>
    <w:rsid w:val="00C84AAA"/>
    <w:rsid w:val="00C911FE"/>
    <w:rsid w:val="00C968B6"/>
    <w:rsid w:val="00CA0232"/>
    <w:rsid w:val="00CB7FAE"/>
    <w:rsid w:val="00CD4435"/>
    <w:rsid w:val="00CE27C8"/>
    <w:rsid w:val="00D03E6F"/>
    <w:rsid w:val="00D26C5A"/>
    <w:rsid w:val="00D27495"/>
    <w:rsid w:val="00D56703"/>
    <w:rsid w:val="00D6795C"/>
    <w:rsid w:val="00D75CA8"/>
    <w:rsid w:val="00D85E0A"/>
    <w:rsid w:val="00D8742E"/>
    <w:rsid w:val="00D879D3"/>
    <w:rsid w:val="00D949BA"/>
    <w:rsid w:val="00DA7D1E"/>
    <w:rsid w:val="00DB2A25"/>
    <w:rsid w:val="00DB37F3"/>
    <w:rsid w:val="00DC7790"/>
    <w:rsid w:val="00DD2553"/>
    <w:rsid w:val="00DE026C"/>
    <w:rsid w:val="00DE0294"/>
    <w:rsid w:val="00DE080F"/>
    <w:rsid w:val="00DF5710"/>
    <w:rsid w:val="00DF6869"/>
    <w:rsid w:val="00E00A9F"/>
    <w:rsid w:val="00E00B31"/>
    <w:rsid w:val="00E01713"/>
    <w:rsid w:val="00E139C6"/>
    <w:rsid w:val="00E202F1"/>
    <w:rsid w:val="00E4061D"/>
    <w:rsid w:val="00E45AFF"/>
    <w:rsid w:val="00E57B3B"/>
    <w:rsid w:val="00E62FD3"/>
    <w:rsid w:val="00E67C08"/>
    <w:rsid w:val="00E7270E"/>
    <w:rsid w:val="00E727E7"/>
    <w:rsid w:val="00E7391F"/>
    <w:rsid w:val="00E81869"/>
    <w:rsid w:val="00E93091"/>
    <w:rsid w:val="00EE6A66"/>
    <w:rsid w:val="00EF6BD2"/>
    <w:rsid w:val="00F062A5"/>
    <w:rsid w:val="00F11A7F"/>
    <w:rsid w:val="00F20313"/>
    <w:rsid w:val="00F31B31"/>
    <w:rsid w:val="00F51D11"/>
    <w:rsid w:val="00F636C2"/>
    <w:rsid w:val="00F66762"/>
    <w:rsid w:val="00F97030"/>
    <w:rsid w:val="00FA2683"/>
    <w:rsid w:val="00FA6809"/>
    <w:rsid w:val="00FB2DBA"/>
    <w:rsid w:val="00FC16DC"/>
    <w:rsid w:val="00FD39E3"/>
    <w:rsid w:val="00FE01E2"/>
    <w:rsid w:val="00FF3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B65C7A"/>
  <w15:docId w15:val="{5486997D-7E54-432F-8E5A-CD8068343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62C5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FD39E3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ListParagraph">
    <w:name w:val="List Paragraph"/>
    <w:basedOn w:val="Normal"/>
    <w:uiPriority w:val="34"/>
    <w:qFormat/>
    <w:rsid w:val="00F636C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36C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008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008BE"/>
  </w:style>
  <w:style w:type="paragraph" w:styleId="Footer">
    <w:name w:val="footer"/>
    <w:basedOn w:val="Normal"/>
    <w:link w:val="FooterChar"/>
    <w:uiPriority w:val="99"/>
    <w:unhideWhenUsed/>
    <w:rsid w:val="008008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008BE"/>
  </w:style>
  <w:style w:type="paragraph" w:styleId="NoSpacing">
    <w:name w:val="No Spacing"/>
    <w:uiPriority w:val="1"/>
    <w:qFormat/>
    <w:rsid w:val="008008BE"/>
    <w:rPr>
      <w:rFonts w:eastAsiaTheme="minorEastAsia"/>
      <w:sz w:val="22"/>
      <w:szCs w:val="22"/>
      <w:lang w:eastAsia="zh-CN"/>
    </w:rPr>
  </w:style>
  <w:style w:type="paragraph" w:styleId="Revision">
    <w:name w:val="Revision"/>
    <w:hidden/>
    <w:uiPriority w:val="99"/>
    <w:semiHidden/>
    <w:rsid w:val="000A2505"/>
  </w:style>
  <w:style w:type="character" w:styleId="FollowedHyperlink">
    <w:name w:val="FollowedHyperlink"/>
    <w:basedOn w:val="DefaultParagraphFont"/>
    <w:uiPriority w:val="99"/>
    <w:semiHidden/>
    <w:unhideWhenUsed/>
    <w:rsid w:val="000A2505"/>
    <w:rPr>
      <w:color w:val="954F72" w:themeColor="followedHyperlink"/>
      <w:u w:val="single"/>
    </w:rPr>
  </w:style>
  <w:style w:type="paragraph" w:customStyle="1" w:styleId="BodyCopy">
    <w:name w:val="Body Copy"/>
    <w:basedOn w:val="Normal"/>
    <w:uiPriority w:val="99"/>
    <w:rsid w:val="000642C9"/>
    <w:pPr>
      <w:widowControl w:val="0"/>
      <w:suppressAutoHyphens/>
      <w:autoSpaceDE w:val="0"/>
      <w:autoSpaceDN w:val="0"/>
      <w:adjustRightInd w:val="0"/>
      <w:spacing w:after="180"/>
      <w:textAlignment w:val="center"/>
    </w:pPr>
    <w:rPr>
      <w:rFonts w:ascii="Arial" w:eastAsia="Cambria" w:hAnsi="Arial" w:cs="Arial"/>
      <w:sz w:val="20"/>
      <w:szCs w:val="20"/>
    </w:rPr>
  </w:style>
  <w:style w:type="character" w:customStyle="1" w:styleId="A0">
    <w:name w:val="A0"/>
    <w:uiPriority w:val="99"/>
    <w:rsid w:val="00462C55"/>
    <w:rPr>
      <w:rFonts w:cs="Open Sans"/>
      <w:color w:val="1F2A44"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rsid w:val="00462C55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62C55"/>
    <w:rPr>
      <w:b/>
      <w:bCs/>
      <w:smallCaps/>
      <w:color w:val="4472C4" w:themeColor="accent1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177714"/>
    <w:rPr>
      <w:color w:val="605E5C"/>
      <w:shd w:val="clear" w:color="auto" w:fill="E1DFDD"/>
    </w:rPr>
  </w:style>
  <w:style w:type="paragraph" w:customStyle="1" w:styleId="BODY">
    <w:name w:val="BODY"/>
    <w:basedOn w:val="Normal"/>
    <w:autoRedefine/>
    <w:qFormat/>
    <w:rsid w:val="00BF78AE"/>
    <w:pPr>
      <w:spacing w:after="120"/>
    </w:pPr>
    <w:rPr>
      <w:rFonts w:ascii="Spectral" w:hAnsi="Spectral" w:cs="Arial"/>
      <w:color w:val="0D0D0D" w:themeColor="text1" w:themeTint="F2"/>
      <w:sz w:val="20"/>
      <w:szCs w:val="20"/>
      <w:shd w:val="clear" w:color="auto" w:fill="FFFFFF"/>
    </w:rPr>
  </w:style>
  <w:style w:type="paragraph" w:customStyle="1" w:styleId="bodybullets">
    <w:name w:val="body bullets"/>
    <w:basedOn w:val="BODY"/>
    <w:qFormat/>
    <w:rsid w:val="00517927"/>
    <w:pPr>
      <w:numPr>
        <w:numId w:val="6"/>
      </w:numPr>
      <w:adjustRightInd w:val="0"/>
      <w:snapToGrid w:val="0"/>
      <w:spacing w:before="120" w:line="240" w:lineRule="exact"/>
    </w:pPr>
    <w:rPr>
      <w:rFonts w:eastAsia="Cambria"/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sid w:val="00A91093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91093"/>
    <w:rPr>
      <w:rFonts w:eastAsiaTheme="minorEastAsia"/>
      <w:color w:val="5A5A5A" w:themeColor="text1" w:themeTint="A5"/>
      <w:spacing w:val="15"/>
      <w:sz w:val="22"/>
      <w:szCs w:val="22"/>
    </w:rPr>
  </w:style>
  <w:style w:type="table" w:styleId="TableGrid">
    <w:name w:val="Table Grid"/>
    <w:basedOn w:val="TableNormal"/>
    <w:uiPriority w:val="39"/>
    <w:rsid w:val="00977C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73370C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89283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92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1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4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hyperlink" Target="https://learningedge.skillsoft.com/viewdocument/top-skills-mappings?CommunityKey=c8a74e37-4437-4ed0-bbd6-93ee28e61fbc&amp;tab=librarydocuments" TargetMode="External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elvin\Downloads\Skillsoft_LearningTheme_Template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e669dff-bb0f-42ed-bd97-63f4a81d6f91">
      <Terms xmlns="http://schemas.microsoft.com/office/infopath/2007/PartnerControls"/>
    </lcf76f155ced4ddcb4097134ff3c332f>
    <TaxCatchAll xmlns="567d2312-0729-48ba-857e-77359d3146cd" xsi:nil="true"/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2A4C11173DA8B478A16D82D42A9EC56" ma:contentTypeVersion="20" ma:contentTypeDescription="Create a new document." ma:contentTypeScope="" ma:versionID="9e40f75792d70e660f596092c3d7501b">
  <xsd:schema xmlns:xsd="http://www.w3.org/2001/XMLSchema" xmlns:xs="http://www.w3.org/2001/XMLSchema" xmlns:p="http://schemas.microsoft.com/office/2006/metadata/properties" xmlns:ns1="http://schemas.microsoft.com/sharepoint/v3" xmlns:ns2="ae669dff-bb0f-42ed-bd97-63f4a81d6f91" xmlns:ns3="4c3d83ac-76d5-4342-83c6-aef7cd57f879" xmlns:ns4="567d2312-0729-48ba-857e-77359d3146cd" targetNamespace="http://schemas.microsoft.com/office/2006/metadata/properties" ma:root="true" ma:fieldsID="f8d455349138171e5ea099e4168dd5f8" ns1:_="" ns2:_="" ns3:_="" ns4:_="">
    <xsd:import namespace="http://schemas.microsoft.com/sharepoint/v3"/>
    <xsd:import namespace="ae669dff-bb0f-42ed-bd97-63f4a81d6f91"/>
    <xsd:import namespace="4c3d83ac-76d5-4342-83c6-aef7cd57f879"/>
    <xsd:import namespace="567d2312-0729-48ba-857e-77359d3146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1:_ip_UnifiedCompliancePolicyProperties" minOccurs="0"/>
                <xsd:element ref="ns1:_ip_UnifiedCompliancePolicyUIAc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4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5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669dff-bb0f-42ed-bd97-63f4a81d6f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6c96b7e-5bf0-4834-8b97-10d0cc9633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3d83ac-76d5-4342-83c6-aef7cd57f87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7d2312-0729-48ba-857e-77359d3146cd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c7807b4c-c97a-419b-ba16-7dcb5b2c4fc7}" ma:internalName="TaxCatchAll" ma:showField="CatchAllData" ma:web="4c3d83ac-76d5-4342-83c6-aef7cd57f87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5867CA1-2937-4DBF-A1A0-AB7E96B5AAF6}">
  <ds:schemaRefs>
    <ds:schemaRef ds:uri="http://schemas.microsoft.com/office/2006/metadata/properties"/>
    <ds:schemaRef ds:uri="http://schemas.microsoft.com/office/infopath/2007/PartnerControls"/>
    <ds:schemaRef ds:uri="ae669dff-bb0f-42ed-bd97-63f4a81d6f91"/>
    <ds:schemaRef ds:uri="567d2312-0729-48ba-857e-77359d3146cd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16171669-8CE0-40CE-9808-175607B11F3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e669dff-bb0f-42ed-bd97-63f4a81d6f91"/>
    <ds:schemaRef ds:uri="4c3d83ac-76d5-4342-83c6-aef7cd57f879"/>
    <ds:schemaRef ds:uri="567d2312-0729-48ba-857e-77359d3146c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5A98C3B-29D5-4330-838C-D67529444A1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Skillsoft_LearningTheme_Template (2)</Template>
  <TotalTime>55</TotalTime>
  <Pages>3</Pages>
  <Words>459</Words>
  <Characters>2620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Elvin</dc:creator>
  <cp:keywords/>
  <dc:description/>
  <cp:lastModifiedBy>Scott Elvin</cp:lastModifiedBy>
  <cp:revision>30</cp:revision>
  <dcterms:created xsi:type="dcterms:W3CDTF">2023-09-27T15:55:00Z</dcterms:created>
  <dcterms:modified xsi:type="dcterms:W3CDTF">2023-11-01T15:02:00Z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0x010100C2A4C11173DA8B478A16D82D42A9EC56</vt:lpwstr>
  </property>
  <property fmtid="{D5CDD505-2E9C-101B-9397-08002B2CF9AE}" pid="3" name="MediaServiceImageTags">
    <vt:lpwstr/>
  </property>
</Properties>
</file>