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B6265" w14:textId="4E62A95F" w:rsidR="008A0252" w:rsidRDefault="006E37CB" w:rsidP="00BA0754">
      <w:pPr>
        <w:ind w:left="-1440" w:right="-1440"/>
      </w:pPr>
      <w:r>
        <w:rPr>
          <w:rFonts w:ascii="Spectral" w:hAnsi="Spectr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3A08811F" wp14:editId="4C370048">
                <wp:simplePos x="0" y="0"/>
                <wp:positionH relativeFrom="column">
                  <wp:posOffset>0</wp:posOffset>
                </wp:positionH>
                <wp:positionV relativeFrom="paragraph">
                  <wp:posOffset>-69471</wp:posOffset>
                </wp:positionV>
                <wp:extent cx="7772400" cy="3534641"/>
                <wp:effectExtent l="0" t="0" r="0" b="889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3534641"/>
                          <a:chOff x="0" y="0"/>
                          <a:chExt cx="7772400" cy="3534641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A picture containing text, person, watch,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3534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Text Box 48"/>
                        <wps:cNvSpPr txBox="1">
                          <a:spLocks/>
                        </wps:cNvSpPr>
                        <wps:spPr>
                          <a:xfrm>
                            <a:off x="0" y="2185060"/>
                            <a:ext cx="5762625" cy="1349581"/>
                          </a:xfrm>
                          <a:custGeom>
                            <a:avLst/>
                            <a:gdLst>
                              <a:gd name="connsiteX0" fmla="*/ 0 w 5663565"/>
                              <a:gd name="connsiteY0" fmla="*/ 0 h 1910080"/>
                              <a:gd name="connsiteX1" fmla="*/ 5663565 w 5663565"/>
                              <a:gd name="connsiteY1" fmla="*/ 0 h 1910080"/>
                              <a:gd name="connsiteX2" fmla="*/ 5663565 w 5663565"/>
                              <a:gd name="connsiteY2" fmla="*/ 1910080 h 1910080"/>
                              <a:gd name="connsiteX3" fmla="*/ 0 w 5663565"/>
                              <a:gd name="connsiteY3" fmla="*/ 1910080 h 1910080"/>
                              <a:gd name="connsiteX4" fmla="*/ 0 w 5663565"/>
                              <a:gd name="connsiteY4" fmla="*/ 0 h 1910080"/>
                              <a:gd name="connsiteX0" fmla="*/ 0 w 5840986"/>
                              <a:gd name="connsiteY0" fmla="*/ 0 h 1910080"/>
                              <a:gd name="connsiteX1" fmla="*/ 5840986 w 5840986"/>
                              <a:gd name="connsiteY1" fmla="*/ 0 h 1910080"/>
                              <a:gd name="connsiteX2" fmla="*/ 5663565 w 5840986"/>
                              <a:gd name="connsiteY2" fmla="*/ 1910080 h 1910080"/>
                              <a:gd name="connsiteX3" fmla="*/ 0 w 5840986"/>
                              <a:gd name="connsiteY3" fmla="*/ 1910080 h 1910080"/>
                              <a:gd name="connsiteX4" fmla="*/ 0 w 5840986"/>
                              <a:gd name="connsiteY4" fmla="*/ 0 h 1910080"/>
                              <a:gd name="connsiteX0" fmla="*/ 0 w 5840986"/>
                              <a:gd name="connsiteY0" fmla="*/ 0 h 1910080"/>
                              <a:gd name="connsiteX1" fmla="*/ 5840986 w 5840986"/>
                              <a:gd name="connsiteY1" fmla="*/ 0 h 1910080"/>
                              <a:gd name="connsiteX2" fmla="*/ 5663565 w 5840986"/>
                              <a:gd name="connsiteY2" fmla="*/ 1910080 h 1910080"/>
                              <a:gd name="connsiteX3" fmla="*/ 0 w 5840986"/>
                              <a:gd name="connsiteY3" fmla="*/ 1910080 h 1910080"/>
                              <a:gd name="connsiteX4" fmla="*/ 0 w 5840986"/>
                              <a:gd name="connsiteY4" fmla="*/ 0 h 19100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840986" h="1910080">
                                <a:moveTo>
                                  <a:pt x="0" y="0"/>
                                </a:moveTo>
                                <a:lnTo>
                                  <a:pt x="5840986" y="0"/>
                                </a:lnTo>
                                <a:lnTo>
                                  <a:pt x="5663565" y="1910080"/>
                                </a:lnTo>
                                <a:lnTo>
                                  <a:pt x="0" y="19100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C36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146866B" w14:textId="6AB4FB64" w:rsidR="003B591F" w:rsidRPr="00931825" w:rsidRDefault="00647AF5" w:rsidP="00326F1F">
                              <w:pPr>
                                <w:spacing w:after="240" w:line="600" w:lineRule="exact"/>
                                <w:rPr>
                                  <w:rFonts w:ascii="Montserrat Black" w:hAnsi="Montserrat Black"/>
                                  <w:b/>
                                  <w:bCs/>
                                  <w:color w:val="FF375A"/>
                                  <w:sz w:val="60"/>
                                  <w:szCs w:val="60"/>
                                  <w:lang w:val="en-CA"/>
                                </w:rPr>
                              </w:pPr>
                              <w:r>
                                <w:rPr>
                                  <w:rFonts w:ascii="Montserrat Black" w:hAnsi="Montserrat Black"/>
                                  <w:b/>
                                  <w:bCs/>
                                  <w:color w:val="FF375A"/>
                                  <w:sz w:val="60"/>
                                  <w:szCs w:val="60"/>
                                  <w:lang w:val="en-CA"/>
                                </w:rPr>
                                <w:t>National Time Management Month</w:t>
                              </w:r>
                            </w:p>
                            <w:p w14:paraId="21AEA86D" w14:textId="7872E239" w:rsidR="000B38EB" w:rsidRPr="00E769D5" w:rsidRDefault="00647AF5">
                              <w:pPr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ascii="Montserrat Black" w:hAnsi="Montserrat Black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36"/>
                                  <w:szCs w:val="36"/>
                                  <w:lang w:val="en-CA"/>
                                </w:rPr>
                                <w:t>Time Management is Life Management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540000" tIns="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08811F" id="Group 9" o:spid="_x0000_s1026" style="position:absolute;left:0;text-align:left;margin-left:0;margin-top:-5.45pt;width:612pt;height:278.3pt;z-index:251737088" coordsize="77724,35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alt="A picture containing text, person, watch, indoor&#10;&#10;Description automatically generated" style="position:absolute;width:77724;height:3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">
                  <v:imagedata r:id="rId12" o:title="A picture containing text, person, watch, indoor&#10;&#10;Description automatically generated"/>
                </v:shape>
                <v:shape id="Text Box 48" o:spid="_x0000_s1028" style="position:absolute;top:21850;width:57626;height:13496;visibility:visible;mso-wrap-style:square;v-text-anchor:middle" coordsize="5840986,1910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" adj="-11796480,,5400" path="m,l5840986,,5663565,1910080,,1910080,,xe" fillcolor="#141c36" stroked="f" strokeweight=".5pt">
                  <v:stroke joinstyle="miter"/>
                  <v:formulas/>
                  <v:path arrowok="t" o:connecttype="custom" o:connectlocs="0,0;5762625,0;5587584,1349581;0,1349581;0,0" o:connectangles="0,0,0,0,0" textboxrect="0,0,5840986,1910080"/>
                  <v:textbox inset="15mm,0">
                    <w:txbxContent>
                      <w:p w14:paraId="7146866B" w14:textId="6AB4FB64" w:rsidR="003B591F" w:rsidRPr="00931825" w:rsidRDefault="00647AF5" w:rsidP="00326F1F">
                        <w:pPr>
                          <w:spacing w:after="240" w:line="600" w:lineRule="exact"/>
                          <w:rPr>
                            <w:rFonts w:ascii="Montserrat Black" w:hAnsi="Montserrat Black"/>
                            <w:b/>
                            <w:bCs/>
                            <w:color w:val="FF375A"/>
                            <w:sz w:val="60"/>
                            <w:szCs w:val="60"/>
                            <w:lang w:val="en-CA"/>
                          </w:rPr>
                        </w:pPr>
                        <w:r>
                          <w:rPr>
                            <w:rFonts w:ascii="Montserrat Black" w:hAnsi="Montserrat Black"/>
                            <w:b/>
                            <w:bCs/>
                            <w:color w:val="FF375A"/>
                            <w:sz w:val="60"/>
                            <w:szCs w:val="60"/>
                            <w:lang w:val="en-CA"/>
                          </w:rPr>
                          <w:t>National Time Management Month</w:t>
                        </w:r>
                      </w:p>
                      <w:p w14:paraId="21AEA86D" w14:textId="7872E239" w:rsidR="000B38EB" w:rsidRPr="00E769D5" w:rsidRDefault="00647AF5">
                        <w:pPr>
                          <w:rPr>
                            <w:i/>
                            <w:iCs/>
                          </w:rPr>
                        </w:pPr>
                        <w:r>
                          <w:rPr>
                            <w:rFonts w:ascii="Montserrat Black" w:hAnsi="Montserrat Black"/>
                            <w:b/>
                            <w:bCs/>
                            <w:i/>
                            <w:iCs/>
                            <w:color w:val="FFFFFF" w:themeColor="background1"/>
                            <w:sz w:val="36"/>
                            <w:szCs w:val="36"/>
                            <w:lang w:val="en-CA"/>
                          </w:rPr>
                          <w:t>Time Management is Life Management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08BE">
        <w:rPr>
          <w:rFonts w:ascii="Spectral" w:hAnsi="Spectral"/>
          <w:noProof/>
          <w:sz w:val="22"/>
          <w:szCs w:val="22"/>
        </w:rPr>
        <w:t xml:space="preserve"> q</w:t>
      </w:r>
    </w:p>
    <w:p w14:paraId="02EA85E7" w14:textId="3714884B" w:rsidR="00D8742E" w:rsidRDefault="00D8742E" w:rsidP="00D8742E">
      <w:pPr>
        <w:ind w:left="1440" w:right="-1440" w:hanging="90"/>
      </w:pPr>
    </w:p>
    <w:p w14:paraId="278F51EF" w14:textId="1C47D562" w:rsidR="00AE3E3D" w:rsidRDefault="00AE3E3D" w:rsidP="00644B8C"/>
    <w:p w14:paraId="473BBF3D" w14:textId="3AE2E7B4" w:rsidR="00977C2D" w:rsidRDefault="006E37CB">
      <w:r>
        <w:rPr>
          <w:rFonts w:ascii="Spectral" w:hAnsi="Spectral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7AB1192C" wp14:editId="7B1F3BBF">
                <wp:simplePos x="0" y="0"/>
                <wp:positionH relativeFrom="column">
                  <wp:posOffset>0</wp:posOffset>
                </wp:positionH>
                <wp:positionV relativeFrom="paragraph">
                  <wp:posOffset>2670785</wp:posOffset>
                </wp:positionV>
                <wp:extent cx="5591175" cy="5676900"/>
                <wp:effectExtent l="0" t="0" r="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1175" cy="5676900"/>
                          <a:chOff x="0" y="0"/>
                          <a:chExt cx="5591175" cy="5676900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0" y="0"/>
                            <a:ext cx="5591175" cy="5676900"/>
                            <a:chOff x="0" y="0"/>
                            <a:chExt cx="5495925" cy="5676900"/>
                          </a:xfrm>
                        </wpg:grpSpPr>
                        <wps:wsp>
                          <wps:cNvPr id="49" name="Text Box 49"/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495925" cy="5676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9DA45BD" w14:textId="04A3378E" w:rsidR="00647AF5" w:rsidRPr="00F14F03" w:rsidRDefault="006E37CB" w:rsidP="00647AF5">
                                <w:pPr>
                                  <w:pStyle w:val="BodyCopy"/>
                                  <w:spacing w:after="120"/>
                                  <w:rPr>
                                    <w:rFonts w:ascii="Montserrat" w:eastAsiaTheme="minorHAnsi" w:hAnsi="Montserrat"/>
                                    <w:b/>
                                    <w:bCs/>
                                    <w:color w:val="FF375A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>
                                  <w:rPr>
                                    <w:rFonts w:ascii="Montserrat" w:eastAsiaTheme="minorHAnsi" w:hAnsi="Montserrat"/>
                                    <w:b/>
                                    <w:bCs/>
                                    <w:color w:val="FF375A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“Lost Time is Never Found Again” </w:t>
                                </w:r>
                                <w:r w:rsidRPr="006E37CB">
                                  <w:rPr>
                                    <w:rFonts w:ascii="Montserrat" w:eastAsiaTheme="minorHAnsi" w:hAnsi="Montserrat"/>
                                    <w:b/>
                                    <w:bCs/>
                                    <w:color w:val="FF375A"/>
                                    <w:sz w:val="18"/>
                                    <w:szCs w:val="18"/>
                                    <w:shd w:val="clear" w:color="auto" w:fill="FFFFFF"/>
                                  </w:rPr>
                                  <w:t>– Ben Franklin</w:t>
                                </w:r>
                              </w:p>
                              <w:p w14:paraId="15B210C5" w14:textId="06ADDED2" w:rsidR="00647AF5" w:rsidRPr="00647AF5" w:rsidRDefault="00647AF5" w:rsidP="00647AF5">
                                <w:pPr>
                                  <w:pStyle w:val="BodyCopy"/>
                                  <w:spacing w:before="120" w:after="120"/>
                                  <w:rPr>
                                    <w:rFonts w:ascii="Spectral Light" w:hAnsi="Spectral Light"/>
                                    <w:color w:val="141C36"/>
                                    <w:shd w:val="clear" w:color="auto" w:fill="FFFFFF"/>
                                  </w:rPr>
                                </w:pPr>
                                <w:r w:rsidRPr="00647AF5">
                                  <w:rPr>
                                    <w:rFonts w:ascii="Spectral Light" w:hAnsi="Spectral Light"/>
                                    <w:color w:val="141C36"/>
                                    <w:shd w:val="clear" w:color="auto" w:fill="FFFFFF"/>
                                  </w:rPr>
                                  <w:t xml:space="preserve">February is National Time Management Month. Whether </w:t>
                                </w:r>
                                <w:r w:rsidRPr="00647AF5">
                                  <w:rPr>
                                    <w:rFonts w:ascii="Spectral Light" w:hAnsi="Spectral Light"/>
                                    <w:color w:val="141C36"/>
                                    <w:shd w:val="clear" w:color="auto" w:fill="FFFFFF"/>
                                  </w:rPr>
                                  <w:t>you want</w:t>
                                </w:r>
                                <w:r w:rsidRPr="00647AF5">
                                  <w:rPr>
                                    <w:rFonts w:ascii="Spectral Light" w:hAnsi="Spectral Light"/>
                                    <w:color w:val="141C36"/>
                                    <w:shd w:val="clear" w:color="auto" w:fill="FFFFFF"/>
                                  </w:rPr>
                                  <w:t xml:space="preserve"> to get more done this year or not, everyone can benefit from enhancing their time management skills. </w:t>
                                </w:r>
                              </w:p>
                              <w:p w14:paraId="6B3A1661" w14:textId="77777777" w:rsidR="00647AF5" w:rsidRPr="00647AF5" w:rsidRDefault="00647AF5" w:rsidP="00647AF5">
                                <w:pPr>
                                  <w:shd w:val="clear" w:color="auto" w:fill="FFFFFF"/>
                                  <w:spacing w:after="150"/>
                                  <w:textAlignment w:val="baseline"/>
                                  <w:rPr>
                                    <w:rFonts w:ascii="Spectral Light" w:eastAsia="Cambria" w:hAnsi="Spectral Light" w:cs="Arial"/>
                                    <w:color w:val="141C36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</w:pPr>
                                <w:r w:rsidRPr="00647AF5">
                                  <w:rPr>
                                    <w:rFonts w:ascii="Spectral Light" w:eastAsia="Cambria" w:hAnsi="Spectral Light" w:cs="Arial"/>
                                    <w:color w:val="141C36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w:t>Here are some concrete steps you can take to ensure that you manage your time effectively and accomplish your goals.</w:t>
                                </w:r>
                              </w:p>
                              <w:p w14:paraId="2E7965A6" w14:textId="77777777" w:rsidR="00647AF5" w:rsidRPr="00647AF5" w:rsidRDefault="00647AF5" w:rsidP="00647AF5">
                                <w:pPr>
                                  <w:pStyle w:val="ListParagraph"/>
                                  <w:numPr>
                                    <w:ilvl w:val="0"/>
                                    <w:numId w:val="19"/>
                                  </w:numPr>
                                  <w:shd w:val="clear" w:color="auto" w:fill="FFFFFF"/>
                                  <w:spacing w:after="150"/>
                                  <w:ind w:left="540"/>
                                  <w:textAlignment w:val="baseline"/>
                                  <w:rPr>
                                    <w:rFonts w:ascii="Spectral Light" w:hAnsi="Spectral Light" w:cs="Arial"/>
                                    <w:color w:val="0D0D0D" w:themeColor="text1" w:themeTint="F2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</w:pPr>
                                <w:r w:rsidRPr="00647AF5">
                                  <w:rPr>
                                    <w:rFonts w:ascii="Spectral Light" w:hAnsi="Spectral Light" w:cs="Arial"/>
                                    <w:color w:val="0D0D0D" w:themeColor="text1" w:themeTint="F2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w:t>Categorize and prioritize tasks</w:t>
                                </w:r>
                              </w:p>
                              <w:p w14:paraId="023D660D" w14:textId="77777777" w:rsidR="00647AF5" w:rsidRPr="00647AF5" w:rsidRDefault="00647AF5" w:rsidP="00647AF5">
                                <w:pPr>
                                  <w:numPr>
                                    <w:ilvl w:val="0"/>
                                    <w:numId w:val="19"/>
                                  </w:numPr>
                                  <w:shd w:val="clear" w:color="auto" w:fill="FFFFFF"/>
                                  <w:spacing w:after="150"/>
                                  <w:ind w:left="540"/>
                                  <w:textAlignment w:val="baseline"/>
                                  <w:rPr>
                                    <w:rFonts w:ascii="Spectral Light" w:hAnsi="Spectral Light" w:cs="Arial"/>
                                    <w:color w:val="0D0D0D" w:themeColor="text1" w:themeTint="F2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</w:pPr>
                                <w:r w:rsidRPr="00647AF5">
                                  <w:rPr>
                                    <w:rFonts w:ascii="Spectral Light" w:hAnsi="Spectral Light" w:cs="Arial"/>
                                    <w:color w:val="0D0D0D" w:themeColor="text1" w:themeTint="F2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w:t>Create a schedule and stick to it</w:t>
                                </w:r>
                              </w:p>
                              <w:p w14:paraId="0880C4E9" w14:textId="77777777" w:rsidR="00647AF5" w:rsidRPr="00647AF5" w:rsidRDefault="00647AF5" w:rsidP="00647AF5">
                                <w:pPr>
                                  <w:numPr>
                                    <w:ilvl w:val="0"/>
                                    <w:numId w:val="19"/>
                                  </w:numPr>
                                  <w:shd w:val="clear" w:color="auto" w:fill="FFFFFF"/>
                                  <w:spacing w:after="150"/>
                                  <w:ind w:left="540"/>
                                  <w:textAlignment w:val="baseline"/>
                                  <w:rPr>
                                    <w:rFonts w:ascii="Spectral Light" w:hAnsi="Spectral Light" w:cs="Arial"/>
                                    <w:color w:val="0D0D0D" w:themeColor="text1" w:themeTint="F2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</w:pPr>
                                <w:r w:rsidRPr="00647AF5">
                                  <w:rPr>
                                    <w:rFonts w:ascii="Spectral Light" w:hAnsi="Spectral Light" w:cs="Arial"/>
                                    <w:color w:val="0D0D0D" w:themeColor="text1" w:themeTint="F2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w:t>Set aside time to take breaks</w:t>
                                </w:r>
                              </w:p>
                              <w:p w14:paraId="4F0EDD5C" w14:textId="77777777" w:rsidR="00647AF5" w:rsidRPr="00647AF5" w:rsidRDefault="00647AF5" w:rsidP="00647AF5">
                                <w:pPr>
                                  <w:numPr>
                                    <w:ilvl w:val="0"/>
                                    <w:numId w:val="19"/>
                                  </w:numPr>
                                  <w:shd w:val="clear" w:color="auto" w:fill="FFFFFF"/>
                                  <w:spacing w:after="150"/>
                                  <w:ind w:left="540"/>
                                  <w:textAlignment w:val="baseline"/>
                                  <w:rPr>
                                    <w:rFonts w:ascii="Spectral Light" w:hAnsi="Spectral Light" w:cs="Arial"/>
                                    <w:color w:val="0D0D0D" w:themeColor="text1" w:themeTint="F2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</w:pPr>
                                <w:r w:rsidRPr="00647AF5">
                                  <w:rPr>
                                    <w:rFonts w:ascii="Spectral Light" w:hAnsi="Spectral Light" w:cs="Arial"/>
                                    <w:color w:val="0D0D0D" w:themeColor="text1" w:themeTint="F2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w:t>Avoid distractions</w:t>
                                </w:r>
                              </w:p>
                              <w:p w14:paraId="084F0488" w14:textId="77777777" w:rsidR="00647AF5" w:rsidRPr="00647AF5" w:rsidRDefault="00647AF5" w:rsidP="00647AF5">
                                <w:pPr>
                                  <w:numPr>
                                    <w:ilvl w:val="0"/>
                                    <w:numId w:val="19"/>
                                  </w:numPr>
                                  <w:shd w:val="clear" w:color="auto" w:fill="FFFFFF"/>
                                  <w:spacing w:after="150"/>
                                  <w:ind w:left="540"/>
                                  <w:textAlignment w:val="baseline"/>
                                  <w:rPr>
                                    <w:rFonts w:ascii="Spectral Light" w:hAnsi="Spectral Light" w:cs="Arial"/>
                                    <w:color w:val="0D0D0D" w:themeColor="text1" w:themeTint="F2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</w:pPr>
                                <w:r w:rsidRPr="00647AF5">
                                  <w:rPr>
                                    <w:rFonts w:ascii="Spectral Light" w:hAnsi="Spectral Light" w:cs="Arial"/>
                                    <w:color w:val="0D0D0D" w:themeColor="text1" w:themeTint="F2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w:t>Ask for help when needed</w:t>
                                </w:r>
                              </w:p>
                              <w:p w14:paraId="5C483398" w14:textId="0AF5D81A" w:rsidR="00B01999" w:rsidRPr="00647AF5" w:rsidRDefault="00647AF5" w:rsidP="00B01999">
                                <w:pPr>
                                  <w:pStyle w:val="BodyCopy"/>
                                  <w:spacing w:after="0"/>
                                  <w:rPr>
                                    <w:rFonts w:ascii="Spectral Light" w:eastAsiaTheme="minorHAnsi" w:hAnsi="Spectral Light"/>
                                    <w:color w:val="0D0D0D" w:themeColor="text1" w:themeTint="F2"/>
                                    <w:shd w:val="clear" w:color="auto" w:fill="FFFFFF"/>
                                  </w:rPr>
                                </w:pPr>
                                <w:r w:rsidRPr="00647AF5">
                                  <w:rPr>
                                    <w:rFonts w:ascii="Spectral Light" w:eastAsiaTheme="minorHAnsi" w:hAnsi="Spectral Light"/>
                                    <w:color w:val="0D0D0D" w:themeColor="text1" w:themeTint="F2"/>
                                    <w:shd w:val="clear" w:color="auto" w:fill="FFFFFF"/>
                                  </w:rPr>
                                  <w:t>To learn more, consider launching one of the recommended featured assets on the right.</w:t>
                                </w:r>
                              </w:p>
                              <w:p w14:paraId="2F2727D4" w14:textId="0C2FB87A" w:rsidR="00977C2D" w:rsidRDefault="00977C2D" w:rsidP="00977C2D">
                                <w:pPr>
                                  <w:pStyle w:val="BodyCopy"/>
                                  <w:spacing w:after="0"/>
                                  <w:rPr>
                                    <w:rFonts w:ascii="Spectral" w:eastAsiaTheme="minorHAnsi" w:hAnsi="Spectral"/>
                                    <w:color w:val="0D0D0D" w:themeColor="text1" w:themeTint="F2"/>
                                    <w:shd w:val="clear" w:color="auto" w:fill="FFFFFF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540000" tIns="36000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Rectangle 16"/>
                          <wps:cNvSpPr/>
                          <wps:spPr>
                            <a:xfrm>
                              <a:off x="701974" y="3418147"/>
                              <a:ext cx="4386368" cy="5670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DA3568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5FD7FB2" w14:textId="1D79E8F9" w:rsidR="00326F1F" w:rsidRPr="00B872FB" w:rsidRDefault="00347454" w:rsidP="00CB7FAE">
                                <w:pPr>
                                  <w:jc w:val="center"/>
                                  <w:rPr>
                                    <w:rFonts w:ascii="Spectral Light" w:hAnsi="Spectral Light" w:cs="Arial"/>
                                    <w:b/>
                                    <w:bCs/>
                                    <w:color w:val="DA3466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</w:pPr>
                                <w:hyperlink w:history="1">
                                  <w:r w:rsidR="0034217D">
                                    <w:rPr>
                                      <w:rFonts w:ascii="Montserrat SemiBold" w:hAnsi="Montserrat SemiBold"/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UNLEASH YOUR EDGE WITH</w:t>
                                  </w:r>
                                  <w:r w:rsidR="00B872FB">
                                    <w:rPr>
                                      <w:rFonts w:ascii="Montserrat SemiBold" w:hAnsi="Montserrat SemiBold"/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OTHER LEARNING OPPORTUNITIES</w:t>
                                  </w:r>
                                  <w:r w:rsidR="00CB7FAE">
                                    <w:rPr>
                                      <w:rFonts w:ascii="Montserrat SemiBold" w:hAnsi="Montserrat SemiBold"/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</w:hyperlink>
                                <w:r w:rsidR="00B872FB" w:rsidRPr="00931825">
                                  <w:rPr>
                                    <w:rFonts w:ascii="Montserrat Semi Bold" w:hAnsi="Montserrat Semi Bold" w:cs="Arial"/>
                                    <w:b/>
                                    <w:bCs/>
                                    <w:color w:val="FF375A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w:t>&lt;s</w:t>
                                </w:r>
                                <w:r w:rsidR="00CB7FAE" w:rsidRPr="00931825">
                                  <w:rPr>
                                    <w:rFonts w:ascii="Montserrat Semi Bold" w:hAnsi="Montserrat Semi Bold" w:cs="Arial"/>
                                    <w:b/>
                                    <w:bCs/>
                                    <w:color w:val="FF375A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w:t>ite_URL&gt;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" name="Text Box 1"/>
                        <wps:cNvSpPr txBox="1"/>
                        <wps:spPr>
                          <a:xfrm>
                            <a:off x="0" y="4161304"/>
                            <a:ext cx="4924425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EE2912" w14:textId="0028107B" w:rsidR="00AA0815" w:rsidRDefault="00AA0815" w:rsidP="00AA0815">
                              <w:pPr>
                                <w:snapToGrid w:val="0"/>
                                <w:spacing w:line="240" w:lineRule="exact"/>
                                <w:rPr>
                                  <w:rFonts w:ascii="Spectral Light" w:hAnsi="Spectral Light"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pectral Light" w:hAnsi="Spectral Light"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For more information, contact </w:t>
                              </w:r>
                              <w:r w:rsidRPr="00931825">
                                <w:rPr>
                                  <w:rFonts w:ascii="Spectral Light" w:hAnsi="Spectral Light" w:cs="Arial"/>
                                  <w:b/>
                                  <w:bCs/>
                                  <w:color w:val="FF375A"/>
                                  <w:sz w:val="20"/>
                                  <w:szCs w:val="20"/>
                                  <w:shd w:val="clear" w:color="auto" w:fill="FFFFFF"/>
                                </w:rPr>
                                <w:t>&lt;admin_name&gt;</w:t>
                              </w:r>
                              <w:r w:rsidRPr="00931825">
                                <w:rPr>
                                  <w:rFonts w:ascii="Spectral Light" w:hAnsi="Spectral Light"/>
                                  <w:noProof/>
                                  <w:color w:val="FF375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pectral Light" w:hAnsi="Spectral Light"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  <w:t>or</w:t>
                              </w:r>
                              <w:r w:rsidR="00E7642A">
                                <w:rPr>
                                  <w:rFonts w:ascii="Spectral Light" w:hAnsi="Spectral Light"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pectral Light" w:hAnsi="Spectral Light"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email </w:t>
                              </w:r>
                              <w:r w:rsidRPr="00931825">
                                <w:rPr>
                                  <w:rFonts w:ascii="Spectral Light" w:hAnsi="Spectral Light" w:cs="Arial"/>
                                  <w:b/>
                                  <w:bCs/>
                                  <w:color w:val="FF375A"/>
                                  <w:sz w:val="20"/>
                                  <w:szCs w:val="20"/>
                                  <w:shd w:val="clear" w:color="auto" w:fill="FFFFFF"/>
                                </w:rPr>
                                <w:t>&lt;admin_email&gt;</w:t>
                              </w:r>
                              <w:r w:rsidRPr="00931825">
                                <w:rPr>
                                  <w:rFonts w:ascii="Spectral Light" w:hAnsi="Spectral Light"/>
                                  <w:noProof/>
                                  <w:color w:val="FF375A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78AA4E4F" w14:textId="77777777" w:rsidR="00AA0815" w:rsidRDefault="00AA0815" w:rsidP="00AA0815">
                              <w:pPr>
                                <w:snapToGrid w:val="0"/>
                                <w:spacing w:line="240" w:lineRule="exact"/>
                                <w:rPr>
                                  <w:rFonts w:ascii="Spectral Light" w:hAnsi="Spectral Light"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  <w:p w14:paraId="388B246F" w14:textId="77777777" w:rsidR="00AA0815" w:rsidRDefault="00AA0815" w:rsidP="00AA0815">
                              <w:pPr>
                                <w:snapToGrid w:val="0"/>
                                <w:spacing w:line="240" w:lineRule="exact"/>
                                <w:rPr>
                                  <w:rFonts w:ascii="Spectral Light" w:hAnsi="Spectral Light"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  <w:p w14:paraId="4D019A5A" w14:textId="77777777" w:rsidR="00AA0815" w:rsidRDefault="00AA0815" w:rsidP="00AA0815">
                              <w:pPr>
                                <w:snapToGrid w:val="0"/>
                                <w:spacing w:line="240" w:lineRule="exact"/>
                                <w:rPr>
                                  <w:rFonts w:ascii="Spectral Light" w:hAnsi="Spectral Light"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  <w:p w14:paraId="518B5B57" w14:textId="77777777" w:rsidR="00AA0815" w:rsidRDefault="00AA0815" w:rsidP="00AA0815">
                              <w:pPr>
                                <w:snapToGrid w:val="0"/>
                                <w:spacing w:line="240" w:lineRule="exact"/>
                                <w:rPr>
                                  <w:rFonts w:ascii="Spectral Light" w:hAnsi="Spectral Light"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  <w:p w14:paraId="6A3C00FA" w14:textId="77777777" w:rsidR="00AA0815" w:rsidRDefault="00AA0815" w:rsidP="00AA0815">
                              <w:pPr>
                                <w:snapToGrid w:val="0"/>
                                <w:spacing w:line="240" w:lineRule="exact"/>
                                <w:rPr>
                                  <w:rFonts w:ascii="Spectral Light" w:eastAsia="Times New Roman" w:hAnsi="Spectral Light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  <w:p w14:paraId="1AFE7800" w14:textId="77777777" w:rsidR="00AA0815" w:rsidRDefault="00AA0815" w:rsidP="00AA0815">
                              <w:pPr>
                                <w:snapToGrid w:val="0"/>
                                <w:spacing w:line="240" w:lineRule="exact"/>
                                <w:ind w:left="-1440" w:right="-1440"/>
                                <w:rPr>
                                  <w:rFonts w:ascii="Montserrat" w:hAnsi="Montserrat"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  <w:p w14:paraId="2F4E512C" w14:textId="77777777" w:rsidR="00AA0815" w:rsidRDefault="00AA0815" w:rsidP="00AA0815">
                              <w:pPr>
                                <w:snapToGrid w:val="0"/>
                                <w:spacing w:line="240" w:lineRule="exact"/>
                                <w:ind w:left="-1440" w:right="-1440"/>
                                <w:rPr>
                                  <w:rFonts w:ascii="Montserrat" w:hAnsi="Montserrat"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6A8CCF29" w14:textId="77777777" w:rsidR="00AA0815" w:rsidRDefault="00AA0815" w:rsidP="00AA0815">
                              <w:pPr>
                                <w:snapToGrid w:val="0"/>
                                <w:spacing w:line="240" w:lineRule="exact"/>
                                <w:ind w:left="-1440" w:right="-1440"/>
                                <w:rPr>
                                  <w:rFonts w:ascii="Montserrat" w:hAnsi="Montserrat"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  <w:p w14:paraId="36F4515B" w14:textId="77777777" w:rsidR="00AA0815" w:rsidRDefault="00AA0815" w:rsidP="00AA0815">
                              <w:pPr>
                                <w:snapToGrid w:val="0"/>
                                <w:spacing w:line="240" w:lineRule="exact"/>
                                <w:ind w:left="-1440" w:right="-1440"/>
                                <w:rPr>
                                  <w:rFonts w:ascii="Montserrat" w:hAnsi="Montserrat"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540000" tIns="0" rIns="0" bIns="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B1192C" id="Group 26" o:spid="_x0000_s1029" style="position:absolute;margin-left:0;margin-top:210.3pt;width:440.25pt;height:447pt;z-index:251651584" coordsize="55911,56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">
                <v:group id="Group 3" o:spid="_x0000_s1030" style="position:absolute;width:55911;height:56769" coordsize="54959,56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9" o:spid="_x0000_s1031" type="#_x0000_t202" style="position:absolute;width:54959;height:56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" filled="f" stroked="f" strokeweight=".5pt">
                    <v:textbox inset="15mm,10mm">
                      <w:txbxContent>
                        <w:p w14:paraId="09DA45BD" w14:textId="04A3378E" w:rsidR="00647AF5" w:rsidRPr="00F14F03" w:rsidRDefault="006E37CB" w:rsidP="00647AF5">
                          <w:pPr>
                            <w:pStyle w:val="BodyCopy"/>
                            <w:spacing w:after="120"/>
                            <w:rPr>
                              <w:rFonts w:ascii="Montserrat" w:eastAsiaTheme="minorHAnsi" w:hAnsi="Montserrat"/>
                              <w:b/>
                              <w:bCs/>
                              <w:color w:val="FF375A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>
                            <w:rPr>
                              <w:rFonts w:ascii="Montserrat" w:eastAsiaTheme="minorHAnsi" w:hAnsi="Montserrat"/>
                              <w:b/>
                              <w:bCs/>
                              <w:color w:val="FF375A"/>
                              <w:sz w:val="24"/>
                              <w:szCs w:val="24"/>
                              <w:shd w:val="clear" w:color="auto" w:fill="FFFFFF"/>
                            </w:rPr>
                            <w:t xml:space="preserve">“Lost Time is Never Found Again” </w:t>
                          </w:r>
                          <w:r w:rsidRPr="006E37CB">
                            <w:rPr>
                              <w:rFonts w:ascii="Montserrat" w:eastAsiaTheme="minorHAnsi" w:hAnsi="Montserrat"/>
                              <w:b/>
                              <w:bCs/>
                              <w:color w:val="FF375A"/>
                              <w:sz w:val="18"/>
                              <w:szCs w:val="18"/>
                              <w:shd w:val="clear" w:color="auto" w:fill="FFFFFF"/>
                            </w:rPr>
                            <w:t>– Ben Franklin</w:t>
                          </w:r>
                        </w:p>
                        <w:p w14:paraId="15B210C5" w14:textId="06ADDED2" w:rsidR="00647AF5" w:rsidRPr="00647AF5" w:rsidRDefault="00647AF5" w:rsidP="00647AF5">
                          <w:pPr>
                            <w:pStyle w:val="BodyCopy"/>
                            <w:spacing w:before="120" w:after="120"/>
                            <w:rPr>
                              <w:rFonts w:ascii="Spectral Light" w:hAnsi="Spectral Light"/>
                              <w:color w:val="141C36"/>
                              <w:shd w:val="clear" w:color="auto" w:fill="FFFFFF"/>
                            </w:rPr>
                          </w:pPr>
                          <w:r w:rsidRPr="00647AF5">
                            <w:rPr>
                              <w:rFonts w:ascii="Spectral Light" w:hAnsi="Spectral Light"/>
                              <w:color w:val="141C36"/>
                              <w:shd w:val="clear" w:color="auto" w:fill="FFFFFF"/>
                            </w:rPr>
                            <w:t xml:space="preserve">February is National Time Management Month. Whether </w:t>
                          </w:r>
                          <w:r w:rsidRPr="00647AF5">
                            <w:rPr>
                              <w:rFonts w:ascii="Spectral Light" w:hAnsi="Spectral Light"/>
                              <w:color w:val="141C36"/>
                              <w:shd w:val="clear" w:color="auto" w:fill="FFFFFF"/>
                            </w:rPr>
                            <w:t>you want</w:t>
                          </w:r>
                          <w:r w:rsidRPr="00647AF5">
                            <w:rPr>
                              <w:rFonts w:ascii="Spectral Light" w:hAnsi="Spectral Light"/>
                              <w:color w:val="141C36"/>
                              <w:shd w:val="clear" w:color="auto" w:fill="FFFFFF"/>
                            </w:rPr>
                            <w:t xml:space="preserve"> to get more done this year or not, everyone can benefit from enhancing their time management skills. </w:t>
                          </w:r>
                        </w:p>
                        <w:p w14:paraId="6B3A1661" w14:textId="77777777" w:rsidR="00647AF5" w:rsidRPr="00647AF5" w:rsidRDefault="00647AF5" w:rsidP="00647AF5">
                          <w:pPr>
                            <w:shd w:val="clear" w:color="auto" w:fill="FFFFFF"/>
                            <w:spacing w:after="150"/>
                            <w:textAlignment w:val="baseline"/>
                            <w:rPr>
                              <w:rFonts w:ascii="Spectral Light" w:eastAsia="Cambria" w:hAnsi="Spectral Light" w:cs="Arial"/>
                              <w:color w:val="141C36"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  <w:r w:rsidRPr="00647AF5">
                            <w:rPr>
                              <w:rFonts w:ascii="Spectral Light" w:eastAsia="Cambria" w:hAnsi="Spectral Light" w:cs="Arial"/>
                              <w:color w:val="141C36"/>
                              <w:sz w:val="20"/>
                              <w:szCs w:val="20"/>
                              <w:shd w:val="clear" w:color="auto" w:fill="FFFFFF"/>
                            </w:rPr>
                            <w:t>Here are some concrete steps you can take to ensure that you manage your time effectively and accomplish your goals.</w:t>
                          </w:r>
                        </w:p>
                        <w:p w14:paraId="2E7965A6" w14:textId="77777777" w:rsidR="00647AF5" w:rsidRPr="00647AF5" w:rsidRDefault="00647AF5" w:rsidP="00647AF5">
                          <w:pPr>
                            <w:pStyle w:val="ListParagraph"/>
                            <w:numPr>
                              <w:ilvl w:val="0"/>
                              <w:numId w:val="19"/>
                            </w:numPr>
                            <w:shd w:val="clear" w:color="auto" w:fill="FFFFFF"/>
                            <w:spacing w:after="150"/>
                            <w:ind w:left="540"/>
                            <w:textAlignment w:val="baseline"/>
                            <w:rPr>
                              <w:rFonts w:ascii="Spectral Light" w:hAnsi="Spectral Light" w:cs="Arial"/>
                              <w:color w:val="0D0D0D" w:themeColor="text1" w:themeTint="F2"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  <w:r w:rsidRPr="00647AF5">
                            <w:rPr>
                              <w:rFonts w:ascii="Spectral Light" w:hAnsi="Spectral Light" w:cs="Arial"/>
                              <w:color w:val="0D0D0D" w:themeColor="text1" w:themeTint="F2"/>
                              <w:sz w:val="20"/>
                              <w:szCs w:val="20"/>
                              <w:shd w:val="clear" w:color="auto" w:fill="FFFFFF"/>
                            </w:rPr>
                            <w:t>Categorize and prioritize tasks</w:t>
                          </w:r>
                        </w:p>
                        <w:p w14:paraId="023D660D" w14:textId="77777777" w:rsidR="00647AF5" w:rsidRPr="00647AF5" w:rsidRDefault="00647AF5" w:rsidP="00647AF5">
                          <w:pPr>
                            <w:numPr>
                              <w:ilvl w:val="0"/>
                              <w:numId w:val="19"/>
                            </w:numPr>
                            <w:shd w:val="clear" w:color="auto" w:fill="FFFFFF"/>
                            <w:spacing w:after="150"/>
                            <w:ind w:left="540"/>
                            <w:textAlignment w:val="baseline"/>
                            <w:rPr>
                              <w:rFonts w:ascii="Spectral Light" w:hAnsi="Spectral Light" w:cs="Arial"/>
                              <w:color w:val="0D0D0D" w:themeColor="text1" w:themeTint="F2"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  <w:r w:rsidRPr="00647AF5">
                            <w:rPr>
                              <w:rFonts w:ascii="Spectral Light" w:hAnsi="Spectral Light" w:cs="Arial"/>
                              <w:color w:val="0D0D0D" w:themeColor="text1" w:themeTint="F2"/>
                              <w:sz w:val="20"/>
                              <w:szCs w:val="20"/>
                              <w:shd w:val="clear" w:color="auto" w:fill="FFFFFF"/>
                            </w:rPr>
                            <w:t>Create a schedule and stick to it</w:t>
                          </w:r>
                        </w:p>
                        <w:p w14:paraId="0880C4E9" w14:textId="77777777" w:rsidR="00647AF5" w:rsidRPr="00647AF5" w:rsidRDefault="00647AF5" w:rsidP="00647AF5">
                          <w:pPr>
                            <w:numPr>
                              <w:ilvl w:val="0"/>
                              <w:numId w:val="19"/>
                            </w:numPr>
                            <w:shd w:val="clear" w:color="auto" w:fill="FFFFFF"/>
                            <w:spacing w:after="150"/>
                            <w:ind w:left="540"/>
                            <w:textAlignment w:val="baseline"/>
                            <w:rPr>
                              <w:rFonts w:ascii="Spectral Light" w:hAnsi="Spectral Light" w:cs="Arial"/>
                              <w:color w:val="0D0D0D" w:themeColor="text1" w:themeTint="F2"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  <w:r w:rsidRPr="00647AF5">
                            <w:rPr>
                              <w:rFonts w:ascii="Spectral Light" w:hAnsi="Spectral Light" w:cs="Arial"/>
                              <w:color w:val="0D0D0D" w:themeColor="text1" w:themeTint="F2"/>
                              <w:sz w:val="20"/>
                              <w:szCs w:val="20"/>
                              <w:shd w:val="clear" w:color="auto" w:fill="FFFFFF"/>
                            </w:rPr>
                            <w:t>Set aside time to take breaks</w:t>
                          </w:r>
                        </w:p>
                        <w:p w14:paraId="4F0EDD5C" w14:textId="77777777" w:rsidR="00647AF5" w:rsidRPr="00647AF5" w:rsidRDefault="00647AF5" w:rsidP="00647AF5">
                          <w:pPr>
                            <w:numPr>
                              <w:ilvl w:val="0"/>
                              <w:numId w:val="19"/>
                            </w:numPr>
                            <w:shd w:val="clear" w:color="auto" w:fill="FFFFFF"/>
                            <w:spacing w:after="150"/>
                            <w:ind w:left="540"/>
                            <w:textAlignment w:val="baseline"/>
                            <w:rPr>
                              <w:rFonts w:ascii="Spectral Light" w:hAnsi="Spectral Light" w:cs="Arial"/>
                              <w:color w:val="0D0D0D" w:themeColor="text1" w:themeTint="F2"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  <w:r w:rsidRPr="00647AF5">
                            <w:rPr>
                              <w:rFonts w:ascii="Spectral Light" w:hAnsi="Spectral Light" w:cs="Arial"/>
                              <w:color w:val="0D0D0D" w:themeColor="text1" w:themeTint="F2"/>
                              <w:sz w:val="20"/>
                              <w:szCs w:val="20"/>
                              <w:shd w:val="clear" w:color="auto" w:fill="FFFFFF"/>
                            </w:rPr>
                            <w:t>Avoid distractions</w:t>
                          </w:r>
                        </w:p>
                        <w:p w14:paraId="084F0488" w14:textId="77777777" w:rsidR="00647AF5" w:rsidRPr="00647AF5" w:rsidRDefault="00647AF5" w:rsidP="00647AF5">
                          <w:pPr>
                            <w:numPr>
                              <w:ilvl w:val="0"/>
                              <w:numId w:val="19"/>
                            </w:numPr>
                            <w:shd w:val="clear" w:color="auto" w:fill="FFFFFF"/>
                            <w:spacing w:after="150"/>
                            <w:ind w:left="540"/>
                            <w:textAlignment w:val="baseline"/>
                            <w:rPr>
                              <w:rFonts w:ascii="Spectral Light" w:hAnsi="Spectral Light" w:cs="Arial"/>
                              <w:color w:val="0D0D0D" w:themeColor="text1" w:themeTint="F2"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  <w:r w:rsidRPr="00647AF5">
                            <w:rPr>
                              <w:rFonts w:ascii="Spectral Light" w:hAnsi="Spectral Light" w:cs="Arial"/>
                              <w:color w:val="0D0D0D" w:themeColor="text1" w:themeTint="F2"/>
                              <w:sz w:val="20"/>
                              <w:szCs w:val="20"/>
                              <w:shd w:val="clear" w:color="auto" w:fill="FFFFFF"/>
                            </w:rPr>
                            <w:t>Ask for help when needed</w:t>
                          </w:r>
                        </w:p>
                        <w:p w14:paraId="5C483398" w14:textId="0AF5D81A" w:rsidR="00B01999" w:rsidRPr="00647AF5" w:rsidRDefault="00647AF5" w:rsidP="00B01999">
                          <w:pPr>
                            <w:pStyle w:val="BodyCopy"/>
                            <w:spacing w:after="0"/>
                            <w:rPr>
                              <w:rFonts w:ascii="Spectral Light" w:eastAsiaTheme="minorHAnsi" w:hAnsi="Spectral Light"/>
                              <w:color w:val="0D0D0D" w:themeColor="text1" w:themeTint="F2"/>
                              <w:shd w:val="clear" w:color="auto" w:fill="FFFFFF"/>
                            </w:rPr>
                          </w:pPr>
                          <w:r w:rsidRPr="00647AF5">
                            <w:rPr>
                              <w:rFonts w:ascii="Spectral Light" w:eastAsiaTheme="minorHAnsi" w:hAnsi="Spectral Light"/>
                              <w:color w:val="0D0D0D" w:themeColor="text1" w:themeTint="F2"/>
                              <w:shd w:val="clear" w:color="auto" w:fill="FFFFFF"/>
                            </w:rPr>
                            <w:t>To learn more, consider launching one of the recommended featured assets on the right.</w:t>
                          </w:r>
                        </w:p>
                        <w:p w14:paraId="2F2727D4" w14:textId="0C2FB87A" w:rsidR="00977C2D" w:rsidRDefault="00977C2D" w:rsidP="00977C2D">
                          <w:pPr>
                            <w:pStyle w:val="BodyCopy"/>
                            <w:spacing w:after="0"/>
                            <w:rPr>
                              <w:rFonts w:ascii="Spectral" w:eastAsiaTheme="minorHAnsi" w:hAnsi="Spectral"/>
                              <w:color w:val="0D0D0D" w:themeColor="text1" w:themeTint="F2"/>
                              <w:shd w:val="clear" w:color="auto" w:fill="FFFFFF"/>
                            </w:rPr>
                          </w:pPr>
                        </w:p>
                      </w:txbxContent>
                    </v:textbox>
                  </v:shape>
                  <v:rect id="Rectangle 16" o:spid="_x0000_s1032" style="position:absolute;left:7019;top:34181;width:43864;height:56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" filled="f" strokecolor="#da3568" strokeweight="1pt">
                    <v:textbox>
                      <w:txbxContent>
                        <w:p w14:paraId="45FD7FB2" w14:textId="1D79E8F9" w:rsidR="00326F1F" w:rsidRPr="00B872FB" w:rsidRDefault="00347454" w:rsidP="00CB7FAE">
                          <w:pPr>
                            <w:jc w:val="center"/>
                            <w:rPr>
                              <w:rFonts w:ascii="Spectral Light" w:hAnsi="Spectral Light" w:cs="Arial"/>
                              <w:b/>
                              <w:bCs/>
                              <w:color w:val="DA3466"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  <w:hyperlink w:history="1">
                            <w:r w:rsidR="0034217D">
                              <w:rPr>
                                <w:rFonts w:ascii="Montserrat SemiBold" w:hAnsi="Montserrat SemiBold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UNLEASH YOUR EDGE WITH</w:t>
                            </w:r>
                            <w:r w:rsidR="00B872FB">
                              <w:rPr>
                                <w:rFonts w:ascii="Montserrat SemiBold" w:hAnsi="Montserrat SemiBold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OTHER LEARNING OPPORTUNITIES</w:t>
                            </w:r>
                            <w:r w:rsidR="00CB7FAE">
                              <w:rPr>
                                <w:rFonts w:ascii="Montserrat SemiBold" w:hAnsi="Montserrat SemiBold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hyperlink>
                          <w:r w:rsidR="00B872FB" w:rsidRPr="00931825">
                            <w:rPr>
                              <w:rFonts w:ascii="Montserrat Semi Bold" w:hAnsi="Montserrat Semi Bold" w:cs="Arial"/>
                              <w:b/>
                              <w:bCs/>
                              <w:color w:val="FF375A"/>
                              <w:sz w:val="20"/>
                              <w:szCs w:val="20"/>
                              <w:shd w:val="clear" w:color="auto" w:fill="FFFFFF"/>
                            </w:rPr>
                            <w:t>&lt;s</w:t>
                          </w:r>
                          <w:r w:rsidR="00CB7FAE" w:rsidRPr="00931825">
                            <w:rPr>
                              <w:rFonts w:ascii="Montserrat Semi Bold" w:hAnsi="Montserrat Semi Bold" w:cs="Arial"/>
                              <w:b/>
                              <w:bCs/>
                              <w:color w:val="FF375A"/>
                              <w:sz w:val="20"/>
                              <w:szCs w:val="20"/>
                              <w:shd w:val="clear" w:color="auto" w:fill="FFFFFF"/>
                            </w:rPr>
                            <w:t>ite_URL&gt;</w:t>
                          </w:r>
                        </w:p>
                      </w:txbxContent>
                    </v:textbox>
                  </v:rect>
                </v:group>
                <v:shape id="Text Box 1" o:spid="_x0000_s1033" type="#_x0000_t202" style="position:absolute;top:41613;width:49244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" filled="f" stroked="f" strokeweight=".5pt">
                  <v:textbox inset="15mm,0,0,0">
                    <w:txbxContent>
                      <w:p w14:paraId="11EE2912" w14:textId="0028107B" w:rsidR="00AA0815" w:rsidRDefault="00AA0815" w:rsidP="00AA0815">
                        <w:pPr>
                          <w:snapToGrid w:val="0"/>
                          <w:spacing w:line="240" w:lineRule="exact"/>
                          <w:rPr>
                            <w:rFonts w:ascii="Spectral Light" w:hAnsi="Spectral Light"/>
                            <w:noProof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pectral Light" w:hAnsi="Spectral Light"/>
                            <w:noProof/>
                            <w:color w:val="000000" w:themeColor="text1"/>
                            <w:sz w:val="20"/>
                            <w:szCs w:val="20"/>
                          </w:rPr>
                          <w:t xml:space="preserve">For more information, contact </w:t>
                        </w:r>
                        <w:r w:rsidRPr="00931825">
                          <w:rPr>
                            <w:rFonts w:ascii="Spectral Light" w:hAnsi="Spectral Light" w:cs="Arial"/>
                            <w:b/>
                            <w:bCs/>
                            <w:color w:val="FF375A"/>
                            <w:sz w:val="20"/>
                            <w:szCs w:val="20"/>
                            <w:shd w:val="clear" w:color="auto" w:fill="FFFFFF"/>
                          </w:rPr>
                          <w:t>&lt;admin_name&gt;</w:t>
                        </w:r>
                        <w:r w:rsidRPr="00931825">
                          <w:rPr>
                            <w:rFonts w:ascii="Spectral Light" w:hAnsi="Spectral Light"/>
                            <w:noProof/>
                            <w:color w:val="FF375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Spectral Light" w:hAnsi="Spectral Light"/>
                            <w:noProof/>
                            <w:color w:val="000000" w:themeColor="text1"/>
                            <w:sz w:val="20"/>
                            <w:szCs w:val="20"/>
                          </w:rPr>
                          <w:t>or</w:t>
                        </w:r>
                        <w:r w:rsidR="00E7642A">
                          <w:rPr>
                            <w:rFonts w:ascii="Spectral Light" w:hAnsi="Spectral Light"/>
                            <w:noProof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Spectral Light" w:hAnsi="Spectral Light"/>
                            <w:noProof/>
                            <w:color w:val="000000" w:themeColor="text1"/>
                            <w:sz w:val="20"/>
                            <w:szCs w:val="20"/>
                          </w:rPr>
                          <w:t xml:space="preserve">email </w:t>
                        </w:r>
                        <w:r w:rsidRPr="00931825">
                          <w:rPr>
                            <w:rFonts w:ascii="Spectral Light" w:hAnsi="Spectral Light" w:cs="Arial"/>
                            <w:b/>
                            <w:bCs/>
                            <w:color w:val="FF375A"/>
                            <w:sz w:val="20"/>
                            <w:szCs w:val="20"/>
                            <w:shd w:val="clear" w:color="auto" w:fill="FFFFFF"/>
                          </w:rPr>
                          <w:t>&lt;admin_email&gt;</w:t>
                        </w:r>
                        <w:r w:rsidRPr="00931825">
                          <w:rPr>
                            <w:rFonts w:ascii="Spectral Light" w:hAnsi="Spectral Light"/>
                            <w:noProof/>
                            <w:color w:val="FF375A"/>
                            <w:sz w:val="20"/>
                            <w:szCs w:val="20"/>
                          </w:rPr>
                          <w:t>.</w:t>
                        </w:r>
                      </w:p>
                      <w:p w14:paraId="78AA4E4F" w14:textId="77777777" w:rsidR="00AA0815" w:rsidRDefault="00AA0815" w:rsidP="00AA0815">
                        <w:pPr>
                          <w:snapToGrid w:val="0"/>
                          <w:spacing w:line="240" w:lineRule="exact"/>
                          <w:rPr>
                            <w:rFonts w:ascii="Spectral Light" w:hAnsi="Spectral Light"/>
                            <w:noProof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  <w:p w14:paraId="388B246F" w14:textId="77777777" w:rsidR="00AA0815" w:rsidRDefault="00AA0815" w:rsidP="00AA0815">
                        <w:pPr>
                          <w:snapToGrid w:val="0"/>
                          <w:spacing w:line="240" w:lineRule="exact"/>
                          <w:rPr>
                            <w:rFonts w:ascii="Spectral Light" w:hAnsi="Spectral Light"/>
                            <w:noProof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  <w:p w14:paraId="4D019A5A" w14:textId="77777777" w:rsidR="00AA0815" w:rsidRDefault="00AA0815" w:rsidP="00AA0815">
                        <w:pPr>
                          <w:snapToGrid w:val="0"/>
                          <w:spacing w:line="240" w:lineRule="exact"/>
                          <w:rPr>
                            <w:rFonts w:ascii="Spectral Light" w:hAnsi="Spectral Light"/>
                            <w:noProof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  <w:p w14:paraId="518B5B57" w14:textId="77777777" w:rsidR="00AA0815" w:rsidRDefault="00AA0815" w:rsidP="00AA0815">
                        <w:pPr>
                          <w:snapToGrid w:val="0"/>
                          <w:spacing w:line="240" w:lineRule="exact"/>
                          <w:rPr>
                            <w:rFonts w:ascii="Spectral Light" w:hAnsi="Spectral Light"/>
                            <w:noProof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  <w:p w14:paraId="6A3C00FA" w14:textId="77777777" w:rsidR="00AA0815" w:rsidRDefault="00AA0815" w:rsidP="00AA0815">
                        <w:pPr>
                          <w:snapToGrid w:val="0"/>
                          <w:spacing w:line="240" w:lineRule="exact"/>
                          <w:rPr>
                            <w:rFonts w:ascii="Spectral Light" w:eastAsia="Times New Roman" w:hAnsi="Spectral Light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  <w:p w14:paraId="1AFE7800" w14:textId="77777777" w:rsidR="00AA0815" w:rsidRDefault="00AA0815" w:rsidP="00AA0815">
                        <w:pPr>
                          <w:snapToGrid w:val="0"/>
                          <w:spacing w:line="240" w:lineRule="exact"/>
                          <w:ind w:left="-1440" w:right="-1440"/>
                          <w:rPr>
                            <w:rFonts w:ascii="Montserrat" w:hAnsi="Montserrat"/>
                            <w:noProof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  <w:p w14:paraId="2F4E512C" w14:textId="77777777" w:rsidR="00AA0815" w:rsidRDefault="00AA0815" w:rsidP="00AA0815">
                        <w:pPr>
                          <w:snapToGrid w:val="0"/>
                          <w:spacing w:line="240" w:lineRule="exact"/>
                          <w:ind w:left="-1440" w:right="-1440"/>
                          <w:rPr>
                            <w:rFonts w:ascii="Montserrat" w:hAnsi="Montserrat"/>
                            <w:noProof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" w:hAnsi="Montserrat"/>
                            <w:noProof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6A8CCF29" w14:textId="77777777" w:rsidR="00AA0815" w:rsidRDefault="00AA0815" w:rsidP="00AA0815">
                        <w:pPr>
                          <w:snapToGrid w:val="0"/>
                          <w:spacing w:line="240" w:lineRule="exact"/>
                          <w:ind w:left="-1440" w:right="-1440"/>
                          <w:rPr>
                            <w:rFonts w:ascii="Montserrat" w:hAnsi="Montserrat"/>
                            <w:noProof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  <w:p w14:paraId="36F4515B" w14:textId="77777777" w:rsidR="00AA0815" w:rsidRDefault="00AA0815" w:rsidP="00AA0815">
                        <w:pPr>
                          <w:snapToGrid w:val="0"/>
                          <w:spacing w:line="240" w:lineRule="exact"/>
                          <w:ind w:left="-1440" w:right="-1440"/>
                          <w:rPr>
                            <w:rFonts w:ascii="Montserrat" w:hAnsi="Montserrat"/>
                            <w:noProof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" w:hAnsi="Montserrat"/>
                            <w:noProof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81E68">
        <w:rPr>
          <w:rFonts w:ascii="Spectral" w:hAnsi="Spectral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09D7B92D" wp14:editId="7843FA21">
                <wp:simplePos x="0" y="0"/>
                <wp:positionH relativeFrom="column">
                  <wp:posOffset>5695950</wp:posOffset>
                </wp:positionH>
                <wp:positionV relativeFrom="paragraph">
                  <wp:posOffset>3034665</wp:posOffset>
                </wp:positionV>
                <wp:extent cx="2131060" cy="4016375"/>
                <wp:effectExtent l="0" t="0" r="0" b="317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1060" cy="4016375"/>
                          <a:chOff x="0" y="0"/>
                          <a:chExt cx="2131060" cy="4016375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0" y="0"/>
                            <a:ext cx="2131060" cy="4016375"/>
                            <a:chOff x="0" y="0"/>
                            <a:chExt cx="2131060" cy="4016375"/>
                          </a:xfrm>
                        </wpg:grpSpPr>
                        <wpg:grpSp>
                          <wpg:cNvPr id="20" name="Group 20"/>
                          <wpg:cNvGrpSpPr/>
                          <wpg:grpSpPr>
                            <a:xfrm>
                              <a:off x="0" y="0"/>
                              <a:ext cx="2131060" cy="4016375"/>
                              <a:chOff x="0" y="0"/>
                              <a:chExt cx="2131443" cy="4016375"/>
                            </a:xfrm>
                          </wpg:grpSpPr>
                          <wps:wsp>
                            <wps:cNvPr id="38" name="Text Box 38"/>
                            <wps:cNvSpPr txBox="1"/>
                            <wps:spPr>
                              <a:xfrm>
                                <a:off x="106681" y="1409700"/>
                                <a:ext cx="1725295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AAE005E" w14:textId="3B97CF4D" w:rsidR="00DE026C" w:rsidRDefault="006E37CB" w:rsidP="00C248BE">
                                  <w:pPr>
                                    <w:pStyle w:val="Heading1"/>
                                    <w:shd w:val="clear" w:color="auto" w:fill="FFFFFF"/>
                                    <w:spacing w:before="0"/>
                                    <w:rPr>
                                      <w:rFonts w:ascii="Montserrat" w:hAnsi="Montserrat"/>
                                      <w:noProof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Montserrat" w:hAnsi="Montserrat"/>
                                      <w:color w:val="343434"/>
                                      <w:sz w:val="18"/>
                                      <w:szCs w:val="18"/>
                                    </w:rPr>
                                    <w:t>Make The Time You Need: Get Organized</w:t>
                                  </w:r>
                                </w:p>
                                <w:p w14:paraId="3050F515" w14:textId="77777777" w:rsidR="00DE026C" w:rsidRDefault="00DE026C" w:rsidP="00DE026C">
                                  <w:pPr>
                                    <w:ind w:left="-1440" w:right="-1440"/>
                                    <w:rPr>
                                      <w:rFonts w:ascii="Montserrat" w:hAnsi="Montserrat"/>
                                      <w:noProof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Montserrat" w:hAnsi="Montserrat"/>
                                      <w:noProof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7" name="Group 17"/>
                            <wpg:cNvGrpSpPr/>
                            <wpg:grpSpPr>
                              <a:xfrm>
                                <a:off x="0" y="0"/>
                                <a:ext cx="2131443" cy="4016375"/>
                                <a:chOff x="0" y="0"/>
                                <a:chExt cx="2131443" cy="4016375"/>
                              </a:xfrm>
                            </wpg:grpSpPr>
                            <wpg:grpSp>
                              <wpg:cNvPr id="15" name="Group 15"/>
                              <wpg:cNvGrpSpPr/>
                              <wpg:grpSpPr>
                                <a:xfrm>
                                  <a:off x="0" y="0"/>
                                  <a:ext cx="2131443" cy="3392170"/>
                                  <a:chOff x="0" y="0"/>
                                  <a:chExt cx="2131443" cy="3392170"/>
                                </a:xfrm>
                              </wpg:grpSpPr>
                              <wps:wsp>
                                <wps:cNvPr id="40" name="Text Box 40"/>
                                <wps:cNvSpPr txBox="1"/>
                                <wps:spPr>
                                  <a:xfrm>
                                    <a:off x="114290" y="2349500"/>
                                    <a:ext cx="1725295" cy="7518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24C932" w14:textId="6A872FEA" w:rsidR="00B1229E" w:rsidRPr="00A1658D" w:rsidRDefault="006E37CB" w:rsidP="00B1229E">
                                      <w:pPr>
                                        <w:pStyle w:val="Heading1"/>
                                        <w:shd w:val="clear" w:color="auto" w:fill="FFFFFF"/>
                                        <w:spacing w:before="0"/>
                                        <w:rPr>
                                          <w:rFonts w:ascii="Montserrat" w:hAnsi="Montserrat"/>
                                          <w:color w:val="343434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Montserrat" w:hAnsi="Montserrat"/>
                                          <w:color w:val="343434"/>
                                          <w:sz w:val="18"/>
                                          <w:szCs w:val="18"/>
                                        </w:rPr>
                                        <w:t>The Time Trap: That Classic Book on Time Management</w:t>
                                      </w:r>
                                    </w:p>
                                    <w:p w14:paraId="304BC632" w14:textId="77777777" w:rsidR="00DE026C" w:rsidRDefault="00DE026C" w:rsidP="00DE026C">
                                      <w:pPr>
                                        <w:ind w:left="-1440" w:right="-1440"/>
                                        <w:rPr>
                                          <w:rFonts w:ascii="Montserrat" w:hAnsi="Montserrat"/>
                                          <w:noProof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Montserrat" w:hAnsi="Montserrat"/>
                                          <w:noProof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</w:p>
                                    <w:p w14:paraId="65FF3F1C" w14:textId="77777777" w:rsidR="00DE026C" w:rsidRDefault="00DE026C" w:rsidP="00DE026C">
                                      <w:pPr>
                                        <w:ind w:left="-1440" w:right="-1440"/>
                                        <w:rPr>
                                          <w:rFonts w:ascii="Montserrat" w:hAnsi="Montserrat"/>
                                          <w:noProof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</w:p>
                                    <w:p w14:paraId="0C24F1F0" w14:textId="77777777" w:rsidR="00DE026C" w:rsidRDefault="00DE026C" w:rsidP="00DE026C">
                                      <w:pPr>
                                        <w:ind w:left="-1440" w:right="-1440"/>
                                        <w:rPr>
                                          <w:rFonts w:ascii="Montserrat" w:hAnsi="Montserrat"/>
                                          <w:noProof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Montserrat" w:hAnsi="Montserrat"/>
                                          <w:noProof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spcFirstLastPara="0" vertOverflow="clip" horzOverflow="clip" vert="horz" wrap="square" lIns="0" tIns="0" rIns="0" bIns="0" numCol="1" spcCol="0" rtlCol="0" fromWordArt="0" anchor="t" anchorCtr="0" forceAA="0" upright="1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3" name="Group 13"/>
                                <wpg:cNvGrpSpPr/>
                                <wpg:grpSpPr>
                                  <a:xfrm>
                                    <a:off x="0" y="0"/>
                                    <a:ext cx="2131443" cy="3392170"/>
                                    <a:chOff x="0" y="0"/>
                                    <a:chExt cx="2131443" cy="3392170"/>
                                  </a:xfrm>
                                </wpg:grpSpPr>
                                <wpg:grpSp>
                                  <wpg:cNvPr id="10" name="Group 10"/>
                                  <wpg:cNvGrpSpPr/>
                                  <wpg:grpSpPr>
                                    <a:xfrm>
                                      <a:off x="0" y="0"/>
                                      <a:ext cx="2131443" cy="2510156"/>
                                      <a:chOff x="-47625" y="723900"/>
                                      <a:chExt cx="2131758" cy="2510472"/>
                                    </a:xfrm>
                                  </wpg:grpSpPr>
                                  <wps:wsp>
                                    <wps:cNvPr id="23" name="Text Box 23"/>
                                    <wps:cNvSpPr txBox="1"/>
                                    <wps:spPr>
                                      <a:xfrm>
                                        <a:off x="-47625" y="723900"/>
                                        <a:ext cx="1784350" cy="10179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780CC30" w14:textId="77777777" w:rsidR="00DE026C" w:rsidRDefault="00DE026C" w:rsidP="00DE026C">
                                          <w:pPr>
                                            <w:spacing w:line="360" w:lineRule="exact"/>
                                            <w:rPr>
                                              <w:rFonts w:ascii="Montserrat Black" w:hAnsi="Montserrat Black"/>
                                              <w:b/>
                                              <w:bCs/>
                                              <w:color w:val="121C35"/>
                                              <w:sz w:val="36"/>
                                              <w:szCs w:val="36"/>
                                            </w:rPr>
                                          </w:pPr>
                                          <w:r>
                                            <w:rPr>
                                              <w:rFonts w:ascii="Montserrat Black" w:hAnsi="Montserrat Black"/>
                                              <w:b/>
                                              <w:bCs/>
                                              <w:color w:val="121C35"/>
                                              <w:sz w:val="36"/>
                                              <w:szCs w:val="36"/>
                                            </w:rPr>
                                            <w:t>CLICK TO LAUNCH FEATURED ASSETS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" name="Text Box 6"/>
                                    <wps:cNvSpPr txBox="1"/>
                                    <wps:spPr>
                                      <a:xfrm>
                                        <a:off x="394738" y="1778896"/>
                                        <a:ext cx="1561993" cy="3670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994B23C" w14:textId="3EECE197" w:rsidR="00DE026C" w:rsidRPr="00931825" w:rsidRDefault="00AD6057" w:rsidP="00DE026C">
                                          <w:pPr>
                                            <w:rPr>
                                              <w:rFonts w:ascii="Montserrat Black" w:hAnsi="Montserrat Black"/>
                                              <w:b/>
                                              <w:bCs/>
                                              <w:color w:val="FF375A"/>
                                              <w:sz w:val="36"/>
                                              <w:szCs w:val="36"/>
                                            </w:rPr>
                                          </w:pPr>
                                          <w:r w:rsidRPr="00931825">
                                            <w:rPr>
                                              <w:rFonts w:ascii="Montserrat Black" w:hAnsi="Montserrat Black"/>
                                              <w:b/>
                                              <w:bCs/>
                                              <w:color w:val="FF375A"/>
                                              <w:sz w:val="36"/>
                                              <w:szCs w:val="36"/>
                                            </w:rPr>
                                            <w:t>WATCH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3" name="Text Box 17"/>
                                    <wps:cNvSpPr txBox="1"/>
                                    <wps:spPr>
                                      <a:xfrm>
                                        <a:off x="379158" y="2729547"/>
                                        <a:ext cx="1704975" cy="504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8A3847F" w14:textId="29FC7179" w:rsidR="009655F1" w:rsidRPr="00931825" w:rsidRDefault="00AD6057" w:rsidP="00DE026C">
                                          <w:pPr>
                                            <w:rPr>
                                              <w:rFonts w:ascii="Montserrat Black" w:hAnsi="Montserrat Black"/>
                                              <w:b/>
                                              <w:bCs/>
                                              <w:color w:val="FF375A"/>
                                              <w:sz w:val="36"/>
                                              <w:szCs w:val="36"/>
                                            </w:rPr>
                                          </w:pPr>
                                          <w:r w:rsidRPr="00931825">
                                            <w:rPr>
                                              <w:rFonts w:ascii="Montserrat Black" w:hAnsi="Montserrat Black"/>
                                              <w:b/>
                                              <w:bCs/>
                                              <w:color w:val="FF375A"/>
                                              <w:sz w:val="36"/>
                                              <w:szCs w:val="36"/>
                                            </w:rPr>
                                            <w:t>READ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57" name="Text Box 17"/>
                                  <wps:cNvSpPr txBox="1"/>
                                  <wps:spPr>
                                    <a:xfrm>
                                      <a:off x="426720" y="3025140"/>
                                      <a:ext cx="1412875" cy="367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FDD4D86" w14:textId="1EA6C8D5" w:rsidR="00FF1799" w:rsidRPr="00931825" w:rsidRDefault="00AD6057" w:rsidP="00FF1799">
                                        <w:pPr>
                                          <w:rPr>
                                            <w:rFonts w:ascii="Montserrat Black" w:hAnsi="Montserrat Black"/>
                                            <w:b/>
                                            <w:bCs/>
                                            <w:color w:val="FF375A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931825">
                                          <w:rPr>
                                            <w:rFonts w:ascii="Montserrat Black" w:hAnsi="Montserrat Black"/>
                                            <w:b/>
                                            <w:bCs/>
                                            <w:color w:val="FF375A"/>
                                            <w:sz w:val="36"/>
                                            <w:szCs w:val="36"/>
                                          </w:rPr>
                                          <w:t>LISTEN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59" name="Picture 5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21921" y="2005395"/>
                                      <a:ext cx="314325" cy="31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</wpg:grpSp>
                            <wps:wsp>
                              <wps:cNvPr id="60" name="Text Box 60"/>
                              <wps:cNvSpPr txBox="1"/>
                              <wps:spPr>
                                <a:xfrm>
                                  <a:off x="114300" y="3351530"/>
                                  <a:ext cx="1725295" cy="664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9897E5" w14:textId="75917ACD" w:rsidR="00FF1799" w:rsidRPr="00A1658D" w:rsidRDefault="006E37CB" w:rsidP="00FF1799">
                                    <w:pPr>
                                      <w:pStyle w:val="Heading1"/>
                                      <w:shd w:val="clear" w:color="auto" w:fill="FFFFFF"/>
                                      <w:spacing w:before="0"/>
                                      <w:rPr>
                                        <w:rFonts w:ascii="Montserrat" w:hAnsi="Montserrat"/>
                                        <w:color w:val="34343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Montserrat" w:hAnsi="Montserrat"/>
                                        <w:color w:val="343434"/>
                                        <w:sz w:val="18"/>
                                        <w:szCs w:val="18"/>
                                      </w:rPr>
                                      <w:t>The Inefficiency Assassin: Time Management Tactics for Working Smarter, Not Longer</w:t>
                                    </w:r>
                                  </w:p>
                                  <w:p w14:paraId="3307D03C" w14:textId="77777777" w:rsidR="00FF1799" w:rsidRDefault="00FF1799" w:rsidP="00FF1799">
                                    <w:pPr>
                                      <w:ind w:left="-1440" w:right="-1440"/>
                                      <w:rPr>
                                        <w:rFonts w:ascii="Montserrat" w:hAnsi="Montserrat"/>
                                        <w:noProof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Montserrat" w:hAnsi="Montserrat"/>
                                        <w:noProof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</w:p>
                                  <w:p w14:paraId="4DCC4F70" w14:textId="77777777" w:rsidR="00FF1799" w:rsidRDefault="00FF1799" w:rsidP="00FF1799">
                                    <w:pPr>
                                      <w:ind w:left="-1440" w:right="-1440"/>
                                      <w:rPr>
                                        <w:rFonts w:ascii="Montserrat" w:hAnsi="Montserrat"/>
                                        <w:noProof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32104AAA" w14:textId="77777777" w:rsidR="00FF1799" w:rsidRDefault="00FF1799" w:rsidP="00FF1799">
                                    <w:pPr>
                                      <w:ind w:left="-1440" w:right="-1440"/>
                                      <w:rPr>
                                        <w:rFonts w:ascii="Montserrat" w:hAnsi="Montserrat"/>
                                        <w:noProof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Montserrat" w:hAnsi="Montserrat"/>
                                        <w:noProof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square" lIns="0" tIns="0" rIns="0" bIns="0" numCol="1" spcCol="0" rtlCol="0" fromWordArt="0" anchor="t" anchorCtr="0" forceAA="0" upright="1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24" name="Picture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675" y="981075"/>
                              <a:ext cx="411480" cy="411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" name="Picture 2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50" y="3038475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D7B92D" id="Group 18" o:spid="_x0000_s1034" style="position:absolute;margin-left:448.5pt;margin-top:238.95pt;width:167.8pt;height:316.25pt;z-index:251655680" coordsize="21310,40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">
                <v:group id="Group 12" o:spid="_x0000_s1035" style="position:absolute;width:21310;height:40163" coordsize="21310,40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Group 20" o:spid="_x0000_s1036" style="position:absolute;width:21310;height:40163" coordsize="21314,40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shape id="Text Box 38" o:spid="_x0000_s1037" type="#_x0000_t202" style="position:absolute;left:1066;top:14097;width:17253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" filled="f" stroked="f" strokeweight=".5pt">
                      <v:textbox inset="0,0,0,0">
                        <w:txbxContent>
                          <w:p w14:paraId="6AAE005E" w14:textId="3B97CF4D" w:rsidR="00DE026C" w:rsidRDefault="006E37CB" w:rsidP="00C248BE">
                            <w:pPr>
                              <w:pStyle w:val="Heading1"/>
                              <w:shd w:val="clear" w:color="auto" w:fill="FFFFFF"/>
                              <w:spacing w:before="0"/>
                              <w:rPr>
                                <w:rFonts w:ascii="Montserrat" w:hAnsi="Montserrat"/>
                                <w:noProof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343434"/>
                                <w:sz w:val="18"/>
                                <w:szCs w:val="18"/>
                              </w:rPr>
                              <w:t>Make The Time You Need: Get Organized</w:t>
                            </w:r>
                          </w:p>
                          <w:p w14:paraId="3050F515" w14:textId="77777777" w:rsidR="00DE026C" w:rsidRDefault="00DE026C" w:rsidP="00DE026C">
                            <w:pPr>
                              <w:ind w:left="-1440" w:right="-1440"/>
                              <w:rPr>
                                <w:rFonts w:ascii="Montserrat" w:hAnsi="Montserrat"/>
                                <w:noProof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" w:hAnsi="Montserrat"/>
                                <w:noProof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group id="Group 17" o:spid="_x0000_s1038" style="position:absolute;width:21314;height:40163" coordsize="21314,40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<v:group id="Group 15" o:spid="_x0000_s1039" style="position:absolute;width:21314;height:33921" coordsize="21314,33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<v:shape id="Text Box 40" o:spid="_x0000_s1040" type="#_x0000_t202" style="position:absolute;left:1142;top:23495;width:17253;height:7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" filled="f" stroked="f" strokeweight=".5pt">
                          <v:textbox inset="0,0,0,0">
                            <w:txbxContent>
                              <w:p w14:paraId="0D24C932" w14:textId="6A872FEA" w:rsidR="00B1229E" w:rsidRPr="00A1658D" w:rsidRDefault="006E37CB" w:rsidP="00B1229E">
                                <w:pPr>
                                  <w:pStyle w:val="Heading1"/>
                                  <w:shd w:val="clear" w:color="auto" w:fill="FFFFFF"/>
                                  <w:spacing w:before="0"/>
                                  <w:rPr>
                                    <w:rFonts w:ascii="Montserrat" w:hAnsi="Montserrat"/>
                                    <w:color w:val="34343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343434"/>
                                    <w:sz w:val="18"/>
                                    <w:szCs w:val="18"/>
                                  </w:rPr>
                                  <w:t>The Time Trap: That Classic Book on Time Management</w:t>
                                </w:r>
                              </w:p>
                              <w:p w14:paraId="304BC632" w14:textId="77777777" w:rsidR="00DE026C" w:rsidRDefault="00DE026C" w:rsidP="00DE026C">
                                <w:pPr>
                                  <w:ind w:left="-1440" w:right="-1440"/>
                                  <w:rPr>
                                    <w:rFonts w:ascii="Montserrat" w:hAnsi="Montserrat"/>
                                    <w:noProof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noProof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  <w:p w14:paraId="65FF3F1C" w14:textId="77777777" w:rsidR="00DE026C" w:rsidRDefault="00DE026C" w:rsidP="00DE026C">
                                <w:pPr>
                                  <w:ind w:left="-1440" w:right="-1440"/>
                                  <w:rPr>
                                    <w:rFonts w:ascii="Montserrat" w:hAnsi="Montserrat"/>
                                    <w:noProof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0C24F1F0" w14:textId="77777777" w:rsidR="00DE026C" w:rsidRDefault="00DE026C" w:rsidP="00DE026C">
                                <w:pPr>
                                  <w:ind w:left="-1440" w:right="-1440"/>
                                  <w:rPr>
                                    <w:rFonts w:ascii="Montserrat" w:hAnsi="Montserrat"/>
                                    <w:noProof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noProof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group id="Group 13" o:spid="_x0000_s1041" style="position:absolute;width:21314;height:33921" coordsize="21314,33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  <v:group id="Group 10" o:spid="_x0000_s1042" style="position:absolute;width:21314;height:25101" coordorigin="-476,7239" coordsize="21317,2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    <v:shape id="Text Box 23" o:spid="_x0000_s1043" type="#_x0000_t202" style="position:absolute;left:-476;top:7239;width:17843;height:10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            <v:textbox>
                                <w:txbxContent>
                                  <w:p w14:paraId="3780CC30" w14:textId="77777777" w:rsidR="00DE026C" w:rsidRDefault="00DE026C" w:rsidP="00DE026C">
                                    <w:pPr>
                                      <w:spacing w:line="360" w:lineRule="exact"/>
                                      <w:rPr>
                                        <w:rFonts w:ascii="Montserrat Black" w:hAnsi="Montserrat Black"/>
                                        <w:b/>
                                        <w:bCs/>
                                        <w:color w:val="121C35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Montserrat Black" w:hAnsi="Montserrat Black"/>
                                        <w:b/>
                                        <w:bCs/>
                                        <w:color w:val="121C35"/>
                                        <w:sz w:val="36"/>
                                        <w:szCs w:val="36"/>
                                      </w:rPr>
                                      <w:t>CLICK TO LAUNCH FEATURED ASSETS</w:t>
                                    </w:r>
                                  </w:p>
                                </w:txbxContent>
                              </v:textbox>
                            </v:shape>
                            <v:shape id="Text Box 6" o:spid="_x0000_s1044" type="#_x0000_t202" style="position:absolute;left:3947;top:17788;width:15620;height:3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            <v:textbox>
                                <w:txbxContent>
                                  <w:p w14:paraId="5994B23C" w14:textId="3EECE197" w:rsidR="00DE026C" w:rsidRPr="00931825" w:rsidRDefault="00AD6057" w:rsidP="00DE026C">
                                    <w:pPr>
                                      <w:rPr>
                                        <w:rFonts w:ascii="Montserrat Black" w:hAnsi="Montserrat Black"/>
                                        <w:b/>
                                        <w:bCs/>
                                        <w:color w:val="FF375A"/>
                                        <w:sz w:val="36"/>
                                        <w:szCs w:val="36"/>
                                      </w:rPr>
                                    </w:pPr>
                                    <w:r w:rsidRPr="00931825">
                                      <w:rPr>
                                        <w:rFonts w:ascii="Montserrat Black" w:hAnsi="Montserrat Black"/>
                                        <w:b/>
                                        <w:bCs/>
                                        <w:color w:val="FF375A"/>
                                        <w:sz w:val="36"/>
                                        <w:szCs w:val="36"/>
                                      </w:rPr>
                                      <w:t>WATCH</w:t>
                                    </w:r>
                                  </w:p>
                                </w:txbxContent>
                              </v:textbox>
                            </v:shape>
                            <v:shape id="Text Box 17" o:spid="_x0000_s1045" type="#_x0000_t202" style="position:absolute;left:3791;top:27295;width:17050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            <v:textbox>
                                <w:txbxContent>
                                  <w:p w14:paraId="38A3847F" w14:textId="29FC7179" w:rsidR="009655F1" w:rsidRPr="00931825" w:rsidRDefault="00AD6057" w:rsidP="00DE026C">
                                    <w:pPr>
                                      <w:rPr>
                                        <w:rFonts w:ascii="Montserrat Black" w:hAnsi="Montserrat Black"/>
                                        <w:b/>
                                        <w:bCs/>
                                        <w:color w:val="FF375A"/>
                                        <w:sz w:val="36"/>
                                        <w:szCs w:val="36"/>
                                      </w:rPr>
                                    </w:pPr>
                                    <w:r w:rsidRPr="00931825">
                                      <w:rPr>
                                        <w:rFonts w:ascii="Montserrat Black" w:hAnsi="Montserrat Black"/>
                                        <w:b/>
                                        <w:bCs/>
                                        <w:color w:val="FF375A"/>
                                        <w:sz w:val="36"/>
                                        <w:szCs w:val="36"/>
                                      </w:rPr>
                                      <w:t>READ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17" o:spid="_x0000_s1046" type="#_x0000_t202" style="position:absolute;left:4267;top:30251;width:14128;height:3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            <v:textbox>
                              <w:txbxContent>
                                <w:p w14:paraId="4FDD4D86" w14:textId="1EA6C8D5" w:rsidR="00FF1799" w:rsidRPr="00931825" w:rsidRDefault="00AD6057" w:rsidP="00FF1799">
                                  <w:pPr>
                                    <w:rPr>
                                      <w:rFonts w:ascii="Montserrat Black" w:hAnsi="Montserrat Black"/>
                                      <w:b/>
                                      <w:bCs/>
                                      <w:color w:val="FF375A"/>
                                      <w:sz w:val="36"/>
                                      <w:szCs w:val="36"/>
                                    </w:rPr>
                                  </w:pPr>
                                  <w:r w:rsidRPr="00931825">
                                    <w:rPr>
                                      <w:rFonts w:ascii="Montserrat Black" w:hAnsi="Montserrat Black"/>
                                      <w:b/>
                                      <w:bCs/>
                                      <w:color w:val="FF375A"/>
                                      <w:sz w:val="36"/>
                                      <w:szCs w:val="36"/>
                                    </w:rPr>
                                    <w:t>LISTEN</w:t>
                                  </w:r>
                                </w:p>
                              </w:txbxContent>
                            </v:textbox>
                          </v:shape>
                          <v:shape id="Picture 59" o:spid="_x0000_s1047" type="#_x0000_t75" style="position:absolute;left:1219;top:20053;width:3143;height: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">
                            <v:imagedata r:id="rId16" o:title=""/>
                          </v:shape>
                        </v:group>
                      </v:group>
                      <v:shape id="Text Box 60" o:spid="_x0000_s1048" type="#_x0000_t202" style="position:absolute;left:1143;top:33515;width:17252;height:6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" filled="f" stroked="f" strokeweight=".5pt">
                        <v:textbox inset="0,0,0,0">
                          <w:txbxContent>
                            <w:p w14:paraId="029897E5" w14:textId="75917ACD" w:rsidR="00FF1799" w:rsidRPr="00A1658D" w:rsidRDefault="006E37CB" w:rsidP="00FF1799">
                              <w:pPr>
                                <w:pStyle w:val="Heading1"/>
                                <w:shd w:val="clear" w:color="auto" w:fill="FFFFFF"/>
                                <w:spacing w:before="0"/>
                                <w:rPr>
                                  <w:rFonts w:ascii="Montserrat" w:hAnsi="Montserrat"/>
                                  <w:color w:val="34343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343434"/>
                                  <w:sz w:val="18"/>
                                  <w:szCs w:val="18"/>
                                </w:rPr>
                                <w:t>The Inefficiency Assassin: Time Management Tactics for Working Smarter, Not Longer</w:t>
                              </w:r>
                            </w:p>
                            <w:p w14:paraId="3307D03C" w14:textId="77777777" w:rsidR="00FF1799" w:rsidRDefault="00FF1799" w:rsidP="00FF1799">
                              <w:pPr>
                                <w:ind w:left="-1440" w:right="-1440"/>
                                <w:rPr>
                                  <w:rFonts w:ascii="Montserrat" w:hAnsi="Montserrat"/>
                                  <w:noProof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noProof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4DCC4F70" w14:textId="77777777" w:rsidR="00FF1799" w:rsidRDefault="00FF1799" w:rsidP="00FF1799">
                              <w:pPr>
                                <w:ind w:left="-1440" w:right="-1440"/>
                                <w:rPr>
                                  <w:rFonts w:ascii="Montserrat" w:hAnsi="Montserrat"/>
                                  <w:noProof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32104AAA" w14:textId="77777777" w:rsidR="00FF1799" w:rsidRDefault="00FF1799" w:rsidP="00FF1799">
                              <w:pPr>
                                <w:ind w:left="-1440" w:right="-1440"/>
                                <w:rPr>
                                  <w:rFonts w:ascii="Montserrat" w:hAnsi="Montserrat"/>
                                  <w:noProof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noProof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Picture 24" o:spid="_x0000_s1049" type="#_x0000_t75" style="position:absolute;left:666;top:9810;width:4115;height:4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">
                    <v:imagedata r:id="rId17" o:title=""/>
                  </v:shape>
                </v:group>
                <v:shape id="Picture 2" o:spid="_x0000_s1050" type="#_x0000_t75" alt="Icon&#10;&#10;Description automatically generated" style="position:absolute;left:1333;top:30384;width:2896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">
                  <v:imagedata r:id="rId18" o:title="Icon&#10;&#10;Description automatically generated"/>
                </v:shape>
              </v:group>
            </w:pict>
          </mc:Fallback>
        </mc:AlternateContent>
      </w:r>
      <w:r w:rsidR="00FE0C34">
        <w:rPr>
          <w:noProof/>
        </w:rPr>
        <w:drawing>
          <wp:anchor distT="0" distB="0" distL="114300" distR="114300" simplePos="0" relativeHeight="251646464" behindDoc="0" locked="0" layoutInCell="1" allowOverlap="1" wp14:anchorId="31988248" wp14:editId="37B1FF7A">
            <wp:simplePos x="0" y="0"/>
            <wp:positionH relativeFrom="column">
              <wp:posOffset>6032364</wp:posOffset>
            </wp:positionH>
            <wp:positionV relativeFrom="paragraph">
              <wp:posOffset>7782560</wp:posOffset>
            </wp:positionV>
            <wp:extent cx="1504315" cy="378669"/>
            <wp:effectExtent l="0" t="0" r="635" b="2540"/>
            <wp:wrapNone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19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378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1799" w:rsidRPr="00326F1F">
        <w:rPr>
          <w:noProof/>
        </w:rPr>
        <w:drawing>
          <wp:anchor distT="0" distB="0" distL="114300" distR="114300" simplePos="0" relativeHeight="251643392" behindDoc="0" locked="0" layoutInCell="1" allowOverlap="1" wp14:anchorId="60642804" wp14:editId="375AF692">
            <wp:simplePos x="0" y="0"/>
            <wp:positionH relativeFrom="column">
              <wp:posOffset>6191621</wp:posOffset>
            </wp:positionH>
            <wp:positionV relativeFrom="paragraph">
              <wp:posOffset>8190230</wp:posOffset>
            </wp:positionV>
            <wp:extent cx="1289685" cy="422910"/>
            <wp:effectExtent l="0" t="0" r="0" b="0"/>
            <wp:wrapNone/>
            <wp:docPr id="14" name="Picture 1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Logo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685" cy="42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C2D">
        <w:br w:type="page"/>
      </w:r>
    </w:p>
    <w:p w14:paraId="50BBAB5E" w14:textId="24D5D0CE" w:rsidR="00B4606A" w:rsidRPr="00D52767" w:rsidRDefault="00B4606A" w:rsidP="00B4606A">
      <w:pPr>
        <w:spacing w:before="480"/>
        <w:ind w:left="1260" w:right="-630" w:hanging="360"/>
        <w:rPr>
          <w:rFonts w:ascii="Montserrat Black" w:hAnsi="Montserrat Black"/>
          <w:b/>
          <w:color w:val="DA3467"/>
          <w:sz w:val="22"/>
          <w:szCs w:val="22"/>
        </w:rPr>
      </w:pPr>
      <w:r w:rsidRPr="00D52767">
        <w:rPr>
          <w:rFonts w:ascii="Spectral" w:hAnsi="Spectral"/>
          <w:b/>
          <w:sz w:val="22"/>
          <w:szCs w:val="22"/>
        </w:rPr>
        <w:lastRenderedPageBreak/>
        <w:t>IMPORTANT:</w:t>
      </w:r>
      <w:r w:rsidRPr="00D52767">
        <w:rPr>
          <w:rFonts w:ascii="Spectral" w:hAnsi="Spectral"/>
          <w:sz w:val="22"/>
          <w:szCs w:val="22"/>
        </w:rPr>
        <w:t xml:space="preserve"> </w:t>
      </w:r>
      <w:r w:rsidRPr="00D52767">
        <w:rPr>
          <w:rFonts w:ascii="Spectral" w:hAnsi="Spectral"/>
          <w:b/>
          <w:sz w:val="22"/>
          <w:szCs w:val="22"/>
        </w:rPr>
        <w:t>PLEASE REMOVE THIS PAGE AFTER CUSTOMIZING THE FOLLOWING PAGES</w:t>
      </w:r>
    </w:p>
    <w:p w14:paraId="4AAA2085" w14:textId="0D5E3BF3" w:rsidR="00B4606A" w:rsidRDefault="00B4606A" w:rsidP="00B4606A">
      <w:pPr>
        <w:ind w:left="1260" w:hanging="360"/>
        <w:rPr>
          <w:rFonts w:ascii="Spectral" w:hAnsi="Spectral"/>
        </w:rPr>
      </w:pPr>
    </w:p>
    <w:p w14:paraId="7BAE7351" w14:textId="47044F46" w:rsidR="00B4606A" w:rsidRPr="004E35FA" w:rsidRDefault="00B4606A" w:rsidP="00B4606A">
      <w:pPr>
        <w:ind w:left="1260" w:hanging="360"/>
        <w:rPr>
          <w:rFonts w:ascii="Spectral" w:hAnsi="Spectral"/>
          <w:b/>
          <w:sz w:val="22"/>
          <w:szCs w:val="22"/>
        </w:rPr>
      </w:pPr>
      <w:r w:rsidRPr="004E35FA">
        <w:rPr>
          <w:rFonts w:ascii="Spectral" w:hAnsi="Spectral"/>
          <w:b/>
          <w:sz w:val="22"/>
          <w:szCs w:val="22"/>
        </w:rPr>
        <w:t>Step 1: Make sure you have the tools you need.</w:t>
      </w:r>
    </w:p>
    <w:p w14:paraId="6E8AE4EE" w14:textId="06944603" w:rsidR="00B4606A" w:rsidRPr="004E35FA" w:rsidRDefault="00B4606A" w:rsidP="00B4606A">
      <w:pPr>
        <w:pStyle w:val="ListParagraph"/>
        <w:numPr>
          <w:ilvl w:val="0"/>
          <w:numId w:val="1"/>
        </w:numPr>
        <w:ind w:left="1260"/>
        <w:rPr>
          <w:rFonts w:ascii="Spectral" w:hAnsi="Spectral"/>
          <w:sz w:val="22"/>
          <w:szCs w:val="22"/>
        </w:rPr>
      </w:pPr>
      <w:r w:rsidRPr="004E35FA">
        <w:rPr>
          <w:rFonts w:ascii="Spectral" w:hAnsi="Spectral"/>
          <w:sz w:val="22"/>
          <w:szCs w:val="22"/>
        </w:rPr>
        <w:t>Locate your logo and have it ready in a file or on your desktop.</w:t>
      </w:r>
    </w:p>
    <w:p w14:paraId="617D7E10" w14:textId="27EAFE2A" w:rsidR="00B4606A" w:rsidRPr="004E35FA" w:rsidRDefault="00B4606A" w:rsidP="00B4606A">
      <w:pPr>
        <w:pStyle w:val="ListParagraph"/>
        <w:numPr>
          <w:ilvl w:val="0"/>
          <w:numId w:val="1"/>
        </w:numPr>
        <w:ind w:left="1260"/>
        <w:rPr>
          <w:rFonts w:ascii="Spectral" w:hAnsi="Spectral"/>
          <w:sz w:val="22"/>
          <w:szCs w:val="22"/>
        </w:rPr>
      </w:pPr>
      <w:r w:rsidRPr="004E35FA">
        <w:rPr>
          <w:rFonts w:ascii="Spectral" w:hAnsi="Spectral"/>
          <w:sz w:val="22"/>
          <w:szCs w:val="22"/>
        </w:rPr>
        <w:t xml:space="preserve">Download fonts you’ll need: Montserrat and Spectral. </w:t>
      </w:r>
      <w:r>
        <w:rPr>
          <w:rFonts w:ascii="Spectral" w:hAnsi="Spectral"/>
          <w:sz w:val="22"/>
          <w:szCs w:val="22"/>
        </w:rPr>
        <w:br/>
      </w:r>
      <w:r w:rsidRPr="004E35FA">
        <w:rPr>
          <w:rFonts w:ascii="Spectral" w:hAnsi="Spectral"/>
          <w:sz w:val="22"/>
          <w:szCs w:val="22"/>
        </w:rPr>
        <w:t xml:space="preserve">(Download </w:t>
      </w:r>
      <w:r>
        <w:rPr>
          <w:rFonts w:ascii="Spectral" w:hAnsi="Spectral"/>
          <w:sz w:val="22"/>
          <w:szCs w:val="22"/>
        </w:rPr>
        <w:t>at no cost</w:t>
      </w:r>
      <w:r w:rsidRPr="004E35FA">
        <w:rPr>
          <w:rFonts w:ascii="Spectral" w:hAnsi="Spectral"/>
          <w:sz w:val="22"/>
          <w:szCs w:val="22"/>
        </w:rPr>
        <w:t xml:space="preserve"> here: </w:t>
      </w:r>
      <w:hyperlink r:id="rId21" w:history="1">
        <w:r w:rsidRPr="00E114A7">
          <w:rPr>
            <w:rStyle w:val="Hyperlink"/>
            <w:rFonts w:ascii="Spectral" w:hAnsi="Spectral"/>
            <w:sz w:val="22"/>
            <w:szCs w:val="22"/>
          </w:rPr>
          <w:t>https://fonts.google.com</w:t>
        </w:r>
      </w:hyperlink>
      <w:r>
        <w:rPr>
          <w:rFonts w:ascii="Spectral" w:hAnsi="Spectral"/>
          <w:sz w:val="22"/>
          <w:szCs w:val="22"/>
        </w:rPr>
        <w:t xml:space="preserve"> </w:t>
      </w:r>
      <w:r w:rsidRPr="004E35FA">
        <w:rPr>
          <w:rFonts w:ascii="Spectral" w:hAnsi="Spectral"/>
          <w:sz w:val="22"/>
          <w:szCs w:val="22"/>
        </w:rPr>
        <w:t>)</w:t>
      </w:r>
    </w:p>
    <w:p w14:paraId="265A128B" w14:textId="5354B5BD" w:rsidR="00B4606A" w:rsidRPr="004E35FA" w:rsidRDefault="00B4606A" w:rsidP="00B4606A">
      <w:pPr>
        <w:ind w:left="1260" w:hanging="360"/>
        <w:rPr>
          <w:rFonts w:ascii="Spectral" w:hAnsi="Spectral"/>
          <w:sz w:val="22"/>
          <w:szCs w:val="22"/>
        </w:rPr>
      </w:pPr>
    </w:p>
    <w:p w14:paraId="68861318" w14:textId="15CD3DE5" w:rsidR="00B4606A" w:rsidRPr="004E35FA" w:rsidRDefault="00B4606A" w:rsidP="00B4606A">
      <w:pPr>
        <w:ind w:left="1260" w:hanging="360"/>
        <w:rPr>
          <w:rFonts w:ascii="Spectral" w:hAnsi="Spectral"/>
          <w:b/>
          <w:sz w:val="22"/>
          <w:szCs w:val="22"/>
        </w:rPr>
      </w:pPr>
      <w:r w:rsidRPr="004E35FA">
        <w:rPr>
          <w:rFonts w:ascii="Spectral" w:hAnsi="Spectral"/>
          <w:b/>
          <w:sz w:val="22"/>
          <w:szCs w:val="22"/>
        </w:rPr>
        <w:t xml:space="preserve">Step 2: Insert your logo. </w:t>
      </w:r>
    </w:p>
    <w:p w14:paraId="7A976D30" w14:textId="33B96CEF" w:rsidR="00B4606A" w:rsidRPr="004E35FA" w:rsidRDefault="00B4606A" w:rsidP="00B4606A">
      <w:pPr>
        <w:pStyle w:val="ListParagraph"/>
        <w:numPr>
          <w:ilvl w:val="0"/>
          <w:numId w:val="2"/>
        </w:numPr>
        <w:ind w:left="1260"/>
        <w:rPr>
          <w:rFonts w:ascii="Spectral" w:hAnsi="Spectral"/>
          <w:sz w:val="22"/>
          <w:szCs w:val="22"/>
        </w:rPr>
      </w:pPr>
      <w:r w:rsidRPr="004E35FA">
        <w:rPr>
          <w:rFonts w:ascii="Spectral" w:hAnsi="Spectral"/>
          <w:sz w:val="22"/>
          <w:szCs w:val="22"/>
        </w:rPr>
        <w:t xml:space="preserve">Highlight the text that </w:t>
      </w:r>
      <w:proofErr w:type="gramStart"/>
      <w:r w:rsidRPr="004E35FA">
        <w:rPr>
          <w:rFonts w:ascii="Spectral" w:hAnsi="Spectral"/>
          <w:sz w:val="22"/>
          <w:szCs w:val="22"/>
        </w:rPr>
        <w:t>says</w:t>
      </w:r>
      <w:proofErr w:type="gramEnd"/>
      <w:r w:rsidRPr="004E35FA">
        <w:rPr>
          <w:rFonts w:ascii="Spectral" w:hAnsi="Spectral"/>
          <w:sz w:val="22"/>
          <w:szCs w:val="22"/>
        </w:rPr>
        <w:t xml:space="preserve"> “Insert </w:t>
      </w:r>
      <w:r>
        <w:rPr>
          <w:rFonts w:ascii="Spectral" w:hAnsi="Spectral"/>
          <w:sz w:val="22"/>
          <w:szCs w:val="22"/>
        </w:rPr>
        <w:t>customer</w:t>
      </w:r>
      <w:r w:rsidRPr="004E35FA">
        <w:rPr>
          <w:rFonts w:ascii="Spectral" w:hAnsi="Spectral"/>
          <w:sz w:val="22"/>
          <w:szCs w:val="22"/>
        </w:rPr>
        <w:t xml:space="preserve"> logo here.” </w:t>
      </w:r>
    </w:p>
    <w:p w14:paraId="1E44B2BD" w14:textId="6D8D9D87" w:rsidR="00B4606A" w:rsidRPr="004E35FA" w:rsidRDefault="00B4606A" w:rsidP="00B4606A">
      <w:pPr>
        <w:pStyle w:val="ListParagraph"/>
        <w:numPr>
          <w:ilvl w:val="0"/>
          <w:numId w:val="2"/>
        </w:numPr>
        <w:ind w:left="1260"/>
        <w:rPr>
          <w:rFonts w:ascii="Spectral" w:hAnsi="Spectral"/>
          <w:sz w:val="22"/>
          <w:szCs w:val="22"/>
        </w:rPr>
      </w:pPr>
      <w:r w:rsidRPr="004E35FA">
        <w:rPr>
          <w:rFonts w:ascii="Spectral" w:hAnsi="Spectral"/>
          <w:sz w:val="22"/>
          <w:szCs w:val="22"/>
        </w:rPr>
        <w:t xml:space="preserve">Select “Insert picture” in Word. </w:t>
      </w:r>
    </w:p>
    <w:p w14:paraId="4C89D081" w14:textId="02EC80CF" w:rsidR="00B4606A" w:rsidRPr="004E35FA" w:rsidRDefault="00B4606A" w:rsidP="00B4606A">
      <w:pPr>
        <w:pStyle w:val="ListParagraph"/>
        <w:numPr>
          <w:ilvl w:val="0"/>
          <w:numId w:val="2"/>
        </w:numPr>
        <w:ind w:left="1260"/>
        <w:rPr>
          <w:rFonts w:ascii="Spectral" w:hAnsi="Spectral"/>
          <w:sz w:val="22"/>
          <w:szCs w:val="22"/>
        </w:rPr>
      </w:pPr>
      <w:r w:rsidRPr="004E35FA">
        <w:rPr>
          <w:rFonts w:ascii="Spectral" w:hAnsi="Spectral"/>
          <w:sz w:val="22"/>
          <w:szCs w:val="22"/>
        </w:rPr>
        <w:t>Select “Picture from File” and choose your logo from the menu.</w:t>
      </w:r>
    </w:p>
    <w:p w14:paraId="5E10C884" w14:textId="1A35BE8F" w:rsidR="00B4606A" w:rsidRPr="004E35FA" w:rsidRDefault="00B4606A" w:rsidP="00B4606A">
      <w:pPr>
        <w:pStyle w:val="ListParagraph"/>
        <w:numPr>
          <w:ilvl w:val="0"/>
          <w:numId w:val="2"/>
        </w:numPr>
        <w:ind w:left="1260"/>
        <w:rPr>
          <w:rFonts w:ascii="Spectral" w:hAnsi="Spectral"/>
          <w:sz w:val="22"/>
          <w:szCs w:val="22"/>
        </w:rPr>
      </w:pPr>
      <w:r w:rsidRPr="004E35FA">
        <w:rPr>
          <w:rFonts w:ascii="Spectral" w:hAnsi="Spectral"/>
          <w:sz w:val="22"/>
          <w:szCs w:val="22"/>
        </w:rPr>
        <w:t>Logo will replace text.</w:t>
      </w:r>
    </w:p>
    <w:p w14:paraId="44E9601F" w14:textId="6E9E6DE3" w:rsidR="00B4606A" w:rsidRPr="004E35FA" w:rsidRDefault="00B4606A" w:rsidP="00B4606A">
      <w:pPr>
        <w:pStyle w:val="ListParagraph"/>
        <w:numPr>
          <w:ilvl w:val="0"/>
          <w:numId w:val="2"/>
        </w:numPr>
        <w:ind w:left="1260"/>
        <w:rPr>
          <w:rFonts w:ascii="Spectral" w:hAnsi="Spectral"/>
          <w:sz w:val="22"/>
          <w:szCs w:val="22"/>
        </w:rPr>
      </w:pPr>
      <w:r w:rsidRPr="004E35FA">
        <w:rPr>
          <w:rFonts w:ascii="Spectral" w:hAnsi="Spectral"/>
          <w:sz w:val="22"/>
          <w:szCs w:val="22"/>
        </w:rPr>
        <w:t xml:space="preserve">Size the logo so it is </w:t>
      </w:r>
      <w:r>
        <w:rPr>
          <w:rFonts w:ascii="Spectral" w:hAnsi="Spectral"/>
          <w:sz w:val="22"/>
          <w:szCs w:val="22"/>
        </w:rPr>
        <w:t>no wider than 1.25 in (32 mm) and no higher than</w:t>
      </w:r>
      <w:r w:rsidRPr="004E35FA">
        <w:rPr>
          <w:rFonts w:ascii="Spectral" w:hAnsi="Spectral"/>
          <w:sz w:val="22"/>
          <w:szCs w:val="22"/>
        </w:rPr>
        <w:t xml:space="preserve"> </w:t>
      </w:r>
      <w:r>
        <w:rPr>
          <w:rFonts w:ascii="Spectral" w:hAnsi="Spectral"/>
          <w:sz w:val="22"/>
          <w:szCs w:val="22"/>
        </w:rPr>
        <w:t xml:space="preserve">1.5 in (38 mm). </w:t>
      </w:r>
    </w:p>
    <w:p w14:paraId="48195BE1" w14:textId="01A7FF8E" w:rsidR="00B4606A" w:rsidRPr="004E35FA" w:rsidRDefault="00B4606A" w:rsidP="00B4606A">
      <w:pPr>
        <w:pStyle w:val="ListParagraph"/>
        <w:numPr>
          <w:ilvl w:val="0"/>
          <w:numId w:val="2"/>
        </w:numPr>
        <w:ind w:left="1260"/>
        <w:rPr>
          <w:rFonts w:ascii="Spectral" w:hAnsi="Spectral"/>
          <w:sz w:val="22"/>
          <w:szCs w:val="22"/>
        </w:rPr>
      </w:pPr>
      <w:r w:rsidRPr="004E35FA">
        <w:rPr>
          <w:rFonts w:ascii="Spectral" w:hAnsi="Spectral"/>
          <w:sz w:val="22"/>
          <w:szCs w:val="22"/>
        </w:rPr>
        <w:t>Repeat for all pages.</w:t>
      </w:r>
    </w:p>
    <w:p w14:paraId="0FE69FAE" w14:textId="4A9D3218" w:rsidR="00B4606A" w:rsidRPr="004E35FA" w:rsidRDefault="00B4606A" w:rsidP="00B4606A">
      <w:pPr>
        <w:ind w:left="1260" w:hanging="360"/>
        <w:rPr>
          <w:rFonts w:ascii="Spectral" w:hAnsi="Spectral"/>
          <w:sz w:val="22"/>
          <w:szCs w:val="22"/>
        </w:rPr>
      </w:pPr>
    </w:p>
    <w:p w14:paraId="1D88A0FE" w14:textId="423D17FC" w:rsidR="00B4606A" w:rsidRPr="004E35FA" w:rsidRDefault="00B4606A" w:rsidP="00B4606A">
      <w:pPr>
        <w:ind w:left="1260" w:hanging="360"/>
        <w:rPr>
          <w:rFonts w:ascii="Spectral" w:hAnsi="Spectral"/>
          <w:b/>
          <w:sz w:val="22"/>
          <w:szCs w:val="22"/>
        </w:rPr>
      </w:pPr>
      <w:r w:rsidRPr="004E35FA">
        <w:rPr>
          <w:rFonts w:ascii="Spectral" w:hAnsi="Spectral"/>
          <w:b/>
          <w:sz w:val="22"/>
          <w:szCs w:val="22"/>
        </w:rPr>
        <w:t xml:space="preserve">Step 3: Customize </w:t>
      </w:r>
      <w:r>
        <w:rPr>
          <w:rFonts w:ascii="Spectral" w:hAnsi="Spectral"/>
          <w:b/>
          <w:sz w:val="22"/>
          <w:szCs w:val="22"/>
        </w:rPr>
        <w:t>company</w:t>
      </w:r>
      <w:r w:rsidRPr="004E35FA">
        <w:rPr>
          <w:rFonts w:ascii="Spectral" w:hAnsi="Spectral"/>
          <w:b/>
          <w:sz w:val="22"/>
          <w:szCs w:val="22"/>
        </w:rPr>
        <w:t xml:space="preserve"> information.</w:t>
      </w:r>
    </w:p>
    <w:p w14:paraId="1D94EE64" w14:textId="23E2C28B" w:rsidR="00B4606A" w:rsidRPr="004E35FA" w:rsidRDefault="00B4606A" w:rsidP="00B4606A">
      <w:pPr>
        <w:pStyle w:val="ListParagraph"/>
        <w:numPr>
          <w:ilvl w:val="0"/>
          <w:numId w:val="3"/>
        </w:numPr>
        <w:ind w:left="1260"/>
        <w:rPr>
          <w:rFonts w:ascii="Spectral" w:hAnsi="Spectral"/>
          <w:sz w:val="22"/>
          <w:szCs w:val="22"/>
        </w:rPr>
      </w:pPr>
      <w:r w:rsidRPr="004E35FA">
        <w:rPr>
          <w:rFonts w:ascii="Spectral" w:hAnsi="Spectral"/>
          <w:sz w:val="22"/>
          <w:szCs w:val="22"/>
        </w:rPr>
        <w:t>Highlight “</w:t>
      </w:r>
      <w:r>
        <w:rPr>
          <w:rFonts w:ascii="Spectral" w:hAnsi="Spectral"/>
          <w:sz w:val="22"/>
          <w:szCs w:val="22"/>
        </w:rPr>
        <w:t>Customer</w:t>
      </w:r>
      <w:r w:rsidRPr="004E35FA">
        <w:rPr>
          <w:rFonts w:ascii="Spectral" w:hAnsi="Spectral"/>
          <w:sz w:val="22"/>
          <w:szCs w:val="22"/>
        </w:rPr>
        <w:t xml:space="preserve"> Company Name” and type your company name.</w:t>
      </w:r>
    </w:p>
    <w:p w14:paraId="758A3C0E" w14:textId="6CD0BAD4" w:rsidR="00B4606A" w:rsidRPr="004E35FA" w:rsidRDefault="00B4606A" w:rsidP="00B4606A">
      <w:pPr>
        <w:pStyle w:val="ListParagraph"/>
        <w:numPr>
          <w:ilvl w:val="0"/>
          <w:numId w:val="3"/>
        </w:numPr>
        <w:ind w:left="1260"/>
        <w:rPr>
          <w:rFonts w:ascii="Spectral" w:hAnsi="Spectral"/>
          <w:sz w:val="22"/>
          <w:szCs w:val="22"/>
        </w:rPr>
      </w:pPr>
      <w:r w:rsidRPr="004E35FA">
        <w:rPr>
          <w:rFonts w:ascii="Spectral" w:hAnsi="Spectral"/>
          <w:sz w:val="22"/>
          <w:szCs w:val="22"/>
        </w:rPr>
        <w:t>Highlight “</w:t>
      </w:r>
      <w:r>
        <w:rPr>
          <w:rFonts w:ascii="Spectral" w:hAnsi="Spectral"/>
          <w:sz w:val="22"/>
          <w:szCs w:val="22"/>
        </w:rPr>
        <w:t>Customer</w:t>
      </w:r>
      <w:r w:rsidRPr="004E35FA">
        <w:rPr>
          <w:rFonts w:ascii="Spectral" w:hAnsi="Spectral"/>
          <w:sz w:val="22"/>
          <w:szCs w:val="22"/>
        </w:rPr>
        <w:t xml:space="preserve"> Address” and type your address.</w:t>
      </w:r>
    </w:p>
    <w:p w14:paraId="532EDB19" w14:textId="3C1EF252" w:rsidR="00B4606A" w:rsidRPr="004E35FA" w:rsidRDefault="00B4606A" w:rsidP="00B4606A">
      <w:pPr>
        <w:pStyle w:val="ListParagraph"/>
        <w:numPr>
          <w:ilvl w:val="0"/>
          <w:numId w:val="3"/>
        </w:numPr>
        <w:ind w:left="1260"/>
        <w:rPr>
          <w:rFonts w:ascii="Spectral" w:hAnsi="Spectral"/>
          <w:sz w:val="22"/>
          <w:szCs w:val="22"/>
        </w:rPr>
      </w:pPr>
      <w:r w:rsidRPr="004E35FA">
        <w:rPr>
          <w:rFonts w:ascii="Spectral" w:hAnsi="Spectral"/>
          <w:sz w:val="22"/>
          <w:szCs w:val="22"/>
        </w:rPr>
        <w:t>Highlight “</w:t>
      </w:r>
      <w:r>
        <w:rPr>
          <w:rFonts w:ascii="Spectral" w:hAnsi="Spectral"/>
          <w:sz w:val="22"/>
          <w:szCs w:val="22"/>
        </w:rPr>
        <w:t>Customer</w:t>
      </w:r>
      <w:r w:rsidRPr="004E35FA">
        <w:rPr>
          <w:rFonts w:ascii="Spectral" w:hAnsi="Spectral"/>
          <w:sz w:val="22"/>
          <w:szCs w:val="22"/>
        </w:rPr>
        <w:t xml:space="preserve"> Phone Number” and type your phone number</w:t>
      </w:r>
    </w:p>
    <w:p w14:paraId="47982B38" w14:textId="139E4030" w:rsidR="00B4606A" w:rsidRPr="004E35FA" w:rsidRDefault="00B4606A" w:rsidP="00B4606A">
      <w:pPr>
        <w:pStyle w:val="ListParagraph"/>
        <w:numPr>
          <w:ilvl w:val="0"/>
          <w:numId w:val="3"/>
        </w:numPr>
        <w:ind w:left="1260"/>
        <w:rPr>
          <w:rFonts w:ascii="Spectral" w:hAnsi="Spectral"/>
          <w:sz w:val="22"/>
          <w:szCs w:val="22"/>
        </w:rPr>
      </w:pPr>
      <w:r w:rsidRPr="004E35FA">
        <w:rPr>
          <w:rFonts w:ascii="Spectral" w:hAnsi="Spectral"/>
          <w:sz w:val="22"/>
          <w:szCs w:val="22"/>
        </w:rPr>
        <w:t>Highlight “</w:t>
      </w:r>
      <w:r>
        <w:rPr>
          <w:rFonts w:ascii="Spectral" w:hAnsi="Spectral"/>
          <w:sz w:val="22"/>
          <w:szCs w:val="22"/>
        </w:rPr>
        <w:t>Customer</w:t>
      </w:r>
      <w:r w:rsidRPr="004E35FA">
        <w:rPr>
          <w:rFonts w:ascii="Spectral" w:hAnsi="Spectral"/>
          <w:sz w:val="22"/>
          <w:szCs w:val="22"/>
        </w:rPr>
        <w:t xml:space="preserve"> Email” and type email address.</w:t>
      </w:r>
    </w:p>
    <w:p w14:paraId="33BED4B8" w14:textId="77777777" w:rsidR="00B4606A" w:rsidRPr="004E35FA" w:rsidRDefault="00B4606A" w:rsidP="00B4606A">
      <w:pPr>
        <w:pStyle w:val="ListParagraph"/>
        <w:numPr>
          <w:ilvl w:val="0"/>
          <w:numId w:val="3"/>
        </w:numPr>
        <w:ind w:left="1260"/>
        <w:rPr>
          <w:rFonts w:ascii="Spectral" w:hAnsi="Spectral"/>
          <w:sz w:val="22"/>
          <w:szCs w:val="22"/>
        </w:rPr>
      </w:pPr>
      <w:r w:rsidRPr="004E35FA">
        <w:rPr>
          <w:rFonts w:ascii="Spectral" w:hAnsi="Spectral"/>
          <w:sz w:val="22"/>
          <w:szCs w:val="22"/>
        </w:rPr>
        <w:t>Highlight “</w:t>
      </w:r>
      <w:r>
        <w:rPr>
          <w:rFonts w:ascii="Spectral" w:hAnsi="Spectral"/>
          <w:sz w:val="22"/>
          <w:szCs w:val="22"/>
        </w:rPr>
        <w:t>Customer</w:t>
      </w:r>
      <w:r w:rsidRPr="004E35FA">
        <w:rPr>
          <w:rFonts w:ascii="Spectral" w:hAnsi="Spectral"/>
          <w:sz w:val="22"/>
          <w:szCs w:val="22"/>
        </w:rPr>
        <w:t xml:space="preserve"> URL” and type your URL.</w:t>
      </w:r>
    </w:p>
    <w:p w14:paraId="3AF3545C" w14:textId="60374D2A" w:rsidR="00B4606A" w:rsidRPr="004E35FA" w:rsidRDefault="00B4606A" w:rsidP="00B4606A">
      <w:pPr>
        <w:ind w:left="1260" w:hanging="360"/>
        <w:rPr>
          <w:rFonts w:ascii="Spectral" w:hAnsi="Spectral"/>
          <w:sz w:val="22"/>
          <w:szCs w:val="22"/>
        </w:rPr>
      </w:pPr>
    </w:p>
    <w:p w14:paraId="23F82C22" w14:textId="1DBC95FC" w:rsidR="00B4606A" w:rsidRPr="005971C4" w:rsidRDefault="00B4606A" w:rsidP="00B4606A">
      <w:pPr>
        <w:ind w:left="1260" w:hanging="360"/>
        <w:rPr>
          <w:rFonts w:ascii="Spectral" w:hAnsi="Spectral"/>
          <w:b/>
          <w:sz w:val="22"/>
          <w:szCs w:val="22"/>
        </w:rPr>
      </w:pPr>
      <w:r w:rsidRPr="004E35FA">
        <w:rPr>
          <w:rFonts w:ascii="Spectral" w:hAnsi="Spectral"/>
          <w:b/>
          <w:sz w:val="22"/>
          <w:szCs w:val="22"/>
        </w:rPr>
        <w:t>Step 4: Include</w:t>
      </w:r>
      <w:r>
        <w:rPr>
          <w:rFonts w:ascii="Spectral" w:hAnsi="Spectral"/>
          <w:b/>
          <w:sz w:val="22"/>
          <w:szCs w:val="22"/>
        </w:rPr>
        <w:t xml:space="preserve"> information about your contacts and highlighted learning assets</w:t>
      </w:r>
      <w:r w:rsidRPr="005971C4">
        <w:rPr>
          <w:rFonts w:ascii="Spectral" w:hAnsi="Spectral"/>
          <w:sz w:val="22"/>
          <w:szCs w:val="22"/>
        </w:rPr>
        <w:t>.</w:t>
      </w:r>
    </w:p>
    <w:p w14:paraId="02C1DE9C" w14:textId="77E3F61A" w:rsidR="00B4606A" w:rsidRPr="004E35FA" w:rsidRDefault="00B4606A" w:rsidP="00B4606A">
      <w:pPr>
        <w:pStyle w:val="ListParagraph"/>
        <w:numPr>
          <w:ilvl w:val="1"/>
          <w:numId w:val="4"/>
        </w:numPr>
        <w:ind w:left="1260"/>
        <w:rPr>
          <w:rFonts w:ascii="Spectral" w:hAnsi="Spectral"/>
          <w:sz w:val="22"/>
          <w:szCs w:val="22"/>
        </w:rPr>
      </w:pPr>
      <w:r w:rsidRPr="004E35FA">
        <w:rPr>
          <w:rFonts w:ascii="Spectral" w:hAnsi="Spectral"/>
          <w:sz w:val="22"/>
          <w:szCs w:val="22"/>
        </w:rPr>
        <w:t>Highlight “&lt;</w:t>
      </w:r>
      <w:r>
        <w:rPr>
          <w:rFonts w:ascii="Spectral" w:hAnsi="Spectral"/>
          <w:sz w:val="22"/>
          <w:szCs w:val="22"/>
        </w:rPr>
        <w:t>sitename</w:t>
      </w:r>
      <w:r w:rsidRPr="004E35FA">
        <w:rPr>
          <w:rFonts w:ascii="Spectral" w:hAnsi="Spectral"/>
          <w:sz w:val="22"/>
          <w:szCs w:val="22"/>
        </w:rPr>
        <w:t xml:space="preserve">&gt;” </w:t>
      </w:r>
      <w:r>
        <w:rPr>
          <w:rFonts w:ascii="Spectral" w:hAnsi="Spectral"/>
          <w:sz w:val="22"/>
          <w:szCs w:val="22"/>
        </w:rPr>
        <w:t xml:space="preserve">in call-to-action </w:t>
      </w:r>
      <w:r w:rsidRPr="004E35FA">
        <w:rPr>
          <w:rFonts w:ascii="Spectral" w:hAnsi="Spectral"/>
          <w:sz w:val="22"/>
          <w:szCs w:val="22"/>
        </w:rPr>
        <w:t xml:space="preserve">and </w:t>
      </w:r>
      <w:r>
        <w:rPr>
          <w:rFonts w:ascii="Spectral" w:hAnsi="Spectral"/>
          <w:sz w:val="22"/>
          <w:szCs w:val="22"/>
        </w:rPr>
        <w:t>customize it</w:t>
      </w:r>
      <w:r w:rsidRPr="004E35FA">
        <w:rPr>
          <w:rFonts w:ascii="Spectral" w:hAnsi="Spectral"/>
          <w:sz w:val="22"/>
          <w:szCs w:val="22"/>
        </w:rPr>
        <w:t>.</w:t>
      </w:r>
    </w:p>
    <w:p w14:paraId="6285BA5F" w14:textId="51B6BADC" w:rsidR="00B4606A" w:rsidRDefault="00B4606A" w:rsidP="00B4606A">
      <w:pPr>
        <w:pStyle w:val="ListParagraph"/>
        <w:numPr>
          <w:ilvl w:val="1"/>
          <w:numId w:val="4"/>
        </w:numPr>
        <w:ind w:left="1260"/>
        <w:rPr>
          <w:rFonts w:ascii="Spectral" w:hAnsi="Spectral"/>
          <w:sz w:val="22"/>
          <w:szCs w:val="22"/>
        </w:rPr>
      </w:pPr>
      <w:r w:rsidRPr="004E35FA">
        <w:rPr>
          <w:rFonts w:ascii="Spectral" w:hAnsi="Spectral"/>
          <w:sz w:val="22"/>
          <w:szCs w:val="22"/>
        </w:rPr>
        <w:t xml:space="preserve">Highlight </w:t>
      </w:r>
      <w:r>
        <w:rPr>
          <w:rFonts w:ascii="Spectral" w:hAnsi="Spectral"/>
          <w:sz w:val="22"/>
          <w:szCs w:val="22"/>
        </w:rPr>
        <w:t>&lt;Jane Doe&gt; and type contact name</w:t>
      </w:r>
      <w:r w:rsidRPr="004E35FA">
        <w:rPr>
          <w:rFonts w:ascii="Spectral" w:hAnsi="Spectral"/>
          <w:sz w:val="22"/>
          <w:szCs w:val="22"/>
        </w:rPr>
        <w:t>.</w:t>
      </w:r>
    </w:p>
    <w:p w14:paraId="3F4BB517" w14:textId="341420AA" w:rsidR="00B4606A" w:rsidRDefault="00B4606A" w:rsidP="00B4606A">
      <w:pPr>
        <w:pStyle w:val="ListParagraph"/>
        <w:numPr>
          <w:ilvl w:val="1"/>
          <w:numId w:val="4"/>
        </w:numPr>
        <w:ind w:left="1260"/>
        <w:rPr>
          <w:rFonts w:ascii="Spectral" w:hAnsi="Spectral"/>
          <w:sz w:val="22"/>
          <w:szCs w:val="22"/>
        </w:rPr>
      </w:pPr>
      <w:r>
        <w:rPr>
          <w:rFonts w:ascii="Spectral" w:hAnsi="Spectral"/>
          <w:sz w:val="22"/>
          <w:szCs w:val="22"/>
        </w:rPr>
        <w:t xml:space="preserve">Highlight </w:t>
      </w:r>
      <w:hyperlink r:id="rId22" w:history="1">
        <w:r w:rsidRPr="00AC1184">
          <w:rPr>
            <w:rStyle w:val="Hyperlink"/>
            <w:rFonts w:ascii="Spectral" w:hAnsi="Spectral"/>
            <w:sz w:val="22"/>
            <w:szCs w:val="22"/>
          </w:rPr>
          <w:t>Jane.Doe@Skillsoft.com</w:t>
        </w:r>
      </w:hyperlink>
      <w:r>
        <w:rPr>
          <w:rFonts w:ascii="Spectral" w:hAnsi="Spectral"/>
          <w:sz w:val="22"/>
          <w:szCs w:val="22"/>
        </w:rPr>
        <w:t xml:space="preserve"> and type correct email.</w:t>
      </w:r>
    </w:p>
    <w:p w14:paraId="566F1762" w14:textId="19378508" w:rsidR="00B4606A" w:rsidRPr="004E35FA" w:rsidRDefault="00B4606A" w:rsidP="00B4606A">
      <w:pPr>
        <w:pStyle w:val="ListParagraph"/>
        <w:numPr>
          <w:ilvl w:val="1"/>
          <w:numId w:val="4"/>
        </w:numPr>
        <w:ind w:left="1260"/>
        <w:rPr>
          <w:rFonts w:ascii="Spectral" w:hAnsi="Spectral"/>
          <w:sz w:val="22"/>
          <w:szCs w:val="22"/>
        </w:rPr>
      </w:pPr>
      <w:r>
        <w:rPr>
          <w:rFonts w:ascii="Spectral" w:hAnsi="Spectral"/>
          <w:sz w:val="22"/>
          <w:szCs w:val="22"/>
        </w:rPr>
        <w:t>In sidebar, highlight all placeholder links and type links for your team.</w:t>
      </w:r>
    </w:p>
    <w:p w14:paraId="7EE0F73E" w14:textId="02C2DDEB" w:rsidR="00B4606A" w:rsidRPr="004E35FA" w:rsidRDefault="00B4606A" w:rsidP="00B4606A">
      <w:pPr>
        <w:ind w:left="1260" w:hanging="360"/>
        <w:rPr>
          <w:rFonts w:ascii="Spectral" w:hAnsi="Spectral"/>
          <w:sz w:val="22"/>
          <w:szCs w:val="22"/>
        </w:rPr>
      </w:pPr>
    </w:p>
    <w:p w14:paraId="177A1444" w14:textId="01DE4012" w:rsidR="00B4606A" w:rsidRPr="004E35FA" w:rsidRDefault="00B4606A" w:rsidP="00B4606A">
      <w:pPr>
        <w:ind w:left="1260" w:hanging="360"/>
        <w:rPr>
          <w:rFonts w:ascii="Spectral" w:hAnsi="Spectral"/>
          <w:b/>
          <w:sz w:val="22"/>
          <w:szCs w:val="22"/>
        </w:rPr>
      </w:pPr>
      <w:r w:rsidRPr="004E35FA">
        <w:rPr>
          <w:rFonts w:ascii="Spectral" w:hAnsi="Spectral"/>
          <w:b/>
          <w:sz w:val="22"/>
          <w:szCs w:val="22"/>
        </w:rPr>
        <w:t>Step 5: Review and save as PDF.</w:t>
      </w:r>
    </w:p>
    <w:p w14:paraId="4168293A" w14:textId="0622EA33" w:rsidR="00B4606A" w:rsidRPr="004E35FA" w:rsidRDefault="00B4606A" w:rsidP="00B4606A">
      <w:pPr>
        <w:pStyle w:val="ListParagraph"/>
        <w:numPr>
          <w:ilvl w:val="1"/>
          <w:numId w:val="5"/>
        </w:numPr>
        <w:ind w:left="1260"/>
        <w:rPr>
          <w:rFonts w:ascii="Spectral" w:hAnsi="Spectral"/>
          <w:sz w:val="22"/>
          <w:szCs w:val="22"/>
        </w:rPr>
      </w:pPr>
      <w:r w:rsidRPr="004E35FA">
        <w:rPr>
          <w:rFonts w:ascii="Spectral" w:hAnsi="Spectral"/>
          <w:sz w:val="22"/>
          <w:szCs w:val="22"/>
        </w:rPr>
        <w:t xml:space="preserve">Double-check </w:t>
      </w:r>
      <w:proofErr w:type="gramStart"/>
      <w:r w:rsidRPr="004E35FA">
        <w:rPr>
          <w:rFonts w:ascii="Spectral" w:hAnsi="Spectral"/>
          <w:sz w:val="22"/>
          <w:szCs w:val="22"/>
        </w:rPr>
        <w:t>all of</w:t>
      </w:r>
      <w:proofErr w:type="gramEnd"/>
      <w:r w:rsidRPr="004E35FA">
        <w:rPr>
          <w:rFonts w:ascii="Spectral" w:hAnsi="Spectral"/>
          <w:sz w:val="22"/>
          <w:szCs w:val="22"/>
        </w:rPr>
        <w:t xml:space="preserve"> your customizable information. </w:t>
      </w:r>
    </w:p>
    <w:p w14:paraId="54027C92" w14:textId="61C8B838" w:rsidR="00B4606A" w:rsidRPr="004E35FA" w:rsidRDefault="00B4606A" w:rsidP="00B4606A">
      <w:pPr>
        <w:pStyle w:val="ListParagraph"/>
        <w:numPr>
          <w:ilvl w:val="1"/>
          <w:numId w:val="5"/>
        </w:numPr>
        <w:ind w:left="1260"/>
        <w:rPr>
          <w:rFonts w:ascii="Spectral" w:hAnsi="Spectral"/>
          <w:sz w:val="22"/>
          <w:szCs w:val="22"/>
        </w:rPr>
      </w:pPr>
      <w:r w:rsidRPr="004E35FA">
        <w:rPr>
          <w:rFonts w:ascii="Spectral" w:hAnsi="Spectral"/>
          <w:sz w:val="22"/>
          <w:szCs w:val="22"/>
        </w:rPr>
        <w:t>Delete this cover sheet. (Review following steps before you do.)</w:t>
      </w:r>
    </w:p>
    <w:p w14:paraId="7E71D975" w14:textId="39841984" w:rsidR="00B4606A" w:rsidRPr="004E35FA" w:rsidRDefault="00B4606A" w:rsidP="00B4606A">
      <w:pPr>
        <w:pStyle w:val="ListParagraph"/>
        <w:numPr>
          <w:ilvl w:val="1"/>
          <w:numId w:val="5"/>
        </w:numPr>
        <w:ind w:left="1260"/>
        <w:rPr>
          <w:rFonts w:ascii="Spectral" w:hAnsi="Spectral"/>
          <w:sz w:val="22"/>
          <w:szCs w:val="22"/>
        </w:rPr>
      </w:pPr>
      <w:r w:rsidRPr="004E35FA">
        <w:rPr>
          <w:rFonts w:ascii="Spectral" w:hAnsi="Spectral"/>
          <w:sz w:val="22"/>
          <w:szCs w:val="22"/>
        </w:rPr>
        <w:t>Select “File” from your Word Menu.</w:t>
      </w:r>
    </w:p>
    <w:p w14:paraId="70B05756" w14:textId="5EC0E193" w:rsidR="00B4606A" w:rsidRPr="004E35FA" w:rsidRDefault="00B4606A" w:rsidP="00B4606A">
      <w:pPr>
        <w:pStyle w:val="ListParagraph"/>
        <w:numPr>
          <w:ilvl w:val="1"/>
          <w:numId w:val="5"/>
        </w:numPr>
        <w:ind w:left="1260"/>
        <w:rPr>
          <w:rFonts w:ascii="Spectral" w:hAnsi="Spectral"/>
          <w:sz w:val="22"/>
          <w:szCs w:val="22"/>
        </w:rPr>
      </w:pPr>
      <w:r w:rsidRPr="004E35FA">
        <w:rPr>
          <w:rFonts w:ascii="Spectral" w:hAnsi="Spectral"/>
          <w:sz w:val="22"/>
          <w:szCs w:val="22"/>
        </w:rPr>
        <w:t>Select “Save As.”</w:t>
      </w:r>
    </w:p>
    <w:p w14:paraId="38136592" w14:textId="5160BDA1" w:rsidR="00B4606A" w:rsidRPr="004E35FA" w:rsidRDefault="00B4606A" w:rsidP="00B4606A">
      <w:pPr>
        <w:pStyle w:val="ListParagraph"/>
        <w:numPr>
          <w:ilvl w:val="1"/>
          <w:numId w:val="5"/>
        </w:numPr>
        <w:ind w:left="1260"/>
        <w:rPr>
          <w:rFonts w:ascii="Spectral" w:hAnsi="Spectral"/>
          <w:sz w:val="22"/>
          <w:szCs w:val="22"/>
        </w:rPr>
      </w:pPr>
      <w:r w:rsidRPr="004E35FA">
        <w:rPr>
          <w:rFonts w:ascii="Spectral" w:hAnsi="Spectral"/>
          <w:sz w:val="22"/>
          <w:szCs w:val="22"/>
        </w:rPr>
        <w:t>Name the document and choose a location</w:t>
      </w:r>
      <w:r>
        <w:rPr>
          <w:rFonts w:ascii="Spectral" w:hAnsi="Spectral"/>
          <w:sz w:val="22"/>
          <w:szCs w:val="22"/>
        </w:rPr>
        <w:t xml:space="preserve"> for it</w:t>
      </w:r>
      <w:r w:rsidRPr="004E35FA">
        <w:rPr>
          <w:rFonts w:ascii="Spectral" w:hAnsi="Spectral"/>
          <w:sz w:val="22"/>
          <w:szCs w:val="22"/>
        </w:rPr>
        <w:t>.</w:t>
      </w:r>
    </w:p>
    <w:p w14:paraId="5B2C5818" w14:textId="77777777" w:rsidR="00B4606A" w:rsidRPr="004E35FA" w:rsidRDefault="00B4606A" w:rsidP="00B4606A">
      <w:pPr>
        <w:pStyle w:val="ListParagraph"/>
        <w:numPr>
          <w:ilvl w:val="1"/>
          <w:numId w:val="5"/>
        </w:numPr>
        <w:ind w:left="1260"/>
        <w:rPr>
          <w:rFonts w:ascii="Spectral" w:hAnsi="Spectral"/>
          <w:sz w:val="22"/>
          <w:szCs w:val="22"/>
        </w:rPr>
      </w:pPr>
      <w:r w:rsidRPr="004E35FA">
        <w:rPr>
          <w:rFonts w:ascii="Spectral" w:hAnsi="Spectral"/>
          <w:sz w:val="22"/>
          <w:szCs w:val="22"/>
        </w:rPr>
        <w:t>Select “PDF” from File Format menu.</w:t>
      </w:r>
    </w:p>
    <w:p w14:paraId="4F3C8A8D" w14:textId="77777777" w:rsidR="00B4606A" w:rsidRDefault="00B4606A" w:rsidP="00B4606A">
      <w:pPr>
        <w:pStyle w:val="ListParagraph"/>
        <w:numPr>
          <w:ilvl w:val="1"/>
          <w:numId w:val="5"/>
        </w:numPr>
        <w:ind w:left="1260"/>
        <w:rPr>
          <w:rFonts w:ascii="Spectral" w:hAnsi="Spectral"/>
          <w:sz w:val="22"/>
          <w:szCs w:val="22"/>
        </w:rPr>
      </w:pPr>
      <w:r w:rsidRPr="004E35FA">
        <w:rPr>
          <w:rFonts w:ascii="Spectral" w:hAnsi="Spectral"/>
          <w:sz w:val="22"/>
          <w:szCs w:val="22"/>
        </w:rPr>
        <w:t>Click “Save.”</w:t>
      </w:r>
    </w:p>
    <w:p w14:paraId="0152384D" w14:textId="77777777" w:rsidR="00977C2D" w:rsidRDefault="00977C2D">
      <w:r>
        <w:br w:type="page"/>
      </w:r>
    </w:p>
    <w:p w14:paraId="11EB5CF2" w14:textId="04878950" w:rsidR="00DE026C" w:rsidRDefault="00DE026C" w:rsidP="00F97030">
      <w:pPr>
        <w:tabs>
          <w:tab w:val="left" w:pos="840"/>
        </w:tabs>
        <w:ind w:left="900" w:right="900"/>
      </w:pPr>
      <w:r>
        <w:lastRenderedPageBreak/>
        <w:tab/>
      </w:r>
      <w:proofErr w:type="gramStart"/>
      <w:r>
        <w:t>In order to</w:t>
      </w:r>
      <w:proofErr w:type="gramEnd"/>
      <w:r>
        <w:t xml:space="preserve"> save you time, Skillsoft has curated a number of titles </w:t>
      </w:r>
      <w:r w:rsidR="00F97030">
        <w:t>for this topic. Below you will find a table that includes (where available) a recommended asset for each of the different modalities we offer. Additional Watch assets are selected for customers who do not license the full collection.</w:t>
      </w:r>
    </w:p>
    <w:p w14:paraId="5EAB62A8" w14:textId="6FF4A164" w:rsidR="00596AC2" w:rsidRDefault="00596AC2" w:rsidP="00F97030">
      <w:pPr>
        <w:tabs>
          <w:tab w:val="left" w:pos="840"/>
        </w:tabs>
        <w:ind w:left="900" w:right="900"/>
      </w:pPr>
    </w:p>
    <w:p w14:paraId="16E07BC8" w14:textId="1636DBF1" w:rsidR="00596AC2" w:rsidRPr="00596AC2" w:rsidRDefault="00596AC2" w:rsidP="00F97030">
      <w:pPr>
        <w:tabs>
          <w:tab w:val="left" w:pos="840"/>
        </w:tabs>
        <w:ind w:left="900" w:right="900"/>
        <w:rPr>
          <w:b/>
          <w:bCs/>
        </w:rPr>
      </w:pPr>
      <w:r w:rsidRPr="00596AC2">
        <w:rPr>
          <w:b/>
          <w:bCs/>
          <w:highlight w:val="yellow"/>
        </w:rPr>
        <w:t>Make sure you replace the highlighted portion of the URL with your specific Percipio address.</w:t>
      </w:r>
    </w:p>
    <w:p w14:paraId="36CCA3D6" w14:textId="63B624C1" w:rsidR="00F97030" w:rsidRDefault="00F97030" w:rsidP="00F97030">
      <w:pPr>
        <w:tabs>
          <w:tab w:val="left" w:pos="840"/>
        </w:tabs>
        <w:ind w:left="900" w:right="900"/>
      </w:pP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3148"/>
        <w:gridCol w:w="2468"/>
        <w:gridCol w:w="6259"/>
      </w:tblGrid>
      <w:tr w:rsidR="00F97030" w14:paraId="1CDA75FC" w14:textId="77777777" w:rsidTr="00537762">
        <w:trPr>
          <w:trHeight w:val="341"/>
        </w:trPr>
        <w:tc>
          <w:tcPr>
            <w:tcW w:w="3240" w:type="dxa"/>
            <w:shd w:val="clear" w:color="auto" w:fill="DA3466"/>
          </w:tcPr>
          <w:p w14:paraId="7C8939CC" w14:textId="1897E9E5" w:rsidR="00F97030" w:rsidRPr="00596AC2" w:rsidRDefault="00F97030" w:rsidP="00596AC2">
            <w:pPr>
              <w:tabs>
                <w:tab w:val="left" w:pos="840"/>
              </w:tabs>
              <w:ind w:right="900"/>
              <w:rPr>
                <w:b/>
                <w:bCs/>
                <w:sz w:val="36"/>
                <w:szCs w:val="36"/>
              </w:rPr>
            </w:pPr>
            <w:r w:rsidRPr="00596AC2">
              <w:rPr>
                <w:b/>
                <w:bCs/>
                <w:sz w:val="36"/>
                <w:szCs w:val="36"/>
              </w:rPr>
              <w:t>Asset Title</w:t>
            </w:r>
          </w:p>
        </w:tc>
        <w:tc>
          <w:tcPr>
            <w:tcW w:w="2326" w:type="dxa"/>
            <w:shd w:val="clear" w:color="auto" w:fill="DA3466"/>
          </w:tcPr>
          <w:p w14:paraId="377B2F09" w14:textId="3331D435" w:rsidR="00F97030" w:rsidRPr="00596AC2" w:rsidRDefault="00F97030" w:rsidP="00596AC2">
            <w:pPr>
              <w:tabs>
                <w:tab w:val="left" w:pos="840"/>
              </w:tabs>
              <w:ind w:right="900"/>
              <w:rPr>
                <w:b/>
                <w:bCs/>
                <w:sz w:val="36"/>
                <w:szCs w:val="36"/>
              </w:rPr>
            </w:pPr>
            <w:r w:rsidRPr="00596AC2">
              <w:rPr>
                <w:b/>
                <w:bCs/>
                <w:sz w:val="36"/>
                <w:szCs w:val="36"/>
              </w:rPr>
              <w:t>Modality</w:t>
            </w:r>
          </w:p>
        </w:tc>
        <w:tc>
          <w:tcPr>
            <w:tcW w:w="6309" w:type="dxa"/>
            <w:shd w:val="clear" w:color="auto" w:fill="DA3466"/>
          </w:tcPr>
          <w:p w14:paraId="0BC843B7" w14:textId="52AD851C" w:rsidR="00F97030" w:rsidRPr="00596AC2" w:rsidRDefault="00F97030" w:rsidP="00596AC2">
            <w:pPr>
              <w:tabs>
                <w:tab w:val="left" w:pos="840"/>
              </w:tabs>
              <w:ind w:right="900"/>
              <w:rPr>
                <w:b/>
                <w:bCs/>
                <w:sz w:val="36"/>
                <w:szCs w:val="36"/>
              </w:rPr>
            </w:pPr>
            <w:r w:rsidRPr="00596AC2">
              <w:rPr>
                <w:b/>
                <w:bCs/>
                <w:sz w:val="36"/>
                <w:szCs w:val="36"/>
              </w:rPr>
              <w:t>URL</w:t>
            </w:r>
          </w:p>
        </w:tc>
      </w:tr>
      <w:tr w:rsidR="00537762" w14:paraId="79924E1F" w14:textId="77777777" w:rsidTr="00347454">
        <w:trPr>
          <w:trHeight w:val="224"/>
        </w:trPr>
        <w:tc>
          <w:tcPr>
            <w:tcW w:w="3240" w:type="dxa"/>
            <w:vAlign w:val="bottom"/>
          </w:tcPr>
          <w:p w14:paraId="28713C2D" w14:textId="4D0E35E7" w:rsidR="00537762" w:rsidRDefault="00537762" w:rsidP="00537762">
            <w:pPr>
              <w:tabs>
                <w:tab w:val="left" w:pos="840"/>
              </w:tabs>
              <w:ind w:right="900"/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Make The Time You Need: Get Organized</w:t>
            </w:r>
          </w:p>
        </w:tc>
        <w:tc>
          <w:tcPr>
            <w:tcW w:w="2326" w:type="dxa"/>
          </w:tcPr>
          <w:p w14:paraId="1B1E647D" w14:textId="72FBCE1E" w:rsidR="00537762" w:rsidRDefault="00537762" w:rsidP="00537762">
            <w:pPr>
              <w:tabs>
                <w:tab w:val="left" w:pos="840"/>
              </w:tabs>
              <w:ind w:right="900"/>
            </w:pPr>
            <w:r>
              <w:t>WATCH</w:t>
            </w:r>
          </w:p>
        </w:tc>
        <w:tc>
          <w:tcPr>
            <w:tcW w:w="6309" w:type="dxa"/>
            <w:vAlign w:val="bottom"/>
          </w:tcPr>
          <w:p w14:paraId="7801D697" w14:textId="3FEBB247" w:rsidR="00537762" w:rsidRPr="00AA49AA" w:rsidRDefault="00537762" w:rsidP="00537762">
            <w:pPr>
              <w:tabs>
                <w:tab w:val="left" w:pos="840"/>
              </w:tabs>
              <w:ind w:right="90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https://</w:t>
            </w:r>
            <w:r w:rsidRPr="00537762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replace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.percipio.com/courses/562bf893-fea5-11e6-8638-0242c0a80b06</w:t>
            </w:r>
          </w:p>
        </w:tc>
      </w:tr>
      <w:tr w:rsidR="00537762" w14:paraId="0F810FEC" w14:textId="77777777" w:rsidTr="00537762">
        <w:trPr>
          <w:trHeight w:val="803"/>
        </w:trPr>
        <w:tc>
          <w:tcPr>
            <w:tcW w:w="3240" w:type="dxa"/>
            <w:vAlign w:val="bottom"/>
          </w:tcPr>
          <w:p w14:paraId="03ED085C" w14:textId="12E1538B" w:rsidR="00537762" w:rsidRPr="008215D5" w:rsidRDefault="00537762" w:rsidP="00537762">
            <w:pPr>
              <w:tabs>
                <w:tab w:val="left" w:pos="840"/>
              </w:tabs>
              <w:ind w:right="900"/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The Time Trap: That Classic Book on Time Management</w:t>
            </w:r>
          </w:p>
        </w:tc>
        <w:tc>
          <w:tcPr>
            <w:tcW w:w="2326" w:type="dxa"/>
          </w:tcPr>
          <w:p w14:paraId="376673A9" w14:textId="0F7D732B" w:rsidR="00537762" w:rsidRDefault="00537762" w:rsidP="00537762">
            <w:pPr>
              <w:tabs>
                <w:tab w:val="left" w:pos="840"/>
              </w:tabs>
              <w:ind w:right="900"/>
            </w:pPr>
            <w:r>
              <w:t>READ</w:t>
            </w:r>
          </w:p>
        </w:tc>
        <w:tc>
          <w:tcPr>
            <w:tcW w:w="6309" w:type="dxa"/>
            <w:vAlign w:val="bottom"/>
          </w:tcPr>
          <w:p w14:paraId="706FE3BF" w14:textId="70A5B8A8" w:rsidR="00537762" w:rsidRPr="001C5388" w:rsidRDefault="00537762" w:rsidP="0053776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https://</w:t>
            </w:r>
            <w:r w:rsidRPr="00537762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replace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.percipio.com/books/49934be5-fb26-4e94-a263-facf586392fb</w:t>
            </w:r>
          </w:p>
        </w:tc>
      </w:tr>
      <w:tr w:rsidR="00537762" w14:paraId="5A9BD73A" w14:textId="77777777" w:rsidTr="00537762">
        <w:trPr>
          <w:trHeight w:val="134"/>
        </w:trPr>
        <w:tc>
          <w:tcPr>
            <w:tcW w:w="3240" w:type="dxa"/>
            <w:vAlign w:val="bottom"/>
          </w:tcPr>
          <w:p w14:paraId="17CB2EDD" w14:textId="0C16C710" w:rsidR="00537762" w:rsidRPr="00180347" w:rsidRDefault="00537762" w:rsidP="0053776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The Inefficiency Assassin: Time Management Tactics for Working Smarter, Not Longer</w:t>
            </w:r>
          </w:p>
        </w:tc>
        <w:tc>
          <w:tcPr>
            <w:tcW w:w="2326" w:type="dxa"/>
          </w:tcPr>
          <w:p w14:paraId="68D1A50E" w14:textId="5836C145" w:rsidR="00537762" w:rsidRDefault="00537762" w:rsidP="00537762">
            <w:pPr>
              <w:tabs>
                <w:tab w:val="left" w:pos="840"/>
              </w:tabs>
              <w:ind w:right="900"/>
            </w:pPr>
            <w:r>
              <w:t>LISTEN</w:t>
            </w:r>
          </w:p>
        </w:tc>
        <w:tc>
          <w:tcPr>
            <w:tcW w:w="6309" w:type="dxa"/>
            <w:vAlign w:val="bottom"/>
          </w:tcPr>
          <w:p w14:paraId="4DB602F2" w14:textId="3563E2DF" w:rsidR="00537762" w:rsidRDefault="00537762" w:rsidP="00537762">
            <w:pPr>
              <w:tabs>
                <w:tab w:val="left" w:pos="840"/>
              </w:tabs>
              <w:ind w:right="90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https://</w:t>
            </w:r>
            <w:r w:rsidRPr="00537762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replace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.percipio.com/audiobooks/1b184efa-05da-441c-b42f-1e6324687dc1</w:t>
            </w:r>
          </w:p>
        </w:tc>
      </w:tr>
      <w:tr w:rsidR="00537762" w14:paraId="1EA70439" w14:textId="77777777" w:rsidTr="00537762">
        <w:trPr>
          <w:trHeight w:val="476"/>
        </w:trPr>
        <w:tc>
          <w:tcPr>
            <w:tcW w:w="3240" w:type="dxa"/>
            <w:vAlign w:val="bottom"/>
          </w:tcPr>
          <w:p w14:paraId="5D769A55" w14:textId="73FD893A" w:rsidR="00537762" w:rsidRPr="001C5388" w:rsidRDefault="00537762" w:rsidP="0053776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Managing Your Time So It Doesn’t Manage You</w:t>
            </w:r>
          </w:p>
        </w:tc>
        <w:tc>
          <w:tcPr>
            <w:tcW w:w="2326" w:type="dxa"/>
          </w:tcPr>
          <w:p w14:paraId="2A0BA904" w14:textId="5E9EB004" w:rsidR="00537762" w:rsidRDefault="00537762" w:rsidP="00537762">
            <w:pPr>
              <w:tabs>
                <w:tab w:val="left" w:pos="840"/>
              </w:tabs>
              <w:ind w:right="900"/>
            </w:pPr>
            <w:r>
              <w:t>WATCH</w:t>
            </w:r>
          </w:p>
        </w:tc>
        <w:tc>
          <w:tcPr>
            <w:tcW w:w="6309" w:type="dxa"/>
            <w:vAlign w:val="bottom"/>
          </w:tcPr>
          <w:p w14:paraId="1C5FB4C7" w14:textId="20F2FC04" w:rsidR="00537762" w:rsidRDefault="00537762" w:rsidP="00537762">
            <w:pPr>
              <w:tabs>
                <w:tab w:val="left" w:pos="840"/>
              </w:tabs>
              <w:ind w:right="90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https://</w:t>
            </w:r>
            <w:r w:rsidRPr="00537762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replace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.percipio.com/courses/abf35d92-b394-4623-89c8-9382e9b0b3de</w:t>
            </w:r>
          </w:p>
        </w:tc>
      </w:tr>
      <w:tr w:rsidR="00537762" w14:paraId="6A5D8504" w14:textId="77777777" w:rsidTr="00537762">
        <w:trPr>
          <w:trHeight w:val="85"/>
        </w:trPr>
        <w:tc>
          <w:tcPr>
            <w:tcW w:w="3240" w:type="dxa"/>
            <w:vAlign w:val="bottom"/>
          </w:tcPr>
          <w:p w14:paraId="3A33B096" w14:textId="1EAB4D40" w:rsidR="00537762" w:rsidRPr="001C5388" w:rsidRDefault="00537762" w:rsidP="0053776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Sharpening Your Focus to Stay on Track</w:t>
            </w:r>
          </w:p>
        </w:tc>
        <w:tc>
          <w:tcPr>
            <w:tcW w:w="2326" w:type="dxa"/>
          </w:tcPr>
          <w:p w14:paraId="6C0A4F1E" w14:textId="39D5886F" w:rsidR="00537762" w:rsidRDefault="00537762" w:rsidP="00537762">
            <w:pPr>
              <w:tabs>
                <w:tab w:val="left" w:pos="840"/>
              </w:tabs>
              <w:ind w:right="900"/>
            </w:pPr>
            <w:r>
              <w:t>WATCH</w:t>
            </w:r>
          </w:p>
        </w:tc>
        <w:tc>
          <w:tcPr>
            <w:tcW w:w="6309" w:type="dxa"/>
            <w:vAlign w:val="bottom"/>
          </w:tcPr>
          <w:p w14:paraId="628A2FED" w14:textId="30D3009B" w:rsidR="00537762" w:rsidRDefault="00537762" w:rsidP="00537762">
            <w:pPr>
              <w:tabs>
                <w:tab w:val="left" w:pos="840"/>
              </w:tabs>
              <w:ind w:right="90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https://</w:t>
            </w:r>
            <w:r w:rsidRPr="00537762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replace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.percipio.com/courses/fbb08eac-848f-4863-896e-ad8a9bfbe12d</w:t>
            </w:r>
          </w:p>
        </w:tc>
      </w:tr>
    </w:tbl>
    <w:p w14:paraId="5DACDC0C" w14:textId="57FE816A" w:rsidR="00F97030" w:rsidRDefault="00F97030" w:rsidP="00F97030">
      <w:pPr>
        <w:tabs>
          <w:tab w:val="left" w:pos="840"/>
        </w:tabs>
        <w:ind w:left="900" w:right="900"/>
      </w:pPr>
    </w:p>
    <w:p w14:paraId="39016C21" w14:textId="77777777" w:rsidR="00DE026C" w:rsidRDefault="00DE026C" w:rsidP="00DE026C">
      <w:pPr>
        <w:tabs>
          <w:tab w:val="left" w:pos="840"/>
        </w:tabs>
        <w:ind w:right="-1440"/>
      </w:pPr>
    </w:p>
    <w:p w14:paraId="40FBDB5D" w14:textId="3353E63A" w:rsidR="00596AC2" w:rsidRPr="006771D2" w:rsidRDefault="00273E90" w:rsidP="00DE026C">
      <w:pPr>
        <w:tabs>
          <w:tab w:val="left" w:pos="840"/>
        </w:tabs>
        <w:ind w:right="-144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E6B16F2" wp14:editId="3F7C4B42">
                <wp:simplePos x="0" y="0"/>
                <wp:positionH relativeFrom="column">
                  <wp:posOffset>3390582</wp:posOffset>
                </wp:positionH>
                <wp:positionV relativeFrom="paragraph">
                  <wp:posOffset>8262605</wp:posOffset>
                </wp:positionV>
                <wp:extent cx="1381125" cy="533400"/>
                <wp:effectExtent l="42863" t="14287" r="52387" b="14288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98955">
                          <a:off x="0" y="0"/>
                          <a:ext cx="1381125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60634A" id="Rectangle 39" o:spid="_x0000_s1026" style="position:absolute;margin-left:266.95pt;margin-top:650.6pt;width:108.75pt;height:42pt;rotation:-5680928fd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" fillcolor="white [3212]" stroked="f" strokeweight="1pt"/>
            </w:pict>
          </mc:Fallback>
        </mc:AlternateContent>
      </w:r>
      <w:r w:rsidR="00DE026C">
        <w:tab/>
      </w:r>
      <w:r w:rsidR="00596AC2" w:rsidRPr="006771D2">
        <w:rPr>
          <w:b/>
          <w:bCs/>
        </w:rPr>
        <w:t>Best Practices:</w:t>
      </w:r>
    </w:p>
    <w:p w14:paraId="34B420B4" w14:textId="064E064F" w:rsidR="00596AC2" w:rsidRDefault="00596AC2" w:rsidP="006771D2">
      <w:pPr>
        <w:pStyle w:val="ListParagraph"/>
        <w:numPr>
          <w:ilvl w:val="0"/>
          <w:numId w:val="10"/>
        </w:numPr>
        <w:tabs>
          <w:tab w:val="left" w:pos="840"/>
        </w:tabs>
        <w:ind w:left="1170" w:right="-1440"/>
      </w:pPr>
      <w:r>
        <w:t xml:space="preserve">We recommend testing all links before </w:t>
      </w:r>
      <w:r w:rsidR="006771D2">
        <w:t>distribution.</w:t>
      </w:r>
    </w:p>
    <w:p w14:paraId="499812D1" w14:textId="13C6E49A" w:rsidR="00596AC2" w:rsidRDefault="00596AC2" w:rsidP="006771D2">
      <w:pPr>
        <w:pStyle w:val="ListParagraph"/>
        <w:numPr>
          <w:ilvl w:val="0"/>
          <w:numId w:val="10"/>
        </w:numPr>
        <w:tabs>
          <w:tab w:val="left" w:pos="840"/>
        </w:tabs>
        <w:ind w:left="1170" w:right="-1440"/>
      </w:pPr>
      <w:r>
        <w:t>If you leverage non-standard Percipio links, you will need to generate them</w:t>
      </w:r>
      <w:r w:rsidR="006771D2">
        <w:t xml:space="preserve"> yourself.</w:t>
      </w:r>
    </w:p>
    <w:p w14:paraId="503C9161" w14:textId="05D48C7F" w:rsidR="006771D2" w:rsidRDefault="006771D2" w:rsidP="006771D2">
      <w:pPr>
        <w:pStyle w:val="ListParagraph"/>
        <w:numPr>
          <w:ilvl w:val="0"/>
          <w:numId w:val="10"/>
        </w:numPr>
        <w:tabs>
          <w:tab w:val="left" w:pos="840"/>
        </w:tabs>
        <w:ind w:left="1170" w:right="630"/>
      </w:pPr>
      <w:r>
        <w:t>Brand! These templates are all customizable and we encourage you to add your own logo, company colors, internal verbiage, etc. to add your own “flair” to your marketing efforts.</w:t>
      </w:r>
    </w:p>
    <w:sectPr w:rsidR="006771D2" w:rsidSect="00F97030">
      <w:pgSz w:w="12240" w:h="15840"/>
      <w:pgMar w:top="1134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F61DA6" w14:textId="77777777" w:rsidR="00CD225F" w:rsidRDefault="00CD225F" w:rsidP="008008BE">
      <w:r>
        <w:separator/>
      </w:r>
    </w:p>
  </w:endnote>
  <w:endnote w:type="continuationSeparator" w:id="0">
    <w:p w14:paraId="6DE99810" w14:textId="77777777" w:rsidR="00CD225F" w:rsidRDefault="00CD225F" w:rsidP="008008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altName w:val="﷽﷽﷽﷽﷽﷽﷽﷽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pectral">
    <w:altName w:val="Spectral"/>
    <w:panose1 w:val="02020502060000000000"/>
    <w:charset w:val="00"/>
    <w:family w:val="roman"/>
    <w:pitch w:val="variable"/>
    <w:sig w:usb0="E000027F" w:usb1="4000E43B" w:usb2="00000000" w:usb3="00000000" w:csb0="00000197" w:csb1="00000000"/>
  </w:font>
  <w:font w:name="Montserrat Black">
    <w:altName w:val="﷽﷽﷽﷽﷽﷽﷽﷽at Black"/>
    <w:panose1 w:val="00000A00000000000000"/>
    <w:charset w:val="00"/>
    <w:family w:val="auto"/>
    <w:pitch w:val="variable"/>
    <w:sig w:usb0="2000020F" w:usb1="00000003" w:usb2="00000000" w:usb3="00000000" w:csb0="00000197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pectral Light">
    <w:altName w:val="Spectral Light"/>
    <w:panose1 w:val="02020302060000000000"/>
    <w:charset w:val="00"/>
    <w:family w:val="roman"/>
    <w:pitch w:val="variable"/>
    <w:sig w:usb0="E000027F" w:usb1="4000E43B" w:usb2="00000000" w:usb3="00000000" w:csb0="00000197" w:csb1="00000000"/>
  </w:font>
  <w:font w:name="Montserrat SemiBold">
    <w:altName w:val="﷽﷽﷽﷽﷽﷽﷽﷽at SemiBold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ontserrat Semi Bold">
    <w:panose1 w:val="000007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1CE39B" w14:textId="77777777" w:rsidR="00CD225F" w:rsidRDefault="00CD225F" w:rsidP="008008BE">
      <w:r>
        <w:separator/>
      </w:r>
    </w:p>
  </w:footnote>
  <w:footnote w:type="continuationSeparator" w:id="0">
    <w:p w14:paraId="6A377050" w14:textId="77777777" w:rsidR="00CD225F" w:rsidRDefault="00CD225F" w:rsidP="008008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A02DA"/>
    <w:multiLevelType w:val="hybridMultilevel"/>
    <w:tmpl w:val="2548A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34731"/>
    <w:multiLevelType w:val="hybridMultilevel"/>
    <w:tmpl w:val="0DEA2FF8"/>
    <w:lvl w:ilvl="0" w:tplc="240AF9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A3467"/>
      </w:rPr>
    </w:lvl>
    <w:lvl w:ilvl="1" w:tplc="B27E0DF2"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B392D"/>
    <w:multiLevelType w:val="multilevel"/>
    <w:tmpl w:val="8A56A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C63EF8"/>
    <w:multiLevelType w:val="hybridMultilevel"/>
    <w:tmpl w:val="ED962CF8"/>
    <w:lvl w:ilvl="0" w:tplc="240AF9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A3467"/>
      </w:rPr>
    </w:lvl>
    <w:lvl w:ilvl="1" w:tplc="240AF9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A3467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8269D4"/>
    <w:multiLevelType w:val="hybridMultilevel"/>
    <w:tmpl w:val="5D96B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147231"/>
    <w:multiLevelType w:val="hybridMultilevel"/>
    <w:tmpl w:val="FE6C0A20"/>
    <w:lvl w:ilvl="0" w:tplc="240AF9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A3467"/>
      </w:rPr>
    </w:lvl>
    <w:lvl w:ilvl="1" w:tplc="240AF9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A3467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100EC1"/>
    <w:multiLevelType w:val="hybridMultilevel"/>
    <w:tmpl w:val="5492D152"/>
    <w:lvl w:ilvl="0" w:tplc="240AF95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DA346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DC2BBF"/>
    <w:multiLevelType w:val="multilevel"/>
    <w:tmpl w:val="D870B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B0F6282"/>
    <w:multiLevelType w:val="multilevel"/>
    <w:tmpl w:val="B93EEDD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6D6505C"/>
    <w:multiLevelType w:val="multilevel"/>
    <w:tmpl w:val="55E8F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9D64BD4"/>
    <w:multiLevelType w:val="multilevel"/>
    <w:tmpl w:val="B5F63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2554545"/>
    <w:multiLevelType w:val="multilevel"/>
    <w:tmpl w:val="6BDA0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7A476A0"/>
    <w:multiLevelType w:val="hybridMultilevel"/>
    <w:tmpl w:val="5FF4A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043E21"/>
    <w:multiLevelType w:val="multilevel"/>
    <w:tmpl w:val="50B0D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66B76A8"/>
    <w:multiLevelType w:val="hybridMultilevel"/>
    <w:tmpl w:val="0144FAD8"/>
    <w:lvl w:ilvl="0" w:tplc="C36200D2">
      <w:start w:val="1"/>
      <w:numFmt w:val="bullet"/>
      <w:pStyle w:val="body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82774C3"/>
    <w:multiLevelType w:val="multilevel"/>
    <w:tmpl w:val="64F46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9734066"/>
    <w:multiLevelType w:val="hybridMultilevel"/>
    <w:tmpl w:val="8C7635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637121"/>
    <w:multiLevelType w:val="hybridMultilevel"/>
    <w:tmpl w:val="B07E4BB2"/>
    <w:lvl w:ilvl="0" w:tplc="240AF95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DA3467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0897F2D"/>
    <w:multiLevelType w:val="hybridMultilevel"/>
    <w:tmpl w:val="F970F7C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 w15:restartNumberingAfterBreak="0">
    <w:nsid w:val="7D561D11"/>
    <w:multiLevelType w:val="hybridMultilevel"/>
    <w:tmpl w:val="B8647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7511443">
    <w:abstractNumId w:val="6"/>
  </w:num>
  <w:num w:numId="2" w16cid:durableId="1577127102">
    <w:abstractNumId w:val="17"/>
  </w:num>
  <w:num w:numId="3" w16cid:durableId="2142839670">
    <w:abstractNumId w:val="1"/>
  </w:num>
  <w:num w:numId="4" w16cid:durableId="979581658">
    <w:abstractNumId w:val="3"/>
  </w:num>
  <w:num w:numId="5" w16cid:durableId="1320504730">
    <w:abstractNumId w:val="5"/>
  </w:num>
  <w:num w:numId="6" w16cid:durableId="684094077">
    <w:abstractNumId w:val="14"/>
  </w:num>
  <w:num w:numId="7" w16cid:durableId="598179824">
    <w:abstractNumId w:val="8"/>
  </w:num>
  <w:num w:numId="8" w16cid:durableId="1897348246">
    <w:abstractNumId w:val="18"/>
  </w:num>
  <w:num w:numId="9" w16cid:durableId="696077852">
    <w:abstractNumId w:val="16"/>
  </w:num>
  <w:num w:numId="10" w16cid:durableId="1700426291">
    <w:abstractNumId w:val="19"/>
  </w:num>
  <w:num w:numId="11" w16cid:durableId="1585869907">
    <w:abstractNumId w:val="12"/>
  </w:num>
  <w:num w:numId="12" w16cid:durableId="258489327">
    <w:abstractNumId w:val="9"/>
  </w:num>
  <w:num w:numId="13" w16cid:durableId="892353696">
    <w:abstractNumId w:val="10"/>
  </w:num>
  <w:num w:numId="14" w16cid:durableId="279728577">
    <w:abstractNumId w:val="4"/>
  </w:num>
  <w:num w:numId="15" w16cid:durableId="1613393499">
    <w:abstractNumId w:val="7"/>
  </w:num>
  <w:num w:numId="16" w16cid:durableId="1743603232">
    <w:abstractNumId w:val="15"/>
  </w:num>
  <w:num w:numId="17" w16cid:durableId="1425683474">
    <w:abstractNumId w:val="11"/>
  </w:num>
  <w:num w:numId="18" w16cid:durableId="1492526180">
    <w:abstractNumId w:val="2"/>
  </w:num>
  <w:num w:numId="19" w16cid:durableId="522675279">
    <w:abstractNumId w:val="0"/>
  </w:num>
  <w:num w:numId="20" w16cid:durableId="15481066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oNotDisplayPageBoundaries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7A9"/>
    <w:rsid w:val="00040398"/>
    <w:rsid w:val="000467A7"/>
    <w:rsid w:val="00054E0B"/>
    <w:rsid w:val="00056232"/>
    <w:rsid w:val="0006136E"/>
    <w:rsid w:val="000642C9"/>
    <w:rsid w:val="000A2505"/>
    <w:rsid w:val="000A5D23"/>
    <w:rsid w:val="000B38EB"/>
    <w:rsid w:val="000C482F"/>
    <w:rsid w:val="000C75BD"/>
    <w:rsid w:val="000D1AE6"/>
    <w:rsid w:val="000E0BEE"/>
    <w:rsid w:val="000E0E28"/>
    <w:rsid w:val="000F1020"/>
    <w:rsid w:val="000F7648"/>
    <w:rsid w:val="00124393"/>
    <w:rsid w:val="00124B73"/>
    <w:rsid w:val="00143F88"/>
    <w:rsid w:val="0015139F"/>
    <w:rsid w:val="00176639"/>
    <w:rsid w:val="00177714"/>
    <w:rsid w:val="00180347"/>
    <w:rsid w:val="00193E25"/>
    <w:rsid w:val="00193EBF"/>
    <w:rsid w:val="00195B6F"/>
    <w:rsid w:val="00197523"/>
    <w:rsid w:val="001A26A0"/>
    <w:rsid w:val="001A6B44"/>
    <w:rsid w:val="001C084B"/>
    <w:rsid w:val="001C5388"/>
    <w:rsid w:val="001C5AF1"/>
    <w:rsid w:val="001C6EAD"/>
    <w:rsid w:val="001D37A9"/>
    <w:rsid w:val="001D4104"/>
    <w:rsid w:val="001D6F09"/>
    <w:rsid w:val="001D7D4D"/>
    <w:rsid w:val="001D7D9F"/>
    <w:rsid w:val="001E1B97"/>
    <w:rsid w:val="001E35FF"/>
    <w:rsid w:val="001F35A8"/>
    <w:rsid w:val="002103E1"/>
    <w:rsid w:val="00225955"/>
    <w:rsid w:val="00226DBF"/>
    <w:rsid w:val="0023164E"/>
    <w:rsid w:val="00232F88"/>
    <w:rsid w:val="00244E7E"/>
    <w:rsid w:val="00245421"/>
    <w:rsid w:val="00252D8E"/>
    <w:rsid w:val="0025333C"/>
    <w:rsid w:val="0026054B"/>
    <w:rsid w:val="00260CE1"/>
    <w:rsid w:val="00273E90"/>
    <w:rsid w:val="0027782A"/>
    <w:rsid w:val="002A4C39"/>
    <w:rsid w:val="002E1D8C"/>
    <w:rsid w:val="002F210B"/>
    <w:rsid w:val="00303813"/>
    <w:rsid w:val="00323FAD"/>
    <w:rsid w:val="0032475B"/>
    <w:rsid w:val="00326F1F"/>
    <w:rsid w:val="003311B1"/>
    <w:rsid w:val="00337728"/>
    <w:rsid w:val="0034217D"/>
    <w:rsid w:val="003424E7"/>
    <w:rsid w:val="003456B5"/>
    <w:rsid w:val="0034732D"/>
    <w:rsid w:val="00347454"/>
    <w:rsid w:val="00374840"/>
    <w:rsid w:val="00377C1B"/>
    <w:rsid w:val="00390D49"/>
    <w:rsid w:val="003919E9"/>
    <w:rsid w:val="00393637"/>
    <w:rsid w:val="00395DC8"/>
    <w:rsid w:val="00396087"/>
    <w:rsid w:val="0039661D"/>
    <w:rsid w:val="003A26BD"/>
    <w:rsid w:val="003B0AF3"/>
    <w:rsid w:val="003B216D"/>
    <w:rsid w:val="003B591F"/>
    <w:rsid w:val="003C3A33"/>
    <w:rsid w:val="003C5D1A"/>
    <w:rsid w:val="003D0810"/>
    <w:rsid w:val="003F07A8"/>
    <w:rsid w:val="003F6FCA"/>
    <w:rsid w:val="003F7A83"/>
    <w:rsid w:val="004061AD"/>
    <w:rsid w:val="004139E0"/>
    <w:rsid w:val="004170B4"/>
    <w:rsid w:val="00420689"/>
    <w:rsid w:val="00430FCC"/>
    <w:rsid w:val="004355CF"/>
    <w:rsid w:val="00446FE1"/>
    <w:rsid w:val="00457AE8"/>
    <w:rsid w:val="00462C55"/>
    <w:rsid w:val="00463A2F"/>
    <w:rsid w:val="0047607F"/>
    <w:rsid w:val="00481E68"/>
    <w:rsid w:val="0048262D"/>
    <w:rsid w:val="00493B92"/>
    <w:rsid w:val="004967FC"/>
    <w:rsid w:val="004A3BCD"/>
    <w:rsid w:val="004B78FE"/>
    <w:rsid w:val="004C4DD7"/>
    <w:rsid w:val="004C6127"/>
    <w:rsid w:val="004E143B"/>
    <w:rsid w:val="004E5D05"/>
    <w:rsid w:val="004F7ED5"/>
    <w:rsid w:val="005053E6"/>
    <w:rsid w:val="005054DC"/>
    <w:rsid w:val="005137E7"/>
    <w:rsid w:val="00517927"/>
    <w:rsid w:val="005222B8"/>
    <w:rsid w:val="00522678"/>
    <w:rsid w:val="00537762"/>
    <w:rsid w:val="00541529"/>
    <w:rsid w:val="00547A34"/>
    <w:rsid w:val="00551B33"/>
    <w:rsid w:val="0056103C"/>
    <w:rsid w:val="00563CDD"/>
    <w:rsid w:val="0056410B"/>
    <w:rsid w:val="0057733B"/>
    <w:rsid w:val="00586C5A"/>
    <w:rsid w:val="00587DE7"/>
    <w:rsid w:val="0059523D"/>
    <w:rsid w:val="005954F2"/>
    <w:rsid w:val="00596AC2"/>
    <w:rsid w:val="005A112A"/>
    <w:rsid w:val="005A1343"/>
    <w:rsid w:val="005A2686"/>
    <w:rsid w:val="005B54F5"/>
    <w:rsid w:val="005D3BFC"/>
    <w:rsid w:val="005F3A16"/>
    <w:rsid w:val="005F716D"/>
    <w:rsid w:val="005F7A59"/>
    <w:rsid w:val="006011DD"/>
    <w:rsid w:val="00601BB8"/>
    <w:rsid w:val="006310A5"/>
    <w:rsid w:val="00634E25"/>
    <w:rsid w:val="00637318"/>
    <w:rsid w:val="00641987"/>
    <w:rsid w:val="00641E6A"/>
    <w:rsid w:val="00644B8C"/>
    <w:rsid w:val="00647674"/>
    <w:rsid w:val="00647AF5"/>
    <w:rsid w:val="00660E0C"/>
    <w:rsid w:val="0067553E"/>
    <w:rsid w:val="006771D2"/>
    <w:rsid w:val="00677233"/>
    <w:rsid w:val="00683414"/>
    <w:rsid w:val="006A4BBF"/>
    <w:rsid w:val="006B4258"/>
    <w:rsid w:val="006C10B8"/>
    <w:rsid w:val="006C10BD"/>
    <w:rsid w:val="006C2FEE"/>
    <w:rsid w:val="006C34B1"/>
    <w:rsid w:val="006C70D5"/>
    <w:rsid w:val="006D442F"/>
    <w:rsid w:val="006D4F7E"/>
    <w:rsid w:val="006D6FAC"/>
    <w:rsid w:val="006E37CB"/>
    <w:rsid w:val="00702D3A"/>
    <w:rsid w:val="007416E4"/>
    <w:rsid w:val="007553A4"/>
    <w:rsid w:val="00761646"/>
    <w:rsid w:val="00782500"/>
    <w:rsid w:val="007F01CC"/>
    <w:rsid w:val="007F08BE"/>
    <w:rsid w:val="008008BE"/>
    <w:rsid w:val="00806DAF"/>
    <w:rsid w:val="00806E97"/>
    <w:rsid w:val="008139BC"/>
    <w:rsid w:val="008215D5"/>
    <w:rsid w:val="00842141"/>
    <w:rsid w:val="00843C89"/>
    <w:rsid w:val="008534A9"/>
    <w:rsid w:val="00853BDF"/>
    <w:rsid w:val="00854B69"/>
    <w:rsid w:val="00870504"/>
    <w:rsid w:val="0087310A"/>
    <w:rsid w:val="008744CD"/>
    <w:rsid w:val="00891E40"/>
    <w:rsid w:val="008946AE"/>
    <w:rsid w:val="008A0252"/>
    <w:rsid w:val="008C1EB6"/>
    <w:rsid w:val="008C2F2C"/>
    <w:rsid w:val="008C3E48"/>
    <w:rsid w:val="008D2F04"/>
    <w:rsid w:val="008D4127"/>
    <w:rsid w:val="008D76BB"/>
    <w:rsid w:val="008E2292"/>
    <w:rsid w:val="008E6E5B"/>
    <w:rsid w:val="008F20A8"/>
    <w:rsid w:val="008F38A3"/>
    <w:rsid w:val="008F5531"/>
    <w:rsid w:val="008F5F55"/>
    <w:rsid w:val="008F790C"/>
    <w:rsid w:val="00900357"/>
    <w:rsid w:val="009004E7"/>
    <w:rsid w:val="00915BA5"/>
    <w:rsid w:val="00923922"/>
    <w:rsid w:val="00931825"/>
    <w:rsid w:val="00933520"/>
    <w:rsid w:val="00935D3A"/>
    <w:rsid w:val="00945418"/>
    <w:rsid w:val="009507C1"/>
    <w:rsid w:val="009655F1"/>
    <w:rsid w:val="00965640"/>
    <w:rsid w:val="00971F6A"/>
    <w:rsid w:val="0097739C"/>
    <w:rsid w:val="00977C2D"/>
    <w:rsid w:val="009815DC"/>
    <w:rsid w:val="009A52BB"/>
    <w:rsid w:val="009B43FE"/>
    <w:rsid w:val="009D5477"/>
    <w:rsid w:val="009D72DC"/>
    <w:rsid w:val="00A024E2"/>
    <w:rsid w:val="00A04222"/>
    <w:rsid w:val="00A10BD9"/>
    <w:rsid w:val="00A1603B"/>
    <w:rsid w:val="00A1658D"/>
    <w:rsid w:val="00A32725"/>
    <w:rsid w:val="00A3370D"/>
    <w:rsid w:val="00A41002"/>
    <w:rsid w:val="00A438F7"/>
    <w:rsid w:val="00A64D08"/>
    <w:rsid w:val="00A672C8"/>
    <w:rsid w:val="00A740FF"/>
    <w:rsid w:val="00A748C7"/>
    <w:rsid w:val="00A80AEF"/>
    <w:rsid w:val="00A905C8"/>
    <w:rsid w:val="00A91093"/>
    <w:rsid w:val="00AA0815"/>
    <w:rsid w:val="00AA3CC6"/>
    <w:rsid w:val="00AA49AA"/>
    <w:rsid w:val="00AB1FD1"/>
    <w:rsid w:val="00AB28C0"/>
    <w:rsid w:val="00AB7927"/>
    <w:rsid w:val="00AC70AB"/>
    <w:rsid w:val="00AD1E78"/>
    <w:rsid w:val="00AD6057"/>
    <w:rsid w:val="00AD7F07"/>
    <w:rsid w:val="00AE3876"/>
    <w:rsid w:val="00AE3E3D"/>
    <w:rsid w:val="00AE47D7"/>
    <w:rsid w:val="00AE62D6"/>
    <w:rsid w:val="00AF49BA"/>
    <w:rsid w:val="00AF5463"/>
    <w:rsid w:val="00B01999"/>
    <w:rsid w:val="00B02167"/>
    <w:rsid w:val="00B04B03"/>
    <w:rsid w:val="00B05216"/>
    <w:rsid w:val="00B1229E"/>
    <w:rsid w:val="00B16D6F"/>
    <w:rsid w:val="00B42935"/>
    <w:rsid w:val="00B4606A"/>
    <w:rsid w:val="00B564D9"/>
    <w:rsid w:val="00B56807"/>
    <w:rsid w:val="00B61F48"/>
    <w:rsid w:val="00B75065"/>
    <w:rsid w:val="00B75F3D"/>
    <w:rsid w:val="00B85360"/>
    <w:rsid w:val="00B872FB"/>
    <w:rsid w:val="00BA0754"/>
    <w:rsid w:val="00BB0571"/>
    <w:rsid w:val="00BE63DA"/>
    <w:rsid w:val="00BF01D4"/>
    <w:rsid w:val="00BF5D05"/>
    <w:rsid w:val="00BF78AE"/>
    <w:rsid w:val="00C019AD"/>
    <w:rsid w:val="00C03422"/>
    <w:rsid w:val="00C11CEF"/>
    <w:rsid w:val="00C16626"/>
    <w:rsid w:val="00C172F7"/>
    <w:rsid w:val="00C248BE"/>
    <w:rsid w:val="00C308CC"/>
    <w:rsid w:val="00C30D20"/>
    <w:rsid w:val="00C4716D"/>
    <w:rsid w:val="00C70678"/>
    <w:rsid w:val="00C76BA5"/>
    <w:rsid w:val="00C911FE"/>
    <w:rsid w:val="00C95FF5"/>
    <w:rsid w:val="00C968B6"/>
    <w:rsid w:val="00CA7A10"/>
    <w:rsid w:val="00CB7FAE"/>
    <w:rsid w:val="00CC54D2"/>
    <w:rsid w:val="00CD225F"/>
    <w:rsid w:val="00CD4435"/>
    <w:rsid w:val="00CE242F"/>
    <w:rsid w:val="00D451A9"/>
    <w:rsid w:val="00D56703"/>
    <w:rsid w:val="00D576AE"/>
    <w:rsid w:val="00D6795C"/>
    <w:rsid w:val="00D85E0A"/>
    <w:rsid w:val="00D8742E"/>
    <w:rsid w:val="00DB37F3"/>
    <w:rsid w:val="00DC0DA2"/>
    <w:rsid w:val="00DE026C"/>
    <w:rsid w:val="00DE080F"/>
    <w:rsid w:val="00DF4E45"/>
    <w:rsid w:val="00DF7866"/>
    <w:rsid w:val="00E00A9F"/>
    <w:rsid w:val="00E202F1"/>
    <w:rsid w:val="00E4061D"/>
    <w:rsid w:val="00E45AFF"/>
    <w:rsid w:val="00E62190"/>
    <w:rsid w:val="00E62AD9"/>
    <w:rsid w:val="00E67C08"/>
    <w:rsid w:val="00E70A61"/>
    <w:rsid w:val="00E727E7"/>
    <w:rsid w:val="00E7391F"/>
    <w:rsid w:val="00E7642A"/>
    <w:rsid w:val="00E769D5"/>
    <w:rsid w:val="00EA115B"/>
    <w:rsid w:val="00EB0EBB"/>
    <w:rsid w:val="00EB33FB"/>
    <w:rsid w:val="00ED2A9C"/>
    <w:rsid w:val="00F06B36"/>
    <w:rsid w:val="00F11A7F"/>
    <w:rsid w:val="00F20313"/>
    <w:rsid w:val="00F20D51"/>
    <w:rsid w:val="00F31B31"/>
    <w:rsid w:val="00F636C2"/>
    <w:rsid w:val="00F827C4"/>
    <w:rsid w:val="00F95F35"/>
    <w:rsid w:val="00F97030"/>
    <w:rsid w:val="00FA6809"/>
    <w:rsid w:val="00FA7559"/>
    <w:rsid w:val="00FB3356"/>
    <w:rsid w:val="00FC16DC"/>
    <w:rsid w:val="00FD39E3"/>
    <w:rsid w:val="00FD49B9"/>
    <w:rsid w:val="00FE01E2"/>
    <w:rsid w:val="00FE0C34"/>
    <w:rsid w:val="00FF0885"/>
    <w:rsid w:val="00FF1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B65C7A"/>
  <w15:docId w15:val="{5486997D-7E54-432F-8E5A-CD8068343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165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0D5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62C5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FD39E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ListParagraph">
    <w:name w:val="List Paragraph"/>
    <w:basedOn w:val="Normal"/>
    <w:uiPriority w:val="34"/>
    <w:qFormat/>
    <w:rsid w:val="00F636C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636C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008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08BE"/>
  </w:style>
  <w:style w:type="paragraph" w:styleId="Footer">
    <w:name w:val="footer"/>
    <w:basedOn w:val="Normal"/>
    <w:link w:val="FooterChar"/>
    <w:uiPriority w:val="99"/>
    <w:unhideWhenUsed/>
    <w:rsid w:val="008008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08BE"/>
  </w:style>
  <w:style w:type="paragraph" w:styleId="NoSpacing">
    <w:name w:val="No Spacing"/>
    <w:uiPriority w:val="1"/>
    <w:qFormat/>
    <w:rsid w:val="008008BE"/>
    <w:rPr>
      <w:rFonts w:eastAsiaTheme="minorEastAsia"/>
      <w:sz w:val="22"/>
      <w:szCs w:val="22"/>
      <w:lang w:eastAsia="zh-CN"/>
    </w:rPr>
  </w:style>
  <w:style w:type="paragraph" w:styleId="Revision">
    <w:name w:val="Revision"/>
    <w:hidden/>
    <w:uiPriority w:val="99"/>
    <w:semiHidden/>
    <w:rsid w:val="000A2505"/>
  </w:style>
  <w:style w:type="character" w:styleId="FollowedHyperlink">
    <w:name w:val="FollowedHyperlink"/>
    <w:basedOn w:val="DefaultParagraphFont"/>
    <w:uiPriority w:val="99"/>
    <w:semiHidden/>
    <w:unhideWhenUsed/>
    <w:rsid w:val="000A2505"/>
    <w:rPr>
      <w:color w:val="954F72" w:themeColor="followedHyperlink"/>
      <w:u w:val="single"/>
    </w:rPr>
  </w:style>
  <w:style w:type="paragraph" w:customStyle="1" w:styleId="BodyCopy">
    <w:name w:val="Body Copy"/>
    <w:basedOn w:val="Normal"/>
    <w:uiPriority w:val="99"/>
    <w:rsid w:val="000642C9"/>
    <w:pPr>
      <w:widowControl w:val="0"/>
      <w:suppressAutoHyphens/>
      <w:autoSpaceDE w:val="0"/>
      <w:autoSpaceDN w:val="0"/>
      <w:adjustRightInd w:val="0"/>
      <w:spacing w:after="180"/>
      <w:textAlignment w:val="center"/>
    </w:pPr>
    <w:rPr>
      <w:rFonts w:ascii="Arial" w:eastAsia="Cambria" w:hAnsi="Arial" w:cs="Arial"/>
      <w:sz w:val="20"/>
      <w:szCs w:val="20"/>
    </w:rPr>
  </w:style>
  <w:style w:type="character" w:customStyle="1" w:styleId="A0">
    <w:name w:val="A0"/>
    <w:uiPriority w:val="99"/>
    <w:rsid w:val="00462C55"/>
    <w:rPr>
      <w:rFonts w:cs="Open Sans"/>
      <w:color w:val="1F2A44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462C55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62C55"/>
    <w:rPr>
      <w:b/>
      <w:bCs/>
      <w:smallCaps/>
      <w:color w:val="4472C4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177714"/>
    <w:rPr>
      <w:color w:val="605E5C"/>
      <w:shd w:val="clear" w:color="auto" w:fill="E1DFDD"/>
    </w:rPr>
  </w:style>
  <w:style w:type="paragraph" w:customStyle="1" w:styleId="BODY">
    <w:name w:val="BODY"/>
    <w:basedOn w:val="Normal"/>
    <w:autoRedefine/>
    <w:qFormat/>
    <w:rsid w:val="00BF78AE"/>
    <w:pPr>
      <w:spacing w:after="120"/>
    </w:pPr>
    <w:rPr>
      <w:rFonts w:ascii="Spectral" w:hAnsi="Spectral" w:cs="Arial"/>
      <w:color w:val="0D0D0D" w:themeColor="text1" w:themeTint="F2"/>
      <w:sz w:val="20"/>
      <w:szCs w:val="20"/>
      <w:shd w:val="clear" w:color="auto" w:fill="FFFFFF"/>
    </w:rPr>
  </w:style>
  <w:style w:type="paragraph" w:customStyle="1" w:styleId="bodybullets">
    <w:name w:val="body bullets"/>
    <w:basedOn w:val="BODY"/>
    <w:qFormat/>
    <w:rsid w:val="00517927"/>
    <w:pPr>
      <w:numPr>
        <w:numId w:val="6"/>
      </w:numPr>
      <w:adjustRightInd w:val="0"/>
      <w:snapToGrid w:val="0"/>
      <w:spacing w:before="120" w:line="240" w:lineRule="exact"/>
    </w:pPr>
    <w:rPr>
      <w:rFonts w:eastAsia="Cambria"/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A9109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91093"/>
    <w:rPr>
      <w:rFonts w:eastAsiaTheme="minorEastAsia"/>
      <w:color w:val="5A5A5A" w:themeColor="text1" w:themeTint="A5"/>
      <w:spacing w:val="15"/>
      <w:sz w:val="22"/>
      <w:szCs w:val="22"/>
    </w:rPr>
  </w:style>
  <w:style w:type="table" w:styleId="TableGrid">
    <w:name w:val="Table Grid"/>
    <w:basedOn w:val="TableNormal"/>
    <w:uiPriority w:val="39"/>
    <w:rsid w:val="00977C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86C5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A165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20D51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Strong">
    <w:name w:val="Strong"/>
    <w:basedOn w:val="DefaultParagraphFont"/>
    <w:uiPriority w:val="22"/>
    <w:qFormat/>
    <w:rsid w:val="00F20D51"/>
    <w:rPr>
      <w:b/>
      <w:bCs/>
    </w:rPr>
  </w:style>
  <w:style w:type="character" w:styleId="Emphasis">
    <w:name w:val="Emphasis"/>
    <w:basedOn w:val="DefaultParagraphFont"/>
    <w:uiPriority w:val="20"/>
    <w:qFormat/>
    <w:rsid w:val="00E769D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12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9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yperlink" Target="https://fonts.google.com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mailto:Jane.Doe@Skillsoft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lvin\Downloads\Skillsoft_LearningTheme_Template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A4C11173DA8B478A16D82D42A9EC56" ma:contentTypeVersion="20" ma:contentTypeDescription="Create a new document." ma:contentTypeScope="" ma:versionID="9e40f75792d70e660f596092c3d7501b">
  <xsd:schema xmlns:xsd="http://www.w3.org/2001/XMLSchema" xmlns:xs="http://www.w3.org/2001/XMLSchema" xmlns:p="http://schemas.microsoft.com/office/2006/metadata/properties" xmlns:ns1="http://schemas.microsoft.com/sharepoint/v3" xmlns:ns2="ae669dff-bb0f-42ed-bd97-63f4a81d6f91" xmlns:ns3="4c3d83ac-76d5-4342-83c6-aef7cd57f879" xmlns:ns4="567d2312-0729-48ba-857e-77359d3146cd" targetNamespace="http://schemas.microsoft.com/office/2006/metadata/properties" ma:root="true" ma:fieldsID="f8d455349138171e5ea099e4168dd5f8" ns1:_="" ns2:_="" ns3:_="" ns4:_="">
    <xsd:import namespace="http://schemas.microsoft.com/sharepoint/v3"/>
    <xsd:import namespace="ae669dff-bb0f-42ed-bd97-63f4a81d6f91"/>
    <xsd:import namespace="4c3d83ac-76d5-4342-83c6-aef7cd57f879"/>
    <xsd:import namespace="567d2312-0729-48ba-857e-77359d3146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669dff-bb0f-42ed-bd97-63f4a81d6f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6c96b7e-5bf0-4834-8b97-10d0cc9633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3d83ac-76d5-4342-83c6-aef7cd57f87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d2312-0729-48ba-857e-77359d3146cd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c7807b4c-c97a-419b-ba16-7dcb5b2c4fc7}" ma:internalName="TaxCatchAll" ma:showField="CatchAllData" ma:web="4c3d83ac-76d5-4342-83c6-aef7cd57f8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e669dff-bb0f-42ed-bd97-63f4a81d6f91">
      <Terms xmlns="http://schemas.microsoft.com/office/infopath/2007/PartnerControls"/>
    </lcf76f155ced4ddcb4097134ff3c332f>
    <TaxCatchAll xmlns="567d2312-0729-48ba-857e-77359d3146cd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54E9516-8BC5-4B33-8162-DE34B2B96F7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B6943C5-70A3-4945-AD5D-0F15805605A9}"/>
</file>

<file path=customXml/itemProps3.xml><?xml version="1.0" encoding="utf-8"?>
<ds:datastoreItem xmlns:ds="http://schemas.openxmlformats.org/officeDocument/2006/customXml" ds:itemID="{95A98C3B-29D5-4330-838C-D67529444A1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5867CA1-2937-4DBF-A1A0-AB7E96B5AAF6}">
  <ds:schemaRefs>
    <ds:schemaRef ds:uri="http://schemas.microsoft.com/office/2006/metadata/properties"/>
    <ds:schemaRef ds:uri="http://schemas.microsoft.com/office/infopath/2007/PartnerControls"/>
    <ds:schemaRef ds:uri="ae669dff-bb0f-42ed-bd97-63f4a81d6f91"/>
    <ds:schemaRef ds:uri="567d2312-0729-48ba-857e-77359d3146c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Skillsoft_LearningTheme_Template (2).dotx</Template>
  <TotalTime>1</TotalTime>
  <Pages>3</Pages>
  <Words>457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Elvin</dc:creator>
  <cp:keywords/>
  <dc:description/>
  <cp:lastModifiedBy>Scott Elvin</cp:lastModifiedBy>
  <cp:revision>3</cp:revision>
  <dcterms:created xsi:type="dcterms:W3CDTF">2022-12-20T19:42:00Z</dcterms:created>
  <dcterms:modified xsi:type="dcterms:W3CDTF">2022-12-20T19:42:00Z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0x010100C2A4C11173DA8B478A16D82D42A9EC56</vt:lpwstr>
  </property>
  <property fmtid="{D5CDD505-2E9C-101B-9397-08002B2CF9AE}" pid="3" name="MediaServiceImageTags">
    <vt:lpwstr/>
  </property>
</Properties>
</file>